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86F3F" w14:textId="77777777" w:rsidR="00AE2C34" w:rsidRDefault="00CC5512" w:rsidP="001B3556">
      <w:r>
        <w:rPr>
          <w:noProof/>
          <w:lang w:eastAsia="nb-NO" w:bidi="ar-SA"/>
        </w:rPr>
        <w:drawing>
          <wp:anchor distT="0" distB="0" distL="114300" distR="114300" simplePos="0" relativeHeight="251657216" behindDoc="1" locked="0" layoutInCell="1" allowOverlap="1" wp14:anchorId="5A059C4E" wp14:editId="244A51E7">
            <wp:simplePos x="0" y="0"/>
            <wp:positionH relativeFrom="column">
              <wp:posOffset>-236855</wp:posOffset>
            </wp:positionH>
            <wp:positionV relativeFrom="paragraph">
              <wp:posOffset>-321945</wp:posOffset>
            </wp:positionV>
            <wp:extent cx="3429000" cy="3429000"/>
            <wp:effectExtent l="0" t="0" r="0" b="0"/>
            <wp:wrapNone/>
            <wp:docPr id="9" name="Bilde 2" descr="N:\ADMARKIV\STRAUMSH\MALER\Ny logo\kunlogo-20-0-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2" descr="N:\ADMARKIV\STRAUMSH\MALER\Ny logo\kunlogo-20-0-0-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0B46E" w14:textId="77777777" w:rsidR="00AE2C34" w:rsidRDefault="00AE2C34" w:rsidP="001B3556"/>
    <w:p w14:paraId="26C6B30F" w14:textId="77777777" w:rsidR="00AE2C34" w:rsidRDefault="00AE2C34" w:rsidP="001B3556"/>
    <w:p w14:paraId="2FD00AC9" w14:textId="77777777" w:rsidR="00AE2C34" w:rsidRDefault="00AE2C34" w:rsidP="001B3556"/>
    <w:p w14:paraId="5B3A8DAB" w14:textId="77777777" w:rsidR="00AE2C34" w:rsidRDefault="00AE2C34" w:rsidP="001B3556"/>
    <w:p w14:paraId="7059D25A" w14:textId="77777777" w:rsidR="003A4872" w:rsidRDefault="003A4872" w:rsidP="00AE2C34">
      <w:pPr>
        <w:sectPr w:rsidR="003A4872" w:rsidSect="00B51E13">
          <w:footerReference w:type="even" r:id="rId8"/>
          <w:footerReference w:type="default" r:id="rId9"/>
          <w:pgSz w:w="11907" w:h="16840" w:code="9"/>
          <w:pgMar w:top="1411" w:right="1440" w:bottom="1411" w:left="994" w:header="720" w:footer="403" w:gutter="0"/>
          <w:pgNumType w:start="1"/>
          <w:cols w:space="720"/>
          <w:titlePg/>
        </w:sectPr>
      </w:pPr>
    </w:p>
    <w:p w14:paraId="40E7C2DA" w14:textId="77777777" w:rsidR="003A4872" w:rsidRDefault="003A4872" w:rsidP="00AE2C34"/>
    <w:p w14:paraId="162AFE4A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0A6A0F3D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21D74D09" w14:textId="77777777" w:rsidR="001505E8" w:rsidRPr="00863E07" w:rsidRDefault="00863E07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72"/>
          <w:szCs w:val="72"/>
          <w:lang w:val="en-US"/>
        </w:rPr>
      </w:pPr>
      <w:r w:rsidRPr="00863E07">
        <w:rPr>
          <w:rFonts w:ascii="Trebuchet MS" w:eastAsia="Arial Unicode MS" w:hAnsi="Trebuchet MS"/>
          <w:b/>
          <w:noProof/>
          <w:sz w:val="72"/>
          <w:szCs w:val="72"/>
          <w:lang w:val="en-US"/>
        </w:rPr>
        <w:t>Master’s degree thesis</w:t>
      </w:r>
    </w:p>
    <w:p w14:paraId="5BB31CBF" w14:textId="77777777" w:rsidR="001505E8" w:rsidRPr="00863E07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</w:p>
    <w:p w14:paraId="0162BA5C" w14:textId="5E55918A" w:rsidR="001505E8" w:rsidRPr="00863E07" w:rsidRDefault="00813D49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fldChar w:fldCharType="begin">
          <w:ffData>
            <w:name w:val="Dropdown1"/>
            <w:enabled/>
            <w:calcOnExit w:val="0"/>
            <w:ddList>
              <w:listEntry w:val="Choose subject code"/>
              <w:listEntry w:val="ADM755 Change and Management"/>
              <w:listEntry w:val="BØK950 Economics and Business Administration"/>
              <w:listEntry w:val="IDR950 Sport Management"/>
              <w:listEntry w:val="LOG950 Logistics"/>
              <w:listEntry w:val="LOG953 Sustainable Energy Logistics"/>
              <w:listEntry w:val="LOG954 Logistics"/>
              <w:listEntry w:val="MAK790 Nurse practitioner"/>
              <w:listEntry w:val="TRA950 Sustainable Transport and Urban Mobility"/>
            </w:ddList>
          </w:ffData>
        </w:fldChar>
      </w:r>
      <w:bookmarkStart w:id="0" w:name="Dropdown1"/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</w:r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fldChar w:fldCharType="separate"/>
      </w:r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fldChar w:fldCharType="end"/>
      </w:r>
      <w:bookmarkEnd w:id="0"/>
    </w:p>
    <w:p w14:paraId="43940F46" w14:textId="77777777" w:rsidR="001505E8" w:rsidRPr="00863E07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</w:p>
    <w:bookmarkStart w:id="1" w:name="Tittel"/>
    <w:p w14:paraId="221ABE95" w14:textId="77777777" w:rsidR="001505E8" w:rsidRPr="0011208B" w:rsidRDefault="0065504A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begin">
          <w:ffData>
            <w:name w:val="Tittel"/>
            <w:enabled/>
            <w:calcOnExit w:val="0"/>
            <w:textInput>
              <w:default w:val="Title"/>
            </w:textInput>
          </w:ffData>
        </w:fldChar>
      </w:r>
      <w:r w:rsidRPr="0065504A">
        <w:rPr>
          <w:rFonts w:ascii="Trebuchet MS" w:eastAsia="Arial Unicode MS" w:hAnsi="Trebuchet MS"/>
          <w:b/>
          <w:noProof/>
          <w:sz w:val="36"/>
          <w:szCs w:val="36"/>
          <w:lang w:val="en-US"/>
        </w:rPr>
        <w:instrText xml:space="preserve"> FORMTEXT </w:instrText>
      </w:r>
      <w:r>
        <w:rPr>
          <w:rFonts w:ascii="Trebuchet MS" w:eastAsia="Arial Unicode MS" w:hAnsi="Trebuchet MS"/>
          <w:b/>
          <w:noProof/>
          <w:sz w:val="36"/>
          <w:szCs w:val="36"/>
        </w:rPr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separate"/>
      </w:r>
      <w:r w:rsidRPr="0065504A">
        <w:rPr>
          <w:rFonts w:ascii="Trebuchet MS" w:eastAsia="Arial Unicode MS" w:hAnsi="Trebuchet MS"/>
          <w:b/>
          <w:noProof/>
          <w:sz w:val="36"/>
          <w:szCs w:val="36"/>
          <w:lang w:val="en-US"/>
        </w:rPr>
        <w:t>Title</w:t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end"/>
      </w:r>
      <w:bookmarkEnd w:id="1"/>
    </w:p>
    <w:p w14:paraId="770E2A60" w14:textId="77777777" w:rsidR="001505E8" w:rsidRPr="0011208B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noProof/>
          <w:sz w:val="36"/>
          <w:szCs w:val="36"/>
          <w:lang w:val="en-US"/>
        </w:rPr>
      </w:pPr>
    </w:p>
    <w:bookmarkStart w:id="2" w:name="Forfatter"/>
    <w:p w14:paraId="757C9351" w14:textId="77777777" w:rsidR="001505E8" w:rsidRPr="0011208B" w:rsidRDefault="0065504A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noProof/>
          <w:sz w:val="36"/>
          <w:szCs w:val="36"/>
          <w:lang w:val="en-US"/>
        </w:rPr>
      </w:pPr>
      <w:r>
        <w:rPr>
          <w:rFonts w:ascii="Trebuchet MS" w:eastAsia="Arial Unicode MS" w:hAnsi="Trebuchet MS"/>
          <w:noProof/>
          <w:sz w:val="36"/>
          <w:szCs w:val="36"/>
        </w:rPr>
        <w:fldChar w:fldCharType="begin">
          <w:ffData>
            <w:name w:val="Forfatter"/>
            <w:enabled/>
            <w:calcOnExit w:val="0"/>
            <w:textInput>
              <w:default w:val="Author(s)"/>
            </w:textInput>
          </w:ffData>
        </w:fldChar>
      </w:r>
      <w:r w:rsidRPr="0065504A">
        <w:rPr>
          <w:rFonts w:ascii="Trebuchet MS" w:eastAsia="Arial Unicode MS" w:hAnsi="Trebuchet MS"/>
          <w:noProof/>
          <w:sz w:val="36"/>
          <w:szCs w:val="36"/>
          <w:lang w:val="en-US"/>
        </w:rPr>
        <w:instrText xml:space="preserve"> FORMTEXT </w:instrText>
      </w:r>
      <w:r>
        <w:rPr>
          <w:rFonts w:ascii="Trebuchet MS" w:eastAsia="Arial Unicode MS" w:hAnsi="Trebuchet MS"/>
          <w:noProof/>
          <w:sz w:val="36"/>
          <w:szCs w:val="36"/>
        </w:rPr>
      </w:r>
      <w:r>
        <w:rPr>
          <w:rFonts w:ascii="Trebuchet MS" w:eastAsia="Arial Unicode MS" w:hAnsi="Trebuchet MS"/>
          <w:noProof/>
          <w:sz w:val="36"/>
          <w:szCs w:val="36"/>
        </w:rPr>
        <w:fldChar w:fldCharType="separate"/>
      </w:r>
      <w:r w:rsidRPr="0065504A">
        <w:rPr>
          <w:rFonts w:ascii="Trebuchet MS" w:eastAsia="Arial Unicode MS" w:hAnsi="Trebuchet MS"/>
          <w:noProof/>
          <w:sz w:val="36"/>
          <w:szCs w:val="36"/>
          <w:lang w:val="en-US"/>
        </w:rPr>
        <w:t>Author(s)</w:t>
      </w:r>
      <w:r>
        <w:rPr>
          <w:rFonts w:ascii="Trebuchet MS" w:eastAsia="Arial Unicode MS" w:hAnsi="Trebuchet MS"/>
          <w:noProof/>
          <w:sz w:val="36"/>
          <w:szCs w:val="36"/>
        </w:rPr>
        <w:fldChar w:fldCharType="end"/>
      </w:r>
      <w:bookmarkEnd w:id="2"/>
    </w:p>
    <w:p w14:paraId="472C80BD" w14:textId="77777777" w:rsidR="001505E8" w:rsidRPr="0011208B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noProof/>
          <w:sz w:val="36"/>
          <w:szCs w:val="36"/>
          <w:lang w:val="en-US"/>
        </w:rPr>
      </w:pPr>
    </w:p>
    <w:p w14:paraId="0FF9C7E0" w14:textId="77777777" w:rsidR="001505E8" w:rsidRPr="00FD790C" w:rsidRDefault="001505E8" w:rsidP="00C64667">
      <w:pPr>
        <w:framePr w:w="9295" w:h="4141" w:hSpace="180" w:wrap="around" w:vAnchor="text" w:hAnchor="page" w:x="1707" w:y="640"/>
        <w:rPr>
          <w:sz w:val="32"/>
          <w:szCs w:val="32"/>
          <w:lang w:val="en-US"/>
        </w:rPr>
      </w:pPr>
      <w:r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t>Molde,</w:t>
      </w:r>
      <w:bookmarkStart w:id="3" w:name="Text3"/>
      <w:r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t xml:space="preserve"> </w:t>
      </w:r>
      <w:bookmarkStart w:id="4" w:name="Innleveringsdato"/>
      <w:bookmarkEnd w:id="3"/>
      <w:r w:rsidR="0065504A"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Innleveringsdato"/>
            <w:enabled/>
            <w:calcOnExit w:val="0"/>
            <w:textInput>
              <w:default w:val="Date"/>
            </w:textInput>
          </w:ffData>
        </w:fldChar>
      </w:r>
      <w:r w:rsidR="0065504A"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instrText xml:space="preserve"> FORMTEXT </w:instrText>
      </w:r>
      <w:r w:rsidR="0065504A">
        <w:rPr>
          <w:rFonts w:ascii="Trebuchet MS" w:eastAsia="Arial Unicode MS" w:hAnsi="Trebuchet MS"/>
          <w:noProof/>
          <w:sz w:val="32"/>
          <w:szCs w:val="32"/>
        </w:rPr>
      </w:r>
      <w:r w:rsidR="0065504A"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 w:rsidR="0065504A"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t>Date</w:t>
      </w:r>
      <w:r w:rsidR="0065504A">
        <w:rPr>
          <w:rFonts w:ascii="Trebuchet MS" w:eastAsia="Arial Unicode MS" w:hAnsi="Trebuchet MS"/>
          <w:noProof/>
          <w:sz w:val="32"/>
          <w:szCs w:val="32"/>
        </w:rPr>
        <w:fldChar w:fldCharType="end"/>
      </w:r>
      <w:bookmarkEnd w:id="4"/>
    </w:p>
    <w:p w14:paraId="7C7586A2" w14:textId="77777777" w:rsidR="003A4872" w:rsidRPr="00FD790C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  <w:lang w:val="en-US"/>
        </w:rPr>
      </w:pPr>
    </w:p>
    <w:p w14:paraId="43BADFC6" w14:textId="77777777" w:rsidR="003A4872" w:rsidRPr="00FD790C" w:rsidRDefault="00CC551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  <w:lang w:val="en-US"/>
        </w:rPr>
        <w:sectPr w:rsidR="003A4872" w:rsidRPr="00FD790C" w:rsidSect="00B51E13">
          <w:type w:val="continuous"/>
          <w:pgSz w:w="11907" w:h="16840"/>
          <w:pgMar w:top="1418" w:right="1440" w:bottom="1418" w:left="993" w:header="720" w:footer="397" w:gutter="0"/>
          <w:pgNumType w:start="1"/>
          <w:cols w:space="720"/>
        </w:sectPr>
      </w:pPr>
      <w:r>
        <w:rPr>
          <w:noProof/>
          <w:lang w:eastAsia="nb-NO" w:bidi="ar-SA"/>
        </w:rPr>
        <w:drawing>
          <wp:anchor distT="0" distB="0" distL="114300" distR="114300" simplePos="0" relativeHeight="251659264" behindDoc="0" locked="0" layoutInCell="1" allowOverlap="1" wp14:anchorId="5234BE2B" wp14:editId="4C705AC0">
            <wp:simplePos x="0" y="0"/>
            <wp:positionH relativeFrom="column">
              <wp:posOffset>3960495</wp:posOffset>
            </wp:positionH>
            <wp:positionV relativeFrom="paragraph">
              <wp:posOffset>5852795</wp:posOffset>
            </wp:positionV>
            <wp:extent cx="2059305" cy="1170940"/>
            <wp:effectExtent l="0" t="0" r="0" b="0"/>
            <wp:wrapNone/>
            <wp:docPr id="15" name="Picture 15" descr="C:\Users\lovold\Desktop\MuC_mid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ovold\Desktop\MuC_mid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C44B3" w14:textId="58CED1A2" w:rsidR="001D2B8B" w:rsidRPr="00871608" w:rsidRDefault="00347759" w:rsidP="001D2B8B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r>
        <w:rPr>
          <w:rFonts w:asciiTheme="minorHAnsi" w:hAnsiTheme="minorHAnsi" w:cstheme="minorHAnsi"/>
          <w:b/>
          <w:sz w:val="36"/>
          <w:szCs w:val="36"/>
          <w:lang w:val="en-US"/>
        </w:rPr>
        <w:lastRenderedPageBreak/>
        <w:t>Abstract</w:t>
      </w:r>
    </w:p>
    <w:p w14:paraId="05546418" w14:textId="77777777" w:rsidR="00743577" w:rsidRDefault="00743577" w:rsidP="006A2428">
      <w:pPr>
        <w:rPr>
          <w:rFonts w:cs="Times New Roman"/>
          <w:lang w:val="en-US"/>
        </w:rPr>
      </w:pPr>
    </w:p>
    <w:p w14:paraId="119090C3" w14:textId="77777777" w:rsidR="006A2428" w:rsidRDefault="006A2428" w:rsidP="006A2428">
      <w:pPr>
        <w:rPr>
          <w:rFonts w:cs="Times New Roman"/>
          <w:lang w:val="en-US"/>
        </w:rPr>
      </w:pPr>
    </w:p>
    <w:p w14:paraId="720E4A79" w14:textId="77777777" w:rsidR="006A2428" w:rsidRDefault="006A2428" w:rsidP="006A2428">
      <w:pPr>
        <w:rPr>
          <w:rFonts w:cs="Times New Roman"/>
          <w:lang w:val="en-US"/>
        </w:rPr>
        <w:sectPr w:rsidR="006A2428" w:rsidSect="00B51E13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294C08A8" w14:textId="347843C3" w:rsidR="006A2428" w:rsidRPr="00871608" w:rsidRDefault="00347759" w:rsidP="006A2428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r>
        <w:rPr>
          <w:rFonts w:asciiTheme="minorHAnsi" w:hAnsiTheme="minorHAnsi" w:cstheme="minorHAnsi"/>
          <w:b/>
          <w:sz w:val="36"/>
          <w:szCs w:val="36"/>
          <w:lang w:val="en-US"/>
        </w:rPr>
        <w:lastRenderedPageBreak/>
        <w:t>Sammendrag</w:t>
      </w:r>
    </w:p>
    <w:p w14:paraId="64F4E2E1" w14:textId="77777777" w:rsidR="001D2B8B" w:rsidRPr="000358DC" w:rsidRDefault="001D2B8B" w:rsidP="001D2B8B">
      <w:pPr>
        <w:rPr>
          <w:lang w:val="en-US"/>
        </w:rPr>
      </w:pPr>
    </w:p>
    <w:p w14:paraId="21B0C761" w14:textId="77777777" w:rsidR="001D2B8B" w:rsidRPr="000358DC" w:rsidRDefault="001D2B8B" w:rsidP="001D2B8B">
      <w:pPr>
        <w:rPr>
          <w:lang w:val="en-US"/>
        </w:rPr>
      </w:pPr>
    </w:p>
    <w:p w14:paraId="15DD8E76" w14:textId="77777777" w:rsidR="001D2B8B" w:rsidRPr="000358DC" w:rsidRDefault="001D2B8B" w:rsidP="001D2B8B">
      <w:pPr>
        <w:rPr>
          <w:lang w:val="en-US"/>
        </w:rPr>
        <w:sectPr w:rsidR="001D2B8B" w:rsidRPr="000358DC" w:rsidSect="00B51E13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6FAEFD83" w14:textId="77777777" w:rsidR="00AE2C34" w:rsidRPr="00871608" w:rsidRDefault="0011208B" w:rsidP="00AE2C34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r w:rsidRPr="00871608">
        <w:rPr>
          <w:rFonts w:asciiTheme="minorHAnsi" w:hAnsiTheme="minorHAnsi" w:cstheme="minorHAnsi"/>
          <w:b/>
          <w:sz w:val="36"/>
          <w:szCs w:val="36"/>
          <w:lang w:val="en-US"/>
        </w:rPr>
        <w:lastRenderedPageBreak/>
        <w:t>Content</w:t>
      </w:r>
      <w:r w:rsidR="000358DC" w:rsidRPr="00871608">
        <w:rPr>
          <w:rFonts w:asciiTheme="minorHAnsi" w:hAnsiTheme="minorHAnsi" w:cstheme="minorHAnsi"/>
          <w:b/>
          <w:sz w:val="36"/>
          <w:szCs w:val="36"/>
          <w:lang w:val="en-US"/>
        </w:rPr>
        <w:t>s</w:t>
      </w:r>
    </w:p>
    <w:p w14:paraId="203720A2" w14:textId="24FBB979" w:rsidR="00317D6C" w:rsidRDefault="00871608" w:rsidP="00317D6C">
      <w:pPr>
        <w:pStyle w:val="TOC1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4152" w:history="1">
        <w:r w:rsidR="00317D6C" w:rsidRPr="009A10DC">
          <w:rPr>
            <w:rStyle w:val="Hyperlink"/>
            <w:noProof/>
          </w:rPr>
          <w:t>1</w:t>
        </w:r>
        <w:r w:rsidR="00317D6C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317D6C" w:rsidRPr="009A10DC">
          <w:rPr>
            <w:rStyle w:val="Hyperlink"/>
            <w:noProof/>
          </w:rPr>
          <w:t>Heading 1</w:t>
        </w:r>
        <w:r w:rsidR="00317D6C">
          <w:rPr>
            <w:noProof/>
            <w:webHidden/>
          </w:rPr>
          <w:tab/>
        </w:r>
        <w:r w:rsidR="00317D6C">
          <w:rPr>
            <w:noProof/>
            <w:webHidden/>
          </w:rPr>
          <w:fldChar w:fldCharType="begin"/>
        </w:r>
        <w:r w:rsidR="00317D6C">
          <w:rPr>
            <w:noProof/>
            <w:webHidden/>
          </w:rPr>
          <w:instrText xml:space="preserve"> PAGEREF _Toc158304152 \h </w:instrText>
        </w:r>
        <w:r w:rsidR="00317D6C">
          <w:rPr>
            <w:noProof/>
            <w:webHidden/>
          </w:rPr>
        </w:r>
        <w:r w:rsidR="00317D6C">
          <w:rPr>
            <w:noProof/>
            <w:webHidden/>
          </w:rPr>
          <w:fldChar w:fldCharType="separate"/>
        </w:r>
        <w:r w:rsidR="00317D6C">
          <w:rPr>
            <w:noProof/>
            <w:webHidden/>
          </w:rPr>
          <w:t>1</w:t>
        </w:r>
        <w:r w:rsidR="00317D6C">
          <w:rPr>
            <w:noProof/>
            <w:webHidden/>
          </w:rPr>
          <w:fldChar w:fldCharType="end"/>
        </w:r>
      </w:hyperlink>
    </w:p>
    <w:p w14:paraId="7DEBAE37" w14:textId="3D42F0FC" w:rsidR="00317D6C" w:rsidRDefault="00317D6C">
      <w:pPr>
        <w:pStyle w:val="TOC2"/>
        <w:tabs>
          <w:tab w:val="left" w:pos="96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153" w:history="1">
        <w:r w:rsidRPr="009A10DC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9A10DC">
          <w:rPr>
            <w:rStyle w:val="Hyperlink"/>
            <w:noProof/>
          </w:rPr>
          <w:t>Heading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_Toc158304153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558770D9" w14:textId="2472151D" w:rsidR="00317D6C" w:rsidRDefault="00317D6C">
      <w:pPr>
        <w:pStyle w:val="TOC3"/>
        <w:tabs>
          <w:tab w:val="left" w:pos="144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154" w:history="1">
        <w:r w:rsidRPr="009A10DC">
          <w:rPr>
            <w:rStyle w:val="Hyperlink"/>
            <w:noProof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9A10DC">
          <w:rPr>
            <w:rStyle w:val="Hyperlink"/>
            <w:noProof/>
          </w:rPr>
          <w:t>Heading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_Toc158304154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B6A96F6" w14:textId="4801169D" w:rsidR="00AA32D7" w:rsidRDefault="00871608" w:rsidP="003A4872">
      <w:r>
        <w:rPr>
          <w:b/>
        </w:rPr>
        <w:fldChar w:fldCharType="end"/>
      </w:r>
    </w:p>
    <w:p w14:paraId="732E3EA5" w14:textId="77777777" w:rsidR="00B01A48" w:rsidRDefault="00B01A48" w:rsidP="003A4872">
      <w:pPr>
        <w:sectPr w:rsidR="00B01A48" w:rsidSect="00B51E13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502633B4" w14:textId="77777777" w:rsidR="00172455" w:rsidRPr="0037548F" w:rsidRDefault="0011208B" w:rsidP="00317D6C">
      <w:pPr>
        <w:pStyle w:val="Heading1"/>
      </w:pPr>
      <w:bookmarkStart w:id="5" w:name="_Toc158304152"/>
      <w:r w:rsidRPr="0037548F">
        <w:lastRenderedPageBreak/>
        <w:t>Heading 1</w:t>
      </w:r>
      <w:bookmarkEnd w:id="5"/>
    </w:p>
    <w:p w14:paraId="649A72A8" w14:textId="77777777" w:rsidR="00906170" w:rsidRPr="00906170" w:rsidRDefault="00906170" w:rsidP="00CC5512"/>
    <w:p w14:paraId="142D70F3" w14:textId="77777777" w:rsidR="000E5044" w:rsidRPr="0055450B" w:rsidRDefault="000E5044" w:rsidP="0055450B">
      <w:pPr>
        <w:pStyle w:val="Heading2"/>
      </w:pPr>
      <w:bookmarkStart w:id="6" w:name="_Toc158304153"/>
      <w:r w:rsidRPr="0055450B">
        <w:t>Heading 2</w:t>
      </w:r>
      <w:bookmarkEnd w:id="6"/>
      <w:r w:rsidRPr="0055450B">
        <w:t xml:space="preserve"> </w:t>
      </w:r>
    </w:p>
    <w:p w14:paraId="2E52CC8E" w14:textId="77777777" w:rsidR="00906170" w:rsidRPr="00906170" w:rsidRDefault="00906170" w:rsidP="00CC5512">
      <w:pPr>
        <w:rPr>
          <w:lang w:val="en-US"/>
        </w:rPr>
      </w:pPr>
    </w:p>
    <w:p w14:paraId="397E38DB" w14:textId="77777777" w:rsidR="000E5044" w:rsidRPr="0037548F" w:rsidRDefault="000E5044" w:rsidP="00CC5512">
      <w:pPr>
        <w:pStyle w:val="Heading3"/>
        <w:rPr>
          <w:rFonts w:asciiTheme="minorHAnsi" w:hAnsiTheme="minorHAnsi"/>
          <w:szCs w:val="28"/>
        </w:rPr>
      </w:pPr>
      <w:bookmarkStart w:id="7" w:name="_Toc158304154"/>
      <w:r w:rsidRPr="0037548F">
        <w:rPr>
          <w:rFonts w:asciiTheme="minorHAnsi" w:hAnsiTheme="minorHAnsi"/>
          <w:szCs w:val="28"/>
        </w:rPr>
        <w:t>Heading 3</w:t>
      </w:r>
      <w:bookmarkEnd w:id="7"/>
    </w:p>
    <w:p w14:paraId="3A57F829" w14:textId="77777777" w:rsidR="00906170" w:rsidRPr="00906170" w:rsidRDefault="00906170" w:rsidP="00CC5512">
      <w:pPr>
        <w:rPr>
          <w:lang w:val="en-US"/>
        </w:rPr>
      </w:pPr>
    </w:p>
    <w:p w14:paraId="5BD80520" w14:textId="77777777" w:rsidR="000E5044" w:rsidRDefault="000E5044" w:rsidP="00CC5512">
      <w:pPr>
        <w:pStyle w:val="Heading4"/>
        <w:rPr>
          <w:sz w:val="24"/>
          <w:szCs w:val="24"/>
        </w:rPr>
      </w:pPr>
      <w:r w:rsidRPr="0037548F">
        <w:rPr>
          <w:sz w:val="24"/>
          <w:szCs w:val="24"/>
        </w:rPr>
        <w:t xml:space="preserve">Heading 4 </w:t>
      </w:r>
    </w:p>
    <w:p w14:paraId="09497A5D" w14:textId="77777777" w:rsidR="0037548F" w:rsidRPr="0037548F" w:rsidRDefault="0037548F" w:rsidP="0037548F"/>
    <w:p w14:paraId="62E7FE2D" w14:textId="77777777" w:rsidR="000E5044" w:rsidRDefault="000E5044" w:rsidP="00CC5512">
      <w:pPr>
        <w:pStyle w:val="Heading5"/>
        <w:rPr>
          <w:i/>
          <w:szCs w:val="24"/>
        </w:rPr>
      </w:pPr>
      <w:r w:rsidRPr="0037548F">
        <w:rPr>
          <w:szCs w:val="24"/>
        </w:rPr>
        <w:t xml:space="preserve">Heading 5 </w:t>
      </w:r>
    </w:p>
    <w:p w14:paraId="790EED9E" w14:textId="77777777" w:rsidR="0037548F" w:rsidRPr="0037548F" w:rsidRDefault="0037548F" w:rsidP="0037548F"/>
    <w:p w14:paraId="4CBECE78" w14:textId="77777777" w:rsidR="001D2B8B" w:rsidRDefault="000E5044" w:rsidP="00CC5512">
      <w:pPr>
        <w:pStyle w:val="Heading6"/>
        <w:rPr>
          <w:sz w:val="24"/>
          <w:szCs w:val="24"/>
        </w:rPr>
      </w:pPr>
      <w:r w:rsidRPr="0037548F">
        <w:rPr>
          <w:sz w:val="24"/>
          <w:szCs w:val="24"/>
        </w:rPr>
        <w:t>Heading 6</w:t>
      </w:r>
    </w:p>
    <w:p w14:paraId="4F03A60A" w14:textId="77777777" w:rsidR="001D2B8B" w:rsidRPr="000E5044" w:rsidRDefault="001D2B8B" w:rsidP="00906170">
      <w:pPr>
        <w:rPr>
          <w:lang w:val="en-US"/>
        </w:rPr>
      </w:pPr>
    </w:p>
    <w:sectPr w:rsidR="001D2B8B" w:rsidRPr="000E5044" w:rsidSect="00B51E13">
      <w:pgSz w:w="11907" w:h="16840"/>
      <w:pgMar w:top="1411" w:right="1411" w:bottom="1411" w:left="1728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4189B" w14:textId="77777777" w:rsidR="00C75E20" w:rsidRDefault="00C75E20">
      <w:r>
        <w:separator/>
      </w:r>
    </w:p>
  </w:endnote>
  <w:endnote w:type="continuationSeparator" w:id="0">
    <w:p w14:paraId="7B16613A" w14:textId="77777777" w:rsidR="00C75E20" w:rsidRDefault="00C75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FAE8A" w14:textId="77777777" w:rsidR="001C7B79" w:rsidRDefault="001C7B7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67CF6E" w14:textId="77777777" w:rsidR="001C7B79" w:rsidRDefault="001C7B7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6EAE6" w14:textId="77777777" w:rsidR="001C7B79" w:rsidRDefault="001C7B7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6FC2">
      <w:rPr>
        <w:rStyle w:val="PageNumber"/>
        <w:noProof/>
      </w:rPr>
      <w:t>1</w:t>
    </w:r>
    <w:r>
      <w:rPr>
        <w:rStyle w:val="PageNumber"/>
      </w:rPr>
      <w:fldChar w:fldCharType="end"/>
    </w:r>
  </w:p>
  <w:p w14:paraId="084E78DD" w14:textId="77777777" w:rsidR="001C7B79" w:rsidRDefault="001C7B7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98F5B" w14:textId="77777777" w:rsidR="00C75E20" w:rsidRDefault="00C75E20">
      <w:r>
        <w:separator/>
      </w:r>
    </w:p>
  </w:footnote>
  <w:footnote w:type="continuationSeparator" w:id="0">
    <w:p w14:paraId="71FEDC6D" w14:textId="77777777" w:rsidR="00C75E20" w:rsidRDefault="00C75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501A3"/>
    <w:multiLevelType w:val="hybridMultilevel"/>
    <w:tmpl w:val="78B4EEC4"/>
    <w:lvl w:ilvl="0" w:tplc="6A8E3A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F575C"/>
    <w:multiLevelType w:val="multilevel"/>
    <w:tmpl w:val="8B26D4B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560E28AA"/>
    <w:multiLevelType w:val="hybridMultilevel"/>
    <w:tmpl w:val="567C45C6"/>
    <w:lvl w:ilvl="0" w:tplc="151E72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76411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798C354F"/>
    <w:multiLevelType w:val="hybridMultilevel"/>
    <w:tmpl w:val="956CFFB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270902">
    <w:abstractNumId w:val="2"/>
  </w:num>
  <w:num w:numId="2" w16cid:durableId="1425178182">
    <w:abstractNumId w:val="0"/>
  </w:num>
  <w:num w:numId="3" w16cid:durableId="1605066437">
    <w:abstractNumId w:val="3"/>
  </w:num>
  <w:num w:numId="4" w16cid:durableId="2145082147">
    <w:abstractNumId w:val="1"/>
  </w:num>
  <w:num w:numId="5" w16cid:durableId="1165972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1E"/>
    <w:rsid w:val="00002FAA"/>
    <w:rsid w:val="000358DC"/>
    <w:rsid w:val="00054A42"/>
    <w:rsid w:val="0006619F"/>
    <w:rsid w:val="000679B7"/>
    <w:rsid w:val="000740AF"/>
    <w:rsid w:val="00076848"/>
    <w:rsid w:val="0008006D"/>
    <w:rsid w:val="00086D0D"/>
    <w:rsid w:val="000A01EA"/>
    <w:rsid w:val="000A4940"/>
    <w:rsid w:val="000A6FC2"/>
    <w:rsid w:val="000B11E5"/>
    <w:rsid w:val="000D0C5E"/>
    <w:rsid w:val="000D306E"/>
    <w:rsid w:val="000E5044"/>
    <w:rsid w:val="000F59A9"/>
    <w:rsid w:val="00101624"/>
    <w:rsid w:val="0011208B"/>
    <w:rsid w:val="00114EBB"/>
    <w:rsid w:val="00114ED3"/>
    <w:rsid w:val="00122CCE"/>
    <w:rsid w:val="00125460"/>
    <w:rsid w:val="001505E8"/>
    <w:rsid w:val="001578F9"/>
    <w:rsid w:val="00163143"/>
    <w:rsid w:val="00172455"/>
    <w:rsid w:val="001743A7"/>
    <w:rsid w:val="00187247"/>
    <w:rsid w:val="001B3556"/>
    <w:rsid w:val="001B5918"/>
    <w:rsid w:val="001B7192"/>
    <w:rsid w:val="001C7B79"/>
    <w:rsid w:val="001D0590"/>
    <w:rsid w:val="001D2B8B"/>
    <w:rsid w:val="00201DF7"/>
    <w:rsid w:val="002030C2"/>
    <w:rsid w:val="0020512C"/>
    <w:rsid w:val="002063D0"/>
    <w:rsid w:val="002161A5"/>
    <w:rsid w:val="0023307C"/>
    <w:rsid w:val="00242299"/>
    <w:rsid w:val="00242DF3"/>
    <w:rsid w:val="002801FA"/>
    <w:rsid w:val="002942DB"/>
    <w:rsid w:val="002A0DE6"/>
    <w:rsid w:val="002A5FF8"/>
    <w:rsid w:val="002B35BC"/>
    <w:rsid w:val="002C1E01"/>
    <w:rsid w:val="002C4212"/>
    <w:rsid w:val="002D1775"/>
    <w:rsid w:val="002F7DFF"/>
    <w:rsid w:val="003045EA"/>
    <w:rsid w:val="00317D6C"/>
    <w:rsid w:val="00323ADE"/>
    <w:rsid w:val="00342252"/>
    <w:rsid w:val="00347759"/>
    <w:rsid w:val="00352EC5"/>
    <w:rsid w:val="0037548F"/>
    <w:rsid w:val="0037593C"/>
    <w:rsid w:val="0037613D"/>
    <w:rsid w:val="003800FD"/>
    <w:rsid w:val="003823D1"/>
    <w:rsid w:val="00394817"/>
    <w:rsid w:val="003A4872"/>
    <w:rsid w:val="003B20D4"/>
    <w:rsid w:val="003C1227"/>
    <w:rsid w:val="003D206B"/>
    <w:rsid w:val="00433688"/>
    <w:rsid w:val="00463FAD"/>
    <w:rsid w:val="0047070E"/>
    <w:rsid w:val="00484394"/>
    <w:rsid w:val="00485EA9"/>
    <w:rsid w:val="004903CA"/>
    <w:rsid w:val="004A22B2"/>
    <w:rsid w:val="004A4CE3"/>
    <w:rsid w:val="004A6E51"/>
    <w:rsid w:val="004B5E91"/>
    <w:rsid w:val="004D4070"/>
    <w:rsid w:val="004F4A76"/>
    <w:rsid w:val="004F5543"/>
    <w:rsid w:val="0055450B"/>
    <w:rsid w:val="0055670F"/>
    <w:rsid w:val="00585DB7"/>
    <w:rsid w:val="005900BD"/>
    <w:rsid w:val="0059030C"/>
    <w:rsid w:val="005D0925"/>
    <w:rsid w:val="005D7A7C"/>
    <w:rsid w:val="005F79BE"/>
    <w:rsid w:val="006349B9"/>
    <w:rsid w:val="00644611"/>
    <w:rsid w:val="0065504A"/>
    <w:rsid w:val="006569AE"/>
    <w:rsid w:val="0066616A"/>
    <w:rsid w:val="00683715"/>
    <w:rsid w:val="00684922"/>
    <w:rsid w:val="00694DB1"/>
    <w:rsid w:val="006A2428"/>
    <w:rsid w:val="006C284E"/>
    <w:rsid w:val="006F1673"/>
    <w:rsid w:val="006F1CEC"/>
    <w:rsid w:val="006F7284"/>
    <w:rsid w:val="006F7CA2"/>
    <w:rsid w:val="00706946"/>
    <w:rsid w:val="0071547D"/>
    <w:rsid w:val="0072703A"/>
    <w:rsid w:val="00737CFA"/>
    <w:rsid w:val="00743577"/>
    <w:rsid w:val="00747614"/>
    <w:rsid w:val="00770C5C"/>
    <w:rsid w:val="00773D1E"/>
    <w:rsid w:val="008106F3"/>
    <w:rsid w:val="00813D49"/>
    <w:rsid w:val="00814F1D"/>
    <w:rsid w:val="00817384"/>
    <w:rsid w:val="00834355"/>
    <w:rsid w:val="008475A6"/>
    <w:rsid w:val="00863E07"/>
    <w:rsid w:val="00866A57"/>
    <w:rsid w:val="00867587"/>
    <w:rsid w:val="00871608"/>
    <w:rsid w:val="008A2C4A"/>
    <w:rsid w:val="008B2BD9"/>
    <w:rsid w:val="008C7DF1"/>
    <w:rsid w:val="008D39B5"/>
    <w:rsid w:val="008D51ED"/>
    <w:rsid w:val="008E1B26"/>
    <w:rsid w:val="00906170"/>
    <w:rsid w:val="0094411E"/>
    <w:rsid w:val="00951E45"/>
    <w:rsid w:val="00966A96"/>
    <w:rsid w:val="00967660"/>
    <w:rsid w:val="009873C8"/>
    <w:rsid w:val="00997D9A"/>
    <w:rsid w:val="009A386B"/>
    <w:rsid w:val="009B0879"/>
    <w:rsid w:val="009C0B80"/>
    <w:rsid w:val="009D1C39"/>
    <w:rsid w:val="009F5DDC"/>
    <w:rsid w:val="009F7174"/>
    <w:rsid w:val="00A02D1D"/>
    <w:rsid w:val="00A0666D"/>
    <w:rsid w:val="00A076F5"/>
    <w:rsid w:val="00A12C94"/>
    <w:rsid w:val="00A134D3"/>
    <w:rsid w:val="00A3685A"/>
    <w:rsid w:val="00A55F2E"/>
    <w:rsid w:val="00A85760"/>
    <w:rsid w:val="00A8739E"/>
    <w:rsid w:val="00AA32D7"/>
    <w:rsid w:val="00AA7792"/>
    <w:rsid w:val="00AB2F9C"/>
    <w:rsid w:val="00AE2C34"/>
    <w:rsid w:val="00AE4055"/>
    <w:rsid w:val="00AF2C91"/>
    <w:rsid w:val="00B01A48"/>
    <w:rsid w:val="00B1454E"/>
    <w:rsid w:val="00B207E7"/>
    <w:rsid w:val="00B20C84"/>
    <w:rsid w:val="00B33123"/>
    <w:rsid w:val="00B42652"/>
    <w:rsid w:val="00B443A8"/>
    <w:rsid w:val="00B51E13"/>
    <w:rsid w:val="00B55D76"/>
    <w:rsid w:val="00B82883"/>
    <w:rsid w:val="00B87325"/>
    <w:rsid w:val="00B94580"/>
    <w:rsid w:val="00BC4FF2"/>
    <w:rsid w:val="00BD003E"/>
    <w:rsid w:val="00BE42D3"/>
    <w:rsid w:val="00BF2DC9"/>
    <w:rsid w:val="00C0048C"/>
    <w:rsid w:val="00C00BBE"/>
    <w:rsid w:val="00C011C1"/>
    <w:rsid w:val="00C03E1C"/>
    <w:rsid w:val="00C25E5D"/>
    <w:rsid w:val="00C30A75"/>
    <w:rsid w:val="00C64667"/>
    <w:rsid w:val="00C74027"/>
    <w:rsid w:val="00C75E20"/>
    <w:rsid w:val="00C769B2"/>
    <w:rsid w:val="00CA2FBB"/>
    <w:rsid w:val="00CB163F"/>
    <w:rsid w:val="00CC28A3"/>
    <w:rsid w:val="00CC2F3B"/>
    <w:rsid w:val="00CC5512"/>
    <w:rsid w:val="00CD1D7C"/>
    <w:rsid w:val="00CD24B8"/>
    <w:rsid w:val="00CD51C6"/>
    <w:rsid w:val="00CE5DD0"/>
    <w:rsid w:val="00CF7112"/>
    <w:rsid w:val="00D15D12"/>
    <w:rsid w:val="00D2140C"/>
    <w:rsid w:val="00D37C4A"/>
    <w:rsid w:val="00D433E8"/>
    <w:rsid w:val="00D51CA9"/>
    <w:rsid w:val="00D53B82"/>
    <w:rsid w:val="00D6210F"/>
    <w:rsid w:val="00D710B2"/>
    <w:rsid w:val="00D80729"/>
    <w:rsid w:val="00D906CF"/>
    <w:rsid w:val="00D94764"/>
    <w:rsid w:val="00DA2044"/>
    <w:rsid w:val="00DB33CF"/>
    <w:rsid w:val="00DB3F76"/>
    <w:rsid w:val="00DC012B"/>
    <w:rsid w:val="00DC3149"/>
    <w:rsid w:val="00DE01AF"/>
    <w:rsid w:val="00E01529"/>
    <w:rsid w:val="00E51C76"/>
    <w:rsid w:val="00E63D54"/>
    <w:rsid w:val="00E65475"/>
    <w:rsid w:val="00E73B7C"/>
    <w:rsid w:val="00E77A8D"/>
    <w:rsid w:val="00E93E64"/>
    <w:rsid w:val="00EA0B66"/>
    <w:rsid w:val="00EA5FD9"/>
    <w:rsid w:val="00EB682B"/>
    <w:rsid w:val="00EC5E90"/>
    <w:rsid w:val="00EC7C19"/>
    <w:rsid w:val="00EE2046"/>
    <w:rsid w:val="00EE2A26"/>
    <w:rsid w:val="00F04B65"/>
    <w:rsid w:val="00F2288D"/>
    <w:rsid w:val="00F64933"/>
    <w:rsid w:val="00F724CB"/>
    <w:rsid w:val="00F84756"/>
    <w:rsid w:val="00F86476"/>
    <w:rsid w:val="00F9094D"/>
    <w:rsid w:val="00F945DB"/>
    <w:rsid w:val="00FA1468"/>
    <w:rsid w:val="00FA5045"/>
    <w:rsid w:val="00FB60A7"/>
    <w:rsid w:val="00FC6C61"/>
    <w:rsid w:val="00FD790C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4FB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450B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55450B"/>
    <w:pPr>
      <w:keepNext/>
      <w:numPr>
        <w:numId w:val="3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link w:val="Heading2Char"/>
    <w:qFormat/>
    <w:rsid w:val="0055450B"/>
    <w:pPr>
      <w:keepNext/>
      <w:numPr>
        <w:ilvl w:val="1"/>
        <w:numId w:val="3"/>
      </w:numPr>
      <w:spacing w:before="240" w:after="60"/>
      <w:outlineLvl w:val="1"/>
    </w:pPr>
    <w:rPr>
      <w:rFonts w:ascii="Calibri" w:hAnsi="Calibri" w:cs="Times New Roman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55450B"/>
    <w:pPr>
      <w:keepNext/>
      <w:numPr>
        <w:ilvl w:val="2"/>
        <w:numId w:val="3"/>
      </w:numPr>
      <w:spacing w:before="240" w:after="60"/>
      <w:outlineLvl w:val="2"/>
    </w:pPr>
    <w:rPr>
      <w:rFonts w:ascii="Calibri" w:hAnsi="Calibri" w:cs="Times New Roman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qFormat/>
    <w:rsid w:val="0055450B"/>
    <w:pPr>
      <w:keepNext/>
      <w:numPr>
        <w:ilvl w:val="3"/>
        <w:numId w:val="3"/>
      </w:numPr>
      <w:spacing w:before="240" w:after="60"/>
      <w:outlineLvl w:val="3"/>
    </w:pPr>
    <w:rPr>
      <w:rFonts w:ascii="Calibri" w:hAnsi="Calibri" w:cs="Times New Roman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qFormat/>
    <w:rsid w:val="0055450B"/>
    <w:pPr>
      <w:numPr>
        <w:ilvl w:val="4"/>
        <w:numId w:val="3"/>
      </w:numPr>
      <w:spacing w:before="240" w:after="60"/>
      <w:outlineLvl w:val="4"/>
    </w:pPr>
    <w:rPr>
      <w:rFonts w:ascii="Calibri" w:hAnsi="Calibri" w:cs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0E5044"/>
    <w:pPr>
      <w:numPr>
        <w:ilvl w:val="5"/>
        <w:numId w:val="3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06170"/>
    <w:pPr>
      <w:numPr>
        <w:ilvl w:val="6"/>
        <w:numId w:val="3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06170"/>
    <w:pPr>
      <w:numPr>
        <w:ilvl w:val="7"/>
        <w:numId w:val="3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06170"/>
    <w:pPr>
      <w:numPr>
        <w:ilvl w:val="8"/>
        <w:numId w:val="3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317D6C"/>
    <w:pPr>
      <w:tabs>
        <w:tab w:val="left" w:pos="480"/>
        <w:tab w:val="right" w:leader="dot" w:pos="8820"/>
      </w:tabs>
    </w:pPr>
    <w:rPr>
      <w:b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character" w:customStyle="1" w:styleId="Heading2Char">
    <w:name w:val="Heading 2 Char"/>
    <w:link w:val="Heading2"/>
    <w:rsid w:val="0055450B"/>
    <w:rPr>
      <w:rFonts w:ascii="Calibri" w:hAnsi="Calibri"/>
      <w:b/>
      <w:bCs/>
      <w:iCs/>
      <w:sz w:val="32"/>
      <w:szCs w:val="28"/>
      <w:lang w:eastAsia="zh-CN" w:bidi="or-IN"/>
    </w:rPr>
  </w:style>
  <w:style w:type="character" w:customStyle="1" w:styleId="Heading3Char">
    <w:name w:val="Heading 3 Char"/>
    <w:link w:val="Heading3"/>
    <w:rsid w:val="0055450B"/>
    <w:rPr>
      <w:rFonts w:ascii="Calibri" w:hAnsi="Calibri"/>
      <w:b/>
      <w:bCs/>
      <w:sz w:val="28"/>
      <w:szCs w:val="26"/>
      <w:lang w:eastAsia="zh-CN" w:bidi="or-IN"/>
    </w:rPr>
  </w:style>
  <w:style w:type="character" w:customStyle="1" w:styleId="Heading4Char">
    <w:name w:val="Heading 4 Char"/>
    <w:link w:val="Heading4"/>
    <w:rsid w:val="0055450B"/>
    <w:rPr>
      <w:rFonts w:ascii="Calibri" w:hAnsi="Calibri"/>
      <w:b/>
      <w:bCs/>
      <w:sz w:val="26"/>
      <w:szCs w:val="28"/>
      <w:lang w:eastAsia="zh-CN" w:bidi="or-IN"/>
    </w:rPr>
  </w:style>
  <w:style w:type="character" w:customStyle="1" w:styleId="Heading5Char">
    <w:name w:val="Heading 5 Char"/>
    <w:link w:val="Heading5"/>
    <w:rsid w:val="0055450B"/>
    <w:rPr>
      <w:rFonts w:ascii="Calibri" w:hAnsi="Calibri"/>
      <w:b/>
      <w:bCs/>
      <w:iCs/>
      <w:sz w:val="24"/>
      <w:szCs w:val="26"/>
      <w:lang w:eastAsia="zh-CN" w:bidi="or-IN"/>
    </w:rPr>
  </w:style>
  <w:style w:type="character" w:customStyle="1" w:styleId="Heading6Char">
    <w:name w:val="Heading 6 Char"/>
    <w:link w:val="Heading6"/>
    <w:rsid w:val="000E5044"/>
    <w:rPr>
      <w:rFonts w:ascii="Calibri" w:hAnsi="Calibri"/>
      <w:b/>
      <w:bCs/>
      <w:sz w:val="22"/>
      <w:szCs w:val="22"/>
      <w:lang w:eastAsia="zh-CN" w:bidi="or-IN"/>
    </w:rPr>
  </w:style>
  <w:style w:type="paragraph" w:styleId="TOC2">
    <w:name w:val="toc 2"/>
    <w:basedOn w:val="Normal"/>
    <w:next w:val="Normal"/>
    <w:autoRedefine/>
    <w:uiPriority w:val="39"/>
    <w:rsid w:val="000E504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0E5044"/>
    <w:pPr>
      <w:ind w:left="480"/>
    </w:pPr>
  </w:style>
  <w:style w:type="table" w:styleId="TableGrid">
    <w:name w:val="Table Grid"/>
    <w:basedOn w:val="TableNormal"/>
    <w:rsid w:val="00FD7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790C"/>
    <w:pPr>
      <w:ind w:left="720"/>
      <w:contextualSpacing/>
    </w:pPr>
  </w:style>
  <w:style w:type="character" w:styleId="Strong">
    <w:name w:val="Strong"/>
    <w:uiPriority w:val="22"/>
    <w:qFormat/>
    <w:rsid w:val="00FD790C"/>
    <w:rPr>
      <w:b/>
      <w:bCs/>
    </w:rPr>
  </w:style>
  <w:style w:type="character" w:customStyle="1" w:styleId="Heading7Char">
    <w:name w:val="Heading 7 Char"/>
    <w:link w:val="Heading7"/>
    <w:semiHidden/>
    <w:rsid w:val="00906170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906170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906170"/>
    <w:rPr>
      <w:rFonts w:ascii="Cambria" w:eastAsia="Times New Roman" w:hAnsi="Cambria" w:cs="Times New Roman"/>
      <w:sz w:val="22"/>
      <w:szCs w:val="22"/>
      <w:lang w:eastAsia="zh-CN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document_template-masters_thesis.dotx</Template>
  <TotalTime>95</TotalTime>
  <Pages>5</Pages>
  <Words>78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494</CharactersWithSpaces>
  <SharedDoc>false</SharedDoc>
  <HLinks>
    <vt:vector size="36" baseType="variant">
      <vt:variant>
        <vt:i4>1572912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_Toc332703180</vt:lpwstr>
      </vt:variant>
      <vt:variant>
        <vt:i4>1507376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_Toc332703179</vt:lpwstr>
      </vt:variant>
      <vt:variant>
        <vt:i4>1507376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_Toc332703178</vt:lpwstr>
      </vt:variant>
      <vt:variant>
        <vt:i4>6357099</vt:i4>
      </vt:variant>
      <vt:variant>
        <vt:i4>38</vt:i4>
      </vt:variant>
      <vt:variant>
        <vt:i4>0</vt:i4>
      </vt:variant>
      <vt:variant>
        <vt:i4>5</vt:i4>
      </vt:variant>
      <vt:variant>
        <vt:lpwstr>http://www.himolde.no/index.cfm/pageID/2298</vt:lpwstr>
      </vt:variant>
      <vt:variant>
        <vt:lpwstr/>
      </vt:variant>
      <vt:variant>
        <vt:i4>8257541</vt:i4>
      </vt:variant>
      <vt:variant>
        <vt:i4>29</vt:i4>
      </vt:variant>
      <vt:variant>
        <vt:i4>0</vt:i4>
      </vt:variant>
      <vt:variant>
        <vt:i4>5</vt:i4>
      </vt:variant>
      <vt:variant>
        <vt:lpwstr>http://kvalitet.himolde.no/KS_UNL115</vt:lpwstr>
      </vt:variant>
      <vt:variant>
        <vt:lpwstr/>
      </vt:variant>
      <vt:variant>
        <vt:i4>8257553</vt:i4>
      </vt:variant>
      <vt:variant>
        <vt:i4>26</vt:i4>
      </vt:variant>
      <vt:variant>
        <vt:i4>0</vt:i4>
      </vt:variant>
      <vt:variant>
        <vt:i4>5</vt:i4>
      </vt:variant>
      <vt:variant>
        <vt:lpwstr>http://www.regjeringen.no/upload/KD/Vedlegg/UH/UHloven_engelsk.pdf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Snurre Test</dc:creator>
  <cp:keywords/>
  <cp:lastModifiedBy>Anne Margrethe Løvold</cp:lastModifiedBy>
  <cp:revision>22</cp:revision>
  <cp:lastPrinted>2009-03-31T14:05:00Z</cp:lastPrinted>
  <dcterms:created xsi:type="dcterms:W3CDTF">2018-03-23T14:04:00Z</dcterms:created>
  <dcterms:modified xsi:type="dcterms:W3CDTF">2025-02-18T09:43:00Z</dcterms:modified>
</cp:coreProperties>
</file>