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763E3" w14:textId="77777777" w:rsidR="00AE2C34" w:rsidRDefault="00040AED" w:rsidP="001B3556">
      <w:pPr>
        <w:spacing w:line="360" w:lineRule="auto"/>
      </w:pPr>
      <w:r>
        <w:rPr>
          <w:noProof/>
          <w:lang w:eastAsia="nb-NO" w:bidi="ar-SA"/>
        </w:rPr>
        <w:drawing>
          <wp:anchor distT="0" distB="0" distL="114300" distR="114300" simplePos="0" relativeHeight="251657728" behindDoc="0" locked="0" layoutInCell="1" allowOverlap="1" wp14:anchorId="739AA15B" wp14:editId="0E2D1254">
            <wp:simplePos x="0" y="0"/>
            <wp:positionH relativeFrom="column">
              <wp:posOffset>-268605</wp:posOffset>
            </wp:positionH>
            <wp:positionV relativeFrom="paragraph">
              <wp:posOffset>135255</wp:posOffset>
            </wp:positionV>
            <wp:extent cx="3050540" cy="720725"/>
            <wp:effectExtent l="0" t="0" r="0" b="3175"/>
            <wp:wrapNone/>
            <wp:docPr id="15" name="Picture 15" descr="HiM_s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iM_sid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AFB53C" w14:textId="77777777" w:rsidR="00AE2C34" w:rsidRDefault="00AE2C34" w:rsidP="001B3556">
      <w:pPr>
        <w:spacing w:line="360" w:lineRule="auto"/>
      </w:pPr>
    </w:p>
    <w:p w14:paraId="5EC89A5C" w14:textId="77777777" w:rsidR="00AE2C34" w:rsidRDefault="00AE2C34" w:rsidP="001B3556">
      <w:pPr>
        <w:spacing w:line="360" w:lineRule="auto"/>
      </w:pPr>
    </w:p>
    <w:p w14:paraId="50D693E9" w14:textId="77777777" w:rsidR="00AE2C34" w:rsidRDefault="00AE2C34" w:rsidP="001B3556">
      <w:pPr>
        <w:spacing w:line="360" w:lineRule="auto"/>
      </w:pPr>
    </w:p>
    <w:p w14:paraId="52F53F57" w14:textId="77777777" w:rsidR="00AE2C34" w:rsidRDefault="00AE2C34" w:rsidP="001B3556">
      <w:pPr>
        <w:spacing w:line="360" w:lineRule="auto"/>
      </w:pPr>
    </w:p>
    <w:p w14:paraId="258BC373" w14:textId="77777777" w:rsidR="003A4872" w:rsidRDefault="003A4872" w:rsidP="00AE2C34">
      <w:pPr>
        <w:sectPr w:rsidR="003A4872" w:rsidSect="007E1CDD">
          <w:footerReference w:type="even" r:id="rId8"/>
          <w:footerReference w:type="default" r:id="rId9"/>
          <w:pgSz w:w="11907" w:h="16840" w:code="9"/>
          <w:pgMar w:top="1411" w:right="1440" w:bottom="1411" w:left="1584" w:header="720" w:footer="403" w:gutter="0"/>
          <w:pgNumType w:start="1"/>
          <w:cols w:space="720"/>
          <w:titlePg/>
        </w:sectPr>
      </w:pPr>
    </w:p>
    <w:p w14:paraId="7DD5DA41" w14:textId="77777777" w:rsidR="003A4872" w:rsidRDefault="003A4872" w:rsidP="00552075">
      <w:pPr>
        <w:spacing w:line="360" w:lineRule="auto"/>
      </w:pPr>
    </w:p>
    <w:p w14:paraId="1022FAC2" w14:textId="77777777" w:rsidR="006B2939" w:rsidRDefault="006B2939" w:rsidP="00552075">
      <w:pPr>
        <w:spacing w:line="360" w:lineRule="auto"/>
      </w:pPr>
    </w:p>
    <w:p w14:paraId="28FAA3CB" w14:textId="77777777" w:rsidR="007D4F65" w:rsidRDefault="007D4F65" w:rsidP="00552075">
      <w:pPr>
        <w:spacing w:line="360" w:lineRule="auto"/>
      </w:pPr>
    </w:p>
    <w:p w14:paraId="326A68E1" w14:textId="63A59CE2" w:rsidR="00CC08E7" w:rsidRPr="009523FA" w:rsidRDefault="00D051D4" w:rsidP="00CC08E7">
      <w:pPr>
        <w:framePr w:w="9787" w:h="8825" w:hSpace="180" w:wrap="around" w:vAnchor="text" w:hAnchor="page" w:x="1349" w:y="412"/>
        <w:rPr>
          <w:rFonts w:ascii="Trebuchet MS" w:hAnsi="Trebuchet MS"/>
          <w:sz w:val="56"/>
          <w:szCs w:val="56"/>
        </w:rPr>
      </w:pPr>
      <w:r>
        <w:rPr>
          <w:rFonts w:ascii="Trebuchet MS" w:hAnsi="Trebuchet MS"/>
          <w:sz w:val="56"/>
          <w:szCs w:val="56"/>
        </w:rPr>
        <w:fldChar w:fldCharType="begin">
          <w:ffData>
            <w:name w:val="Eksamenstype"/>
            <w:enabled/>
            <w:calcOnExit w:val="0"/>
            <w:ddList>
              <w:listEntry w:val="Deleksamen"/>
              <w:listEntry w:val="Eksamen"/>
              <w:listEntry w:val="Gruppeeksamen"/>
              <w:listEntry w:val="Heimeeksamen"/>
              <w:listEntry w:val="Individuell oppgåve"/>
              <w:listEntry w:val="Mappekrav"/>
              <w:listEntry w:val="Obligatorisk oppgave"/>
              <w:listEntry w:val="Obligatorisk individuell oppgåve"/>
              <w:listEntry w:val="Prosjektbeskrivelse"/>
              <w:listEntry w:val="Prosjektoppgåve"/>
              <w:listEntry w:val="Prosjektskisse"/>
              <w:listEntry w:val="Semesteroppgåve"/>
            </w:ddList>
          </w:ffData>
        </w:fldChar>
      </w:r>
      <w:bookmarkStart w:id="0" w:name="Eksamenstype"/>
      <w:r>
        <w:rPr>
          <w:rFonts w:ascii="Trebuchet MS" w:hAnsi="Trebuchet MS"/>
          <w:sz w:val="56"/>
          <w:szCs w:val="56"/>
        </w:rPr>
        <w:instrText xml:space="preserve"> FORMDROPDOWN </w:instrText>
      </w:r>
      <w:r>
        <w:rPr>
          <w:rFonts w:ascii="Trebuchet MS" w:hAnsi="Trebuchet MS"/>
          <w:sz w:val="56"/>
          <w:szCs w:val="56"/>
        </w:rPr>
      </w:r>
      <w:r>
        <w:rPr>
          <w:rFonts w:ascii="Trebuchet MS" w:hAnsi="Trebuchet MS"/>
          <w:sz w:val="56"/>
          <w:szCs w:val="56"/>
        </w:rPr>
        <w:fldChar w:fldCharType="separate"/>
      </w:r>
      <w:r>
        <w:rPr>
          <w:rFonts w:ascii="Trebuchet MS" w:hAnsi="Trebuchet MS"/>
          <w:sz w:val="56"/>
          <w:szCs w:val="56"/>
        </w:rPr>
        <w:fldChar w:fldCharType="end"/>
      </w:r>
      <w:bookmarkEnd w:id="0"/>
      <w:r w:rsidR="00CC08E7" w:rsidRPr="009523FA">
        <w:rPr>
          <w:rFonts w:ascii="Trebuchet MS" w:hAnsi="Trebuchet MS"/>
          <w:sz w:val="56"/>
          <w:szCs w:val="56"/>
        </w:rPr>
        <w:t xml:space="preserve"> </w:t>
      </w:r>
    </w:p>
    <w:p w14:paraId="37465A2D" w14:textId="77777777" w:rsidR="00CC08E7" w:rsidRPr="003C3FA2" w:rsidRDefault="00CC08E7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/>
          <w:sz w:val="44"/>
          <w:szCs w:val="44"/>
        </w:rPr>
      </w:pPr>
      <w:bookmarkStart w:id="1" w:name="_Toc6906209"/>
      <w:bookmarkStart w:id="2" w:name="_Toc6906233"/>
    </w:p>
    <w:bookmarkEnd w:id="1"/>
    <w:bookmarkEnd w:id="2"/>
    <w:p w14:paraId="20FE5368" w14:textId="3E758DDC" w:rsidR="00CC08E7" w:rsidRPr="003C3FA2" w:rsidRDefault="00CC08E7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 w:cs="Arial"/>
          <w:sz w:val="44"/>
          <w:szCs w:val="44"/>
        </w:rPr>
      </w:pPr>
      <w:r w:rsidRPr="003C3FA2">
        <w:rPr>
          <w:rFonts w:ascii="Trebuchet MS" w:hAnsi="Trebuchet MS" w:cs="Arial"/>
          <w:sz w:val="44"/>
          <w:szCs w:val="44"/>
        </w:rPr>
        <w:t xml:space="preserve">Emnekode: </w:t>
      </w:r>
      <w:r w:rsidR="008D6824">
        <w:rPr>
          <w:rFonts w:ascii="Trebuchet MS" w:hAnsi="Trebuchet MS" w:cs="Arial"/>
          <w:sz w:val="44"/>
          <w:szCs w:val="4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D6824">
        <w:rPr>
          <w:rFonts w:ascii="Trebuchet MS" w:hAnsi="Trebuchet MS" w:cs="Arial"/>
          <w:sz w:val="44"/>
          <w:szCs w:val="44"/>
        </w:rPr>
        <w:instrText xml:space="preserve"> FORMTEXT </w:instrText>
      </w:r>
      <w:r w:rsidR="008D6824">
        <w:rPr>
          <w:rFonts w:ascii="Trebuchet MS" w:hAnsi="Trebuchet MS" w:cs="Arial"/>
          <w:sz w:val="44"/>
          <w:szCs w:val="44"/>
        </w:rPr>
      </w:r>
      <w:r w:rsidR="008D6824">
        <w:rPr>
          <w:rFonts w:ascii="Trebuchet MS" w:hAnsi="Trebuchet MS" w:cs="Arial"/>
          <w:sz w:val="44"/>
          <w:szCs w:val="44"/>
        </w:rPr>
        <w:fldChar w:fldCharType="separate"/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sz w:val="44"/>
          <w:szCs w:val="44"/>
        </w:rPr>
        <w:fldChar w:fldCharType="end"/>
      </w:r>
    </w:p>
    <w:p w14:paraId="57D27533" w14:textId="3EBA67C4" w:rsidR="00CC08E7" w:rsidRPr="003C3FA2" w:rsidRDefault="00CC08E7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 w:cs="Arial"/>
          <w:sz w:val="44"/>
          <w:szCs w:val="44"/>
        </w:rPr>
      </w:pPr>
      <w:r w:rsidRPr="003C3FA2">
        <w:rPr>
          <w:rFonts w:ascii="Trebuchet MS" w:hAnsi="Trebuchet MS" w:cs="Arial"/>
          <w:sz w:val="44"/>
          <w:szCs w:val="44"/>
        </w:rPr>
        <w:t>Emnena</w:t>
      </w:r>
      <w:r w:rsidR="003F2BA8">
        <w:rPr>
          <w:rFonts w:ascii="Trebuchet MS" w:hAnsi="Trebuchet MS" w:cs="Arial"/>
          <w:sz w:val="44"/>
          <w:szCs w:val="44"/>
        </w:rPr>
        <w:t>m</w:t>
      </w:r>
      <w:r w:rsidRPr="003C3FA2">
        <w:rPr>
          <w:rFonts w:ascii="Trebuchet MS" w:hAnsi="Trebuchet MS" w:cs="Arial"/>
          <w:sz w:val="44"/>
          <w:szCs w:val="44"/>
        </w:rPr>
        <w:t xml:space="preserve">n: </w:t>
      </w:r>
      <w:r w:rsidR="008D6824">
        <w:rPr>
          <w:rFonts w:ascii="Trebuchet MS" w:hAnsi="Trebuchet MS" w:cs="Arial"/>
          <w:sz w:val="44"/>
          <w:szCs w:val="4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D6824">
        <w:rPr>
          <w:rFonts w:ascii="Trebuchet MS" w:hAnsi="Trebuchet MS" w:cs="Arial"/>
          <w:sz w:val="44"/>
          <w:szCs w:val="44"/>
        </w:rPr>
        <w:instrText xml:space="preserve"> FORMTEXT </w:instrText>
      </w:r>
      <w:r w:rsidR="008D6824">
        <w:rPr>
          <w:rFonts w:ascii="Trebuchet MS" w:hAnsi="Trebuchet MS" w:cs="Arial"/>
          <w:sz w:val="44"/>
          <w:szCs w:val="44"/>
        </w:rPr>
      </w:r>
      <w:r w:rsidR="008D6824">
        <w:rPr>
          <w:rFonts w:ascii="Trebuchet MS" w:hAnsi="Trebuchet MS" w:cs="Arial"/>
          <w:sz w:val="44"/>
          <w:szCs w:val="44"/>
        </w:rPr>
        <w:fldChar w:fldCharType="separate"/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noProof/>
          <w:sz w:val="44"/>
          <w:szCs w:val="44"/>
        </w:rPr>
        <w:t> </w:t>
      </w:r>
      <w:r w:rsidR="008D6824">
        <w:rPr>
          <w:rFonts w:ascii="Trebuchet MS" w:hAnsi="Trebuchet MS" w:cs="Arial"/>
          <w:sz w:val="44"/>
          <w:szCs w:val="44"/>
        </w:rPr>
        <w:fldChar w:fldCharType="end"/>
      </w:r>
    </w:p>
    <w:p w14:paraId="3FE71D1D" w14:textId="77777777" w:rsidR="00CC08E7" w:rsidRPr="007D4F65" w:rsidRDefault="00CC08E7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/>
          <w:sz w:val="36"/>
          <w:szCs w:val="36"/>
        </w:rPr>
      </w:pPr>
      <w:bookmarkStart w:id="3" w:name="_Toc6906210"/>
      <w:bookmarkStart w:id="4" w:name="_Toc6906234"/>
      <w:bookmarkStart w:id="5" w:name="semester"/>
    </w:p>
    <w:p w14:paraId="2054B77B" w14:textId="77777777" w:rsidR="007D4F65" w:rsidRDefault="007D4F65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 w:cs="Arial"/>
          <w:sz w:val="36"/>
          <w:szCs w:val="36"/>
        </w:rPr>
      </w:pPr>
    </w:p>
    <w:p w14:paraId="6D0FAA45" w14:textId="7BE90680" w:rsidR="007D4F65" w:rsidRPr="007D4F65" w:rsidRDefault="00CC08E7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 w:cs="Arial"/>
          <w:sz w:val="36"/>
          <w:szCs w:val="36"/>
        </w:rPr>
      </w:pPr>
      <w:bookmarkStart w:id="6" w:name="_Hlk103254615"/>
      <w:r w:rsidRPr="007D4F65">
        <w:rPr>
          <w:rFonts w:ascii="Trebuchet MS" w:hAnsi="Trebuchet MS" w:cs="Arial"/>
          <w:sz w:val="36"/>
          <w:szCs w:val="36"/>
        </w:rPr>
        <w:t xml:space="preserve">Kandidatnummer: </w:t>
      </w:r>
      <w:r w:rsidR="008D6824">
        <w:rPr>
          <w:rFonts w:ascii="Trebuchet MS" w:hAnsi="Trebuchet MS" w:cs="Arial"/>
          <w:sz w:val="36"/>
          <w:szCs w:val="36"/>
        </w:rPr>
        <w:fldChar w:fldCharType="begin">
          <w:ffData>
            <w:name w:val="Kandidatnr"/>
            <w:enabled/>
            <w:calcOnExit w:val="0"/>
            <w:textInput/>
          </w:ffData>
        </w:fldChar>
      </w:r>
      <w:bookmarkStart w:id="7" w:name="Kandidatnr"/>
      <w:r w:rsidR="008D6824">
        <w:rPr>
          <w:rFonts w:ascii="Trebuchet MS" w:hAnsi="Trebuchet MS" w:cs="Arial"/>
          <w:sz w:val="36"/>
          <w:szCs w:val="36"/>
        </w:rPr>
        <w:instrText xml:space="preserve"> FORMTEXT </w:instrText>
      </w:r>
      <w:r w:rsidR="008D6824">
        <w:rPr>
          <w:rFonts w:ascii="Trebuchet MS" w:hAnsi="Trebuchet MS" w:cs="Arial"/>
          <w:sz w:val="36"/>
          <w:szCs w:val="36"/>
        </w:rPr>
      </w:r>
      <w:r w:rsidR="008D6824">
        <w:rPr>
          <w:rFonts w:ascii="Trebuchet MS" w:hAnsi="Trebuchet MS" w:cs="Arial"/>
          <w:sz w:val="36"/>
          <w:szCs w:val="36"/>
        </w:rPr>
        <w:fldChar w:fldCharType="separate"/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sz w:val="36"/>
          <w:szCs w:val="36"/>
        </w:rPr>
        <w:fldChar w:fldCharType="end"/>
      </w:r>
      <w:bookmarkEnd w:id="7"/>
    </w:p>
    <w:bookmarkEnd w:id="6"/>
    <w:p w14:paraId="0D0408F0" w14:textId="77777777" w:rsidR="007D4F65" w:rsidRDefault="007D4F65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 w:cs="Arial"/>
          <w:sz w:val="36"/>
          <w:szCs w:val="36"/>
        </w:rPr>
      </w:pPr>
    </w:p>
    <w:p w14:paraId="7A28BFA2" w14:textId="3DE70E11" w:rsidR="007D4F65" w:rsidRPr="007D4F65" w:rsidRDefault="007D4F65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 w:cs="Arial"/>
          <w:sz w:val="36"/>
          <w:szCs w:val="36"/>
        </w:rPr>
      </w:pPr>
      <w:r w:rsidRPr="00CB501F">
        <w:rPr>
          <w:rFonts w:ascii="Trebuchet MS" w:hAnsi="Trebuchet MS" w:cs="Arial"/>
          <w:sz w:val="36"/>
          <w:szCs w:val="36"/>
        </w:rPr>
        <w:t xml:space="preserve">Innleveringsdato: </w:t>
      </w:r>
      <w:r w:rsidR="008D6824">
        <w:rPr>
          <w:rFonts w:ascii="Trebuchet MS" w:hAnsi="Trebuchet MS" w:cs="Arial"/>
          <w:sz w:val="36"/>
          <w:szCs w:val="36"/>
        </w:rPr>
        <w:fldChar w:fldCharType="begin">
          <w:ffData>
            <w:name w:val="Innleveringsdato"/>
            <w:enabled/>
            <w:calcOnExit w:val="0"/>
            <w:textInput/>
          </w:ffData>
        </w:fldChar>
      </w:r>
      <w:bookmarkStart w:id="8" w:name="Innleveringsdato"/>
      <w:r w:rsidR="008D6824">
        <w:rPr>
          <w:rFonts w:ascii="Trebuchet MS" w:hAnsi="Trebuchet MS" w:cs="Arial"/>
          <w:sz w:val="36"/>
          <w:szCs w:val="36"/>
        </w:rPr>
        <w:instrText xml:space="preserve"> FORMTEXT </w:instrText>
      </w:r>
      <w:r w:rsidR="008D6824">
        <w:rPr>
          <w:rFonts w:ascii="Trebuchet MS" w:hAnsi="Trebuchet MS" w:cs="Arial"/>
          <w:sz w:val="36"/>
          <w:szCs w:val="36"/>
        </w:rPr>
      </w:r>
      <w:r w:rsidR="008D6824">
        <w:rPr>
          <w:rFonts w:ascii="Trebuchet MS" w:hAnsi="Trebuchet MS" w:cs="Arial"/>
          <w:sz w:val="36"/>
          <w:szCs w:val="36"/>
        </w:rPr>
        <w:fldChar w:fldCharType="separate"/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noProof/>
          <w:sz w:val="36"/>
          <w:szCs w:val="36"/>
        </w:rPr>
        <w:t> </w:t>
      </w:r>
      <w:r w:rsidR="008D6824">
        <w:rPr>
          <w:rFonts w:ascii="Trebuchet MS" w:hAnsi="Trebuchet MS" w:cs="Arial"/>
          <w:sz w:val="36"/>
          <w:szCs w:val="36"/>
        </w:rPr>
        <w:fldChar w:fldCharType="end"/>
      </w:r>
      <w:bookmarkEnd w:id="8"/>
    </w:p>
    <w:p w14:paraId="084C9CCC" w14:textId="77777777" w:rsidR="007D4F65" w:rsidRPr="00A751A2" w:rsidRDefault="007D4F65" w:rsidP="007D4F65">
      <w:pPr>
        <w:framePr w:w="9787" w:h="8825" w:hSpace="180" w:wrap="around" w:vAnchor="text" w:hAnchor="page" w:x="1349" w:y="412"/>
        <w:spacing w:line="360" w:lineRule="auto"/>
        <w:rPr>
          <w:rFonts w:ascii="Trebuchet MS" w:hAnsi="Trebuchet MS" w:cs="Arial"/>
          <w:sz w:val="40"/>
          <w:szCs w:val="40"/>
        </w:rPr>
        <w:sectPr w:rsidR="007D4F65" w:rsidRPr="00A751A2" w:rsidSect="007E1CDD">
          <w:type w:val="continuous"/>
          <w:pgSz w:w="11907" w:h="16840"/>
          <w:pgMar w:top="1418" w:right="1440" w:bottom="1418" w:left="1584" w:header="720" w:footer="397" w:gutter="0"/>
          <w:cols w:space="720"/>
        </w:sectPr>
      </w:pPr>
    </w:p>
    <w:bookmarkEnd w:id="3"/>
    <w:bookmarkEnd w:id="4"/>
    <w:bookmarkEnd w:id="5"/>
    <w:p w14:paraId="7E27E3CB" w14:textId="77777777" w:rsidR="00035462" w:rsidRDefault="00035462" w:rsidP="00552075">
      <w:pPr>
        <w:spacing w:line="360" w:lineRule="auto"/>
      </w:pPr>
    </w:p>
    <w:p w14:paraId="5B5AF0F5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4ADADDEA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  <w:sectPr w:rsidR="003A4872" w:rsidSect="007E1CDD">
          <w:type w:val="continuous"/>
          <w:pgSz w:w="11907" w:h="16840"/>
          <w:pgMar w:top="1418" w:right="1440" w:bottom="1418" w:left="1584" w:header="720" w:footer="397" w:gutter="0"/>
          <w:pgNumType w:start="1"/>
          <w:cols w:space="720"/>
        </w:sectPr>
      </w:pPr>
    </w:p>
    <w:p w14:paraId="1D16A2F0" w14:textId="1401B33A" w:rsidR="00172455" w:rsidRPr="00403447" w:rsidRDefault="000F59A9" w:rsidP="00403447">
      <w:pPr>
        <w:spacing w:after="240"/>
        <w:rPr>
          <w:rFonts w:asciiTheme="minorHAnsi" w:hAnsiTheme="minorHAnsi" w:cstheme="minorHAnsi"/>
          <w:b/>
          <w:sz w:val="36"/>
          <w:szCs w:val="36"/>
        </w:rPr>
      </w:pPr>
      <w:proofErr w:type="spellStart"/>
      <w:r w:rsidRPr="00403447">
        <w:rPr>
          <w:rFonts w:asciiTheme="minorHAnsi" w:hAnsiTheme="minorHAnsi" w:cstheme="minorHAnsi"/>
          <w:b/>
          <w:sz w:val="36"/>
          <w:szCs w:val="36"/>
        </w:rPr>
        <w:lastRenderedPageBreak/>
        <w:t>Innh</w:t>
      </w:r>
      <w:r w:rsidR="006B4419">
        <w:rPr>
          <w:rFonts w:asciiTheme="minorHAnsi" w:hAnsiTheme="minorHAnsi" w:cstheme="minorHAnsi"/>
          <w:b/>
          <w:sz w:val="36"/>
          <w:szCs w:val="36"/>
        </w:rPr>
        <w:t>a</w:t>
      </w:r>
      <w:r w:rsidRPr="00403447">
        <w:rPr>
          <w:rFonts w:asciiTheme="minorHAnsi" w:hAnsiTheme="minorHAnsi" w:cstheme="minorHAnsi"/>
          <w:b/>
          <w:sz w:val="36"/>
          <w:szCs w:val="36"/>
        </w:rPr>
        <w:t>ld</w:t>
      </w:r>
      <w:proofErr w:type="spellEnd"/>
    </w:p>
    <w:p w14:paraId="4E30B414" w14:textId="0EA67F9F" w:rsidR="00C60A93" w:rsidRDefault="00BE42D3" w:rsidP="00C60A93">
      <w:pPr>
        <w:pStyle w:val="TOC1"/>
        <w:rPr>
          <w:rFonts w:asciiTheme="minorHAnsi" w:eastAsiaTheme="minorEastAsia" w:hAnsiTheme="minorHAnsi" w:cstheme="minorBidi"/>
          <w:kern w:val="2"/>
          <w:lang w:eastAsia="nb-NO" w:bidi="ar-SA"/>
          <w14:ligatures w14:val="standardContextua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58304072" w:history="1">
        <w:r w:rsidR="00C60A93" w:rsidRPr="00B04CC7">
          <w:rPr>
            <w:rStyle w:val="Hyperlink"/>
          </w:rPr>
          <w:t>1</w:t>
        </w:r>
        <w:r w:rsidR="00C60A93">
          <w:rPr>
            <w:rFonts w:asciiTheme="minorHAnsi" w:eastAsiaTheme="minorEastAsia" w:hAnsiTheme="minorHAnsi" w:cstheme="minorBidi"/>
            <w:kern w:val="2"/>
            <w:lang w:eastAsia="nb-NO" w:bidi="ar-SA"/>
            <w14:ligatures w14:val="standardContextual"/>
          </w:rPr>
          <w:tab/>
        </w:r>
        <w:r w:rsidR="00C60A93" w:rsidRPr="00B04CC7">
          <w:rPr>
            <w:rStyle w:val="Hyperlink"/>
          </w:rPr>
          <w:t>Hovudkapittel (Heading 1)</w:t>
        </w:r>
        <w:r w:rsidR="00C60A93">
          <w:rPr>
            <w:webHidden/>
          </w:rPr>
          <w:tab/>
        </w:r>
        <w:r w:rsidR="00C60A93">
          <w:rPr>
            <w:webHidden/>
          </w:rPr>
          <w:fldChar w:fldCharType="begin"/>
        </w:r>
        <w:r w:rsidR="00C60A93">
          <w:rPr>
            <w:webHidden/>
          </w:rPr>
          <w:instrText xml:space="preserve"> PAGEREF _Toc158304072 \h </w:instrText>
        </w:r>
        <w:r w:rsidR="00C60A93">
          <w:rPr>
            <w:webHidden/>
          </w:rPr>
        </w:r>
        <w:r w:rsidR="00C60A93">
          <w:rPr>
            <w:webHidden/>
          </w:rPr>
          <w:fldChar w:fldCharType="separate"/>
        </w:r>
        <w:r w:rsidR="00C60A93">
          <w:rPr>
            <w:webHidden/>
          </w:rPr>
          <w:t>1</w:t>
        </w:r>
        <w:r w:rsidR="00C60A93">
          <w:rPr>
            <w:webHidden/>
          </w:rPr>
          <w:fldChar w:fldCharType="end"/>
        </w:r>
      </w:hyperlink>
    </w:p>
    <w:p w14:paraId="3D794A4B" w14:textId="26C8E05D" w:rsidR="00C60A93" w:rsidRDefault="00C60A93">
      <w:pPr>
        <w:pStyle w:val="TOC2"/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4073" w:history="1">
        <w:r w:rsidRPr="00B04CC7">
          <w:rPr>
            <w:rStyle w:val="Hyperlink"/>
            <w:noProof/>
          </w:rPr>
          <w:t>1.1</w:t>
        </w:r>
        <w:r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Pr="00B04CC7">
          <w:rPr>
            <w:rStyle w:val="Hyperlink"/>
            <w:noProof/>
          </w:rPr>
          <w:t>Underkapittel (Heading 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_Toc158304073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7123EFB7" w14:textId="099F616A" w:rsidR="00C60A93" w:rsidRDefault="00C60A93">
      <w:pPr>
        <w:pStyle w:val="TOC3"/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4074" w:history="1">
        <w:r w:rsidRPr="00B04CC7">
          <w:rPr>
            <w:rStyle w:val="Hyperlink"/>
            <w:rFonts w:cstheme="minorHAnsi"/>
            <w:noProof/>
            <w:lang w:val="en-US"/>
          </w:rPr>
          <w:t>1.1.1</w:t>
        </w:r>
        <w:r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Pr="00B04CC7">
          <w:rPr>
            <w:rStyle w:val="Hyperlink"/>
            <w:rFonts w:cstheme="minorHAnsi"/>
            <w:noProof/>
            <w:lang w:val="en-US"/>
          </w:rPr>
          <w:t>Underkapittel (Heading 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_Toc158304074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6F62662F" w14:textId="0AB042D5" w:rsidR="003A4872" w:rsidRDefault="00BE42D3" w:rsidP="003A4872">
      <w:pPr>
        <w:spacing w:line="360" w:lineRule="auto"/>
      </w:pPr>
      <w:r>
        <w:fldChar w:fldCharType="end"/>
      </w:r>
    </w:p>
    <w:p w14:paraId="2CF70665" w14:textId="77777777" w:rsidR="00BE42D3" w:rsidRDefault="00BE42D3" w:rsidP="003A4872">
      <w:pPr>
        <w:spacing w:line="360" w:lineRule="auto"/>
        <w:sectPr w:rsidR="00BE42D3" w:rsidSect="007E1CDD">
          <w:pgSz w:w="11907" w:h="16840"/>
          <w:pgMar w:top="1411" w:right="1411" w:bottom="1411" w:left="1584" w:header="720" w:footer="403" w:gutter="0"/>
          <w:cols w:space="720"/>
          <w:formProt w:val="0"/>
          <w:titlePg/>
        </w:sectPr>
      </w:pPr>
    </w:p>
    <w:p w14:paraId="1BBD2B22" w14:textId="0B121958" w:rsidR="0051600E" w:rsidRPr="005C659E" w:rsidRDefault="0051600E" w:rsidP="00C60A93">
      <w:pPr>
        <w:pStyle w:val="Heading1"/>
      </w:pPr>
      <w:bookmarkStart w:id="9" w:name="_Toc330134667"/>
      <w:bookmarkStart w:id="10" w:name="_Toc331684252"/>
      <w:bookmarkStart w:id="11" w:name="_Toc158304072"/>
      <w:proofErr w:type="spellStart"/>
      <w:r w:rsidRPr="005C659E">
        <w:lastRenderedPageBreak/>
        <w:t>Hov</w:t>
      </w:r>
      <w:r w:rsidR="001D317C">
        <w:t>u</w:t>
      </w:r>
      <w:r w:rsidRPr="005C659E">
        <w:t>dkapittel</w:t>
      </w:r>
      <w:proofErr w:type="spellEnd"/>
      <w:r w:rsidRPr="005C659E">
        <w:t xml:space="preserve"> (Heading 1)</w:t>
      </w:r>
      <w:bookmarkEnd w:id="9"/>
      <w:bookmarkEnd w:id="10"/>
      <w:bookmarkEnd w:id="11"/>
    </w:p>
    <w:p w14:paraId="2EBBAF17" w14:textId="77777777" w:rsidR="001D317C" w:rsidRPr="009A7FD7" w:rsidRDefault="001D317C" w:rsidP="001D317C">
      <w:pPr>
        <w:spacing w:line="360" w:lineRule="auto"/>
        <w:rPr>
          <w:lang w:val="nn-NO"/>
        </w:rPr>
      </w:pPr>
      <w:r w:rsidRPr="00C54339">
        <w:rPr>
          <w:lang w:val="nn-NO"/>
        </w:rPr>
        <w:t>På dette arket start</w:t>
      </w:r>
      <w:r>
        <w:rPr>
          <w:lang w:val="nn-NO"/>
        </w:rPr>
        <w:t>a</w:t>
      </w:r>
      <w:r w:rsidRPr="00C54339">
        <w:rPr>
          <w:lang w:val="nn-NO"/>
        </w:rPr>
        <w:t xml:space="preserve">r sidenummerering og </w:t>
      </w:r>
      <w:r>
        <w:rPr>
          <w:lang w:val="nn-NO"/>
        </w:rPr>
        <w:t>ditt svar på oppgåva</w:t>
      </w:r>
      <w:r w:rsidRPr="00C54339">
        <w:rPr>
          <w:lang w:val="nn-NO"/>
        </w:rPr>
        <w:t xml:space="preserve"> (med overskrifter og normaltekst 1,5 linjeavstand</w:t>
      </w:r>
      <w:r>
        <w:rPr>
          <w:lang w:val="nn-NO"/>
        </w:rPr>
        <w:t xml:space="preserve">. </w:t>
      </w:r>
      <w:hyperlink r:id="rId10" w:history="1">
        <w:r w:rsidRPr="009A7FD7">
          <w:rPr>
            <w:rStyle w:val="Hyperlink"/>
            <w:lang w:val="nn-NO"/>
          </w:rPr>
          <w:t>På heimesida til høgskulen finn du Word-</w:t>
        </w:r>
        <w:r>
          <w:rPr>
            <w:rStyle w:val="Hyperlink"/>
            <w:lang w:val="nn-NO"/>
          </w:rPr>
          <w:t>rettleiinga</w:t>
        </w:r>
        <w:r w:rsidRPr="009A7FD7">
          <w:rPr>
            <w:rStyle w:val="Hyperlink"/>
            <w:lang w:val="nn-NO"/>
          </w:rPr>
          <w:t>r for bruk av våre dokumentmal</w:t>
        </w:r>
        <w:r>
          <w:rPr>
            <w:rStyle w:val="Hyperlink"/>
            <w:lang w:val="nn-NO"/>
          </w:rPr>
          <w:t>a</w:t>
        </w:r>
        <w:r w:rsidRPr="009A7FD7">
          <w:rPr>
            <w:rStyle w:val="Hyperlink"/>
            <w:lang w:val="nn-NO"/>
          </w:rPr>
          <w:t>r</w:t>
        </w:r>
      </w:hyperlink>
      <w:r w:rsidRPr="009A7FD7">
        <w:rPr>
          <w:lang w:val="nn-NO"/>
        </w:rPr>
        <w:t>, f.eks. om innh</w:t>
      </w:r>
      <w:r>
        <w:rPr>
          <w:lang w:val="nn-NO"/>
        </w:rPr>
        <w:t>a</w:t>
      </w:r>
      <w:r w:rsidRPr="009A7FD7">
        <w:rPr>
          <w:lang w:val="nn-NO"/>
        </w:rPr>
        <w:t>lds</w:t>
      </w:r>
      <w:r>
        <w:rPr>
          <w:lang w:val="nn-NO"/>
        </w:rPr>
        <w:t>liste</w:t>
      </w:r>
      <w:r w:rsidRPr="009A7FD7">
        <w:rPr>
          <w:lang w:val="nn-NO"/>
        </w:rPr>
        <w:t xml:space="preserve"> og overskrifter. </w:t>
      </w:r>
    </w:p>
    <w:p w14:paraId="3293D1E1" w14:textId="43E2A80E" w:rsidR="005C659E" w:rsidRPr="001D317C" w:rsidRDefault="001D317C" w:rsidP="0051600E">
      <w:pPr>
        <w:spacing w:line="360" w:lineRule="auto"/>
        <w:rPr>
          <w:lang w:val="nn-NO"/>
        </w:rPr>
      </w:pPr>
      <w:r w:rsidRPr="00C54339">
        <w:rPr>
          <w:lang w:val="nn-NO"/>
        </w:rPr>
        <w:t>Slett dette avsnittet og overskriftene/innh</w:t>
      </w:r>
      <w:r>
        <w:rPr>
          <w:lang w:val="nn-NO"/>
        </w:rPr>
        <w:t>a</w:t>
      </w:r>
      <w:r w:rsidRPr="00C54339">
        <w:rPr>
          <w:lang w:val="nn-NO"/>
        </w:rPr>
        <w:t>ldet elle</w:t>
      </w:r>
      <w:r>
        <w:rPr>
          <w:lang w:val="nn-NO"/>
        </w:rPr>
        <w:t>s</w:t>
      </w:r>
      <w:r w:rsidRPr="00C54339">
        <w:rPr>
          <w:lang w:val="nn-NO"/>
        </w:rPr>
        <w:t xml:space="preserve"> på denne sid</w:t>
      </w:r>
      <w:r>
        <w:rPr>
          <w:lang w:val="nn-NO"/>
        </w:rPr>
        <w:t>a</w:t>
      </w:r>
      <w:r w:rsidRPr="00C54339">
        <w:rPr>
          <w:lang w:val="nn-NO"/>
        </w:rPr>
        <w:t>, og du kan starte skriving</w:t>
      </w:r>
      <w:r>
        <w:rPr>
          <w:lang w:val="nn-NO"/>
        </w:rPr>
        <w:t>a</w:t>
      </w:r>
      <w:r w:rsidRPr="00C54339">
        <w:rPr>
          <w:lang w:val="nn-NO"/>
        </w:rPr>
        <w:t xml:space="preserve"> av (eller kopiere inn) </w:t>
      </w:r>
      <w:r>
        <w:rPr>
          <w:lang w:val="nn-NO"/>
        </w:rPr>
        <w:t>ditt svar på oppgåva</w:t>
      </w:r>
      <w:r w:rsidRPr="00C54339">
        <w:rPr>
          <w:lang w:val="nn-NO"/>
        </w:rPr>
        <w:t xml:space="preserve">. </w:t>
      </w:r>
    </w:p>
    <w:p w14:paraId="6BE77AAE" w14:textId="77777777" w:rsidR="0051600E" w:rsidRDefault="0051600E" w:rsidP="005C659E">
      <w:pPr>
        <w:pStyle w:val="Heading2"/>
        <w:spacing w:line="360" w:lineRule="auto"/>
      </w:pPr>
      <w:bookmarkStart w:id="12" w:name="_Toc330134668"/>
      <w:bookmarkStart w:id="13" w:name="_Toc331684253"/>
      <w:bookmarkStart w:id="14" w:name="_Toc158304073"/>
      <w:r w:rsidRPr="005C659E">
        <w:t>Underkapittel (Heading 2)</w:t>
      </w:r>
      <w:bookmarkEnd w:id="12"/>
      <w:bookmarkEnd w:id="13"/>
      <w:bookmarkEnd w:id="14"/>
    </w:p>
    <w:p w14:paraId="2A5A4C2A" w14:textId="77777777" w:rsidR="005C659E" w:rsidRPr="005C659E" w:rsidRDefault="005C659E" w:rsidP="005C659E">
      <w:pPr>
        <w:spacing w:line="360" w:lineRule="auto"/>
      </w:pPr>
    </w:p>
    <w:p w14:paraId="6528B0E9" w14:textId="77777777" w:rsidR="0051600E" w:rsidRPr="005C659E" w:rsidRDefault="0051600E" w:rsidP="005C659E">
      <w:pPr>
        <w:pStyle w:val="Heading3"/>
        <w:spacing w:line="360" w:lineRule="auto"/>
        <w:rPr>
          <w:rFonts w:cstheme="minorHAnsi"/>
          <w:szCs w:val="28"/>
          <w:lang w:val="en-US"/>
        </w:rPr>
      </w:pPr>
      <w:bookmarkStart w:id="15" w:name="_Toc330134669"/>
      <w:bookmarkStart w:id="16" w:name="_Toc331684254"/>
      <w:bookmarkStart w:id="17" w:name="_Toc158304074"/>
      <w:proofErr w:type="spellStart"/>
      <w:r w:rsidRPr="005C659E">
        <w:rPr>
          <w:rFonts w:cstheme="minorHAnsi"/>
          <w:szCs w:val="28"/>
          <w:lang w:val="en-US"/>
        </w:rPr>
        <w:t>Underkapittel</w:t>
      </w:r>
      <w:proofErr w:type="spellEnd"/>
      <w:r w:rsidRPr="005C659E">
        <w:rPr>
          <w:rFonts w:cstheme="minorHAnsi"/>
          <w:szCs w:val="28"/>
          <w:lang w:val="en-US"/>
        </w:rPr>
        <w:t xml:space="preserve"> (Heading 3)</w:t>
      </w:r>
      <w:bookmarkEnd w:id="15"/>
      <w:bookmarkEnd w:id="16"/>
      <w:bookmarkEnd w:id="17"/>
    </w:p>
    <w:p w14:paraId="0C354B69" w14:textId="77777777" w:rsidR="001D2B8B" w:rsidRPr="001D2B8B" w:rsidRDefault="001D2B8B" w:rsidP="0051600E">
      <w:pPr>
        <w:spacing w:line="360" w:lineRule="auto"/>
      </w:pPr>
    </w:p>
    <w:sectPr w:rsidR="001D2B8B" w:rsidRPr="001D2B8B" w:rsidSect="007E1CDD">
      <w:pgSz w:w="11907" w:h="16840"/>
      <w:pgMar w:top="1411" w:right="1411" w:bottom="1411" w:left="1584" w:header="720" w:footer="403" w:gutter="0"/>
      <w:pgNumType w:start="1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9617B" w14:textId="77777777" w:rsidR="009D4992" w:rsidRDefault="009D4992">
      <w:r>
        <w:separator/>
      </w:r>
    </w:p>
  </w:endnote>
  <w:endnote w:type="continuationSeparator" w:id="0">
    <w:p w14:paraId="6A88163E" w14:textId="77777777" w:rsidR="009D4992" w:rsidRDefault="009D4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CECDB" w14:textId="77777777" w:rsidR="00756719" w:rsidRDefault="0075671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076839" w14:textId="77777777" w:rsidR="00756719" w:rsidRDefault="00756719" w:rsidP="004A4C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B96C3" w14:textId="77777777" w:rsidR="00756719" w:rsidRDefault="0075671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25F9">
      <w:rPr>
        <w:rStyle w:val="PageNumber"/>
        <w:noProof/>
      </w:rPr>
      <w:t>1</w:t>
    </w:r>
    <w:r>
      <w:rPr>
        <w:rStyle w:val="PageNumber"/>
      </w:rPr>
      <w:fldChar w:fldCharType="end"/>
    </w:r>
  </w:p>
  <w:p w14:paraId="0E7362D3" w14:textId="77777777" w:rsidR="00756719" w:rsidRDefault="00756719" w:rsidP="00BE42D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13BB7" w14:textId="77777777" w:rsidR="009D4992" w:rsidRDefault="009D4992">
      <w:r>
        <w:separator/>
      </w:r>
    </w:p>
  </w:footnote>
  <w:footnote w:type="continuationSeparator" w:id="0">
    <w:p w14:paraId="56097E16" w14:textId="77777777" w:rsidR="009D4992" w:rsidRDefault="009D4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B4AA6"/>
    <w:multiLevelType w:val="multilevel"/>
    <w:tmpl w:val="94EE0D6E"/>
    <w:lvl w:ilvl="0">
      <w:start w:val="1"/>
      <w:numFmt w:val="none"/>
      <w:lvlText w:val="1.0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66E70092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7A5D1D1F"/>
    <w:multiLevelType w:val="hybridMultilevel"/>
    <w:tmpl w:val="D11CA22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>
      <w:start w:val="1"/>
      <w:numFmt w:val="decimal"/>
      <w:lvlText w:val="%4."/>
      <w:lvlJc w:val="left"/>
      <w:pPr>
        <w:ind w:left="2880" w:hanging="360"/>
      </w:pPr>
    </w:lvl>
    <w:lvl w:ilvl="4" w:tplc="04140019">
      <w:start w:val="1"/>
      <w:numFmt w:val="lowerLetter"/>
      <w:lvlText w:val="%5."/>
      <w:lvlJc w:val="left"/>
      <w:pPr>
        <w:ind w:left="3600" w:hanging="360"/>
      </w:pPr>
    </w:lvl>
    <w:lvl w:ilvl="5" w:tplc="0414001B">
      <w:start w:val="1"/>
      <w:numFmt w:val="lowerRoman"/>
      <w:lvlText w:val="%6."/>
      <w:lvlJc w:val="right"/>
      <w:pPr>
        <w:ind w:left="4320" w:hanging="180"/>
      </w:pPr>
    </w:lvl>
    <w:lvl w:ilvl="6" w:tplc="0414000F">
      <w:start w:val="1"/>
      <w:numFmt w:val="decimal"/>
      <w:lvlText w:val="%7."/>
      <w:lvlJc w:val="left"/>
      <w:pPr>
        <w:ind w:left="5040" w:hanging="360"/>
      </w:pPr>
    </w:lvl>
    <w:lvl w:ilvl="7" w:tplc="04140019">
      <w:start w:val="1"/>
      <w:numFmt w:val="lowerLetter"/>
      <w:lvlText w:val="%8."/>
      <w:lvlJc w:val="left"/>
      <w:pPr>
        <w:ind w:left="5760" w:hanging="360"/>
      </w:pPr>
    </w:lvl>
    <w:lvl w:ilvl="8" w:tplc="0414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2112815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2912048">
    <w:abstractNumId w:val="2"/>
  </w:num>
  <w:num w:numId="3" w16cid:durableId="1081607708">
    <w:abstractNumId w:val="0"/>
  </w:num>
  <w:num w:numId="4" w16cid:durableId="19322020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36809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AED"/>
    <w:rsid w:val="00002FAA"/>
    <w:rsid w:val="000043C3"/>
    <w:rsid w:val="00005B5F"/>
    <w:rsid w:val="000243FA"/>
    <w:rsid w:val="00035462"/>
    <w:rsid w:val="0003757C"/>
    <w:rsid w:val="00040AED"/>
    <w:rsid w:val="000642A6"/>
    <w:rsid w:val="00071ABB"/>
    <w:rsid w:val="000740AF"/>
    <w:rsid w:val="00076848"/>
    <w:rsid w:val="00086D0D"/>
    <w:rsid w:val="000A1E67"/>
    <w:rsid w:val="000A6E84"/>
    <w:rsid w:val="000B11E5"/>
    <w:rsid w:val="000B4082"/>
    <w:rsid w:val="000D0CAF"/>
    <w:rsid w:val="000F59A9"/>
    <w:rsid w:val="00114ED3"/>
    <w:rsid w:val="001505E8"/>
    <w:rsid w:val="00172455"/>
    <w:rsid w:val="001748C7"/>
    <w:rsid w:val="00185DED"/>
    <w:rsid w:val="00187247"/>
    <w:rsid w:val="001A2836"/>
    <w:rsid w:val="001B3556"/>
    <w:rsid w:val="001B5918"/>
    <w:rsid w:val="001B7192"/>
    <w:rsid w:val="001C3500"/>
    <w:rsid w:val="001C43D2"/>
    <w:rsid w:val="001C6E33"/>
    <w:rsid w:val="001D2B8B"/>
    <w:rsid w:val="001D317C"/>
    <w:rsid w:val="001D62B3"/>
    <w:rsid w:val="001E28C0"/>
    <w:rsid w:val="001E7676"/>
    <w:rsid w:val="00201DF7"/>
    <w:rsid w:val="0020512C"/>
    <w:rsid w:val="00210444"/>
    <w:rsid w:val="00230909"/>
    <w:rsid w:val="00236CA3"/>
    <w:rsid w:val="00244E3F"/>
    <w:rsid w:val="002476A8"/>
    <w:rsid w:val="002645E1"/>
    <w:rsid w:val="00282210"/>
    <w:rsid w:val="002902A1"/>
    <w:rsid w:val="00295A35"/>
    <w:rsid w:val="002A0DE6"/>
    <w:rsid w:val="002A781C"/>
    <w:rsid w:val="002B23A2"/>
    <w:rsid w:val="002B2DF8"/>
    <w:rsid w:val="002B35BC"/>
    <w:rsid w:val="002C4212"/>
    <w:rsid w:val="002C7E28"/>
    <w:rsid w:val="002D0907"/>
    <w:rsid w:val="002F3ACB"/>
    <w:rsid w:val="003045EA"/>
    <w:rsid w:val="00305978"/>
    <w:rsid w:val="0032060F"/>
    <w:rsid w:val="003216C6"/>
    <w:rsid w:val="00323ADE"/>
    <w:rsid w:val="0033191B"/>
    <w:rsid w:val="00340F06"/>
    <w:rsid w:val="00342252"/>
    <w:rsid w:val="00342253"/>
    <w:rsid w:val="003530B4"/>
    <w:rsid w:val="00375256"/>
    <w:rsid w:val="003A3141"/>
    <w:rsid w:val="003A4872"/>
    <w:rsid w:val="003A6A61"/>
    <w:rsid w:val="003C1227"/>
    <w:rsid w:val="003C21EA"/>
    <w:rsid w:val="003C3FA2"/>
    <w:rsid w:val="003D4EF1"/>
    <w:rsid w:val="003E0263"/>
    <w:rsid w:val="003E0CD8"/>
    <w:rsid w:val="003E2F53"/>
    <w:rsid w:val="003E5A51"/>
    <w:rsid w:val="003E703C"/>
    <w:rsid w:val="003F01A0"/>
    <w:rsid w:val="003F1152"/>
    <w:rsid w:val="003F2BA8"/>
    <w:rsid w:val="00403447"/>
    <w:rsid w:val="00404FB0"/>
    <w:rsid w:val="00422D98"/>
    <w:rsid w:val="00433688"/>
    <w:rsid w:val="00441DE6"/>
    <w:rsid w:val="00443AEA"/>
    <w:rsid w:val="00452F42"/>
    <w:rsid w:val="00463387"/>
    <w:rsid w:val="0047070E"/>
    <w:rsid w:val="00485EE6"/>
    <w:rsid w:val="00497ACA"/>
    <w:rsid w:val="00497C68"/>
    <w:rsid w:val="004A4CE3"/>
    <w:rsid w:val="004A68C8"/>
    <w:rsid w:val="004A6E51"/>
    <w:rsid w:val="004B2B13"/>
    <w:rsid w:val="004B7165"/>
    <w:rsid w:val="004B73C4"/>
    <w:rsid w:val="004C76A7"/>
    <w:rsid w:val="004D3BDB"/>
    <w:rsid w:val="004D4070"/>
    <w:rsid w:val="004D7B13"/>
    <w:rsid w:val="004E6CF5"/>
    <w:rsid w:val="004F4A76"/>
    <w:rsid w:val="004F5543"/>
    <w:rsid w:val="00512CDD"/>
    <w:rsid w:val="0051600E"/>
    <w:rsid w:val="005170D7"/>
    <w:rsid w:val="00520D70"/>
    <w:rsid w:val="00526DFB"/>
    <w:rsid w:val="00532942"/>
    <w:rsid w:val="00535CB3"/>
    <w:rsid w:val="00552075"/>
    <w:rsid w:val="00552D90"/>
    <w:rsid w:val="00553243"/>
    <w:rsid w:val="005563FA"/>
    <w:rsid w:val="00585DB7"/>
    <w:rsid w:val="00596BEB"/>
    <w:rsid w:val="005A769B"/>
    <w:rsid w:val="005B638B"/>
    <w:rsid w:val="005C659E"/>
    <w:rsid w:val="005D0925"/>
    <w:rsid w:val="005D7A7C"/>
    <w:rsid w:val="005F79BE"/>
    <w:rsid w:val="006007E2"/>
    <w:rsid w:val="00634912"/>
    <w:rsid w:val="006349B9"/>
    <w:rsid w:val="0063530B"/>
    <w:rsid w:val="006450BC"/>
    <w:rsid w:val="00662CF4"/>
    <w:rsid w:val="0067730C"/>
    <w:rsid w:val="00682923"/>
    <w:rsid w:val="00683715"/>
    <w:rsid w:val="00684922"/>
    <w:rsid w:val="0068593D"/>
    <w:rsid w:val="00686A81"/>
    <w:rsid w:val="00694DB1"/>
    <w:rsid w:val="006A1ABF"/>
    <w:rsid w:val="006A4ADF"/>
    <w:rsid w:val="006B1461"/>
    <w:rsid w:val="006B27DD"/>
    <w:rsid w:val="006B2939"/>
    <w:rsid w:val="006B4419"/>
    <w:rsid w:val="006C284E"/>
    <w:rsid w:val="006D52EE"/>
    <w:rsid w:val="006D57C4"/>
    <w:rsid w:val="006F18CA"/>
    <w:rsid w:val="006F1CEC"/>
    <w:rsid w:val="006F3FB2"/>
    <w:rsid w:val="006F67DF"/>
    <w:rsid w:val="006F7284"/>
    <w:rsid w:val="006F7CA2"/>
    <w:rsid w:val="00711EA9"/>
    <w:rsid w:val="0071547D"/>
    <w:rsid w:val="0071672D"/>
    <w:rsid w:val="007218AF"/>
    <w:rsid w:val="007326C2"/>
    <w:rsid w:val="00737CFA"/>
    <w:rsid w:val="00756652"/>
    <w:rsid w:val="00756719"/>
    <w:rsid w:val="00757F04"/>
    <w:rsid w:val="00763B2C"/>
    <w:rsid w:val="00784BE5"/>
    <w:rsid w:val="00785B7E"/>
    <w:rsid w:val="007971D9"/>
    <w:rsid w:val="007A35E3"/>
    <w:rsid w:val="007B532C"/>
    <w:rsid w:val="007B7DB2"/>
    <w:rsid w:val="007D4F65"/>
    <w:rsid w:val="007E1CDD"/>
    <w:rsid w:val="007F0F6F"/>
    <w:rsid w:val="00802929"/>
    <w:rsid w:val="00817384"/>
    <w:rsid w:val="00827247"/>
    <w:rsid w:val="00833997"/>
    <w:rsid w:val="00834355"/>
    <w:rsid w:val="00840EA7"/>
    <w:rsid w:val="00847915"/>
    <w:rsid w:val="00867587"/>
    <w:rsid w:val="008B2BD9"/>
    <w:rsid w:val="008B4FAE"/>
    <w:rsid w:val="008C7824"/>
    <w:rsid w:val="008D51ED"/>
    <w:rsid w:val="008D6824"/>
    <w:rsid w:val="008E1FFD"/>
    <w:rsid w:val="008F5188"/>
    <w:rsid w:val="00903505"/>
    <w:rsid w:val="00904D93"/>
    <w:rsid w:val="00921181"/>
    <w:rsid w:val="00926845"/>
    <w:rsid w:val="00951E45"/>
    <w:rsid w:val="009523FA"/>
    <w:rsid w:val="0096317C"/>
    <w:rsid w:val="00967660"/>
    <w:rsid w:val="009873C8"/>
    <w:rsid w:val="00997D9A"/>
    <w:rsid w:val="009A311D"/>
    <w:rsid w:val="009A386B"/>
    <w:rsid w:val="009C0B80"/>
    <w:rsid w:val="009D24F5"/>
    <w:rsid w:val="009D25AD"/>
    <w:rsid w:val="009D4992"/>
    <w:rsid w:val="009D508D"/>
    <w:rsid w:val="009D68EC"/>
    <w:rsid w:val="009E201D"/>
    <w:rsid w:val="009F19BD"/>
    <w:rsid w:val="009F7174"/>
    <w:rsid w:val="00A0039D"/>
    <w:rsid w:val="00A0666D"/>
    <w:rsid w:val="00A11C22"/>
    <w:rsid w:val="00A27D6B"/>
    <w:rsid w:val="00A439CB"/>
    <w:rsid w:val="00A44F4A"/>
    <w:rsid w:val="00A45407"/>
    <w:rsid w:val="00A47291"/>
    <w:rsid w:val="00A57E71"/>
    <w:rsid w:val="00A65BB2"/>
    <w:rsid w:val="00A72BF9"/>
    <w:rsid w:val="00A751A2"/>
    <w:rsid w:val="00A93317"/>
    <w:rsid w:val="00A96A58"/>
    <w:rsid w:val="00AA01C6"/>
    <w:rsid w:val="00AA32D7"/>
    <w:rsid w:val="00AA6766"/>
    <w:rsid w:val="00AA6BFD"/>
    <w:rsid w:val="00AA7792"/>
    <w:rsid w:val="00AB1003"/>
    <w:rsid w:val="00AB2F9C"/>
    <w:rsid w:val="00AB387B"/>
    <w:rsid w:val="00AD4B2F"/>
    <w:rsid w:val="00AD690D"/>
    <w:rsid w:val="00AE2C34"/>
    <w:rsid w:val="00AE4055"/>
    <w:rsid w:val="00AF2C91"/>
    <w:rsid w:val="00B0511F"/>
    <w:rsid w:val="00B06B88"/>
    <w:rsid w:val="00B207E7"/>
    <w:rsid w:val="00B2754D"/>
    <w:rsid w:val="00B33940"/>
    <w:rsid w:val="00B4150B"/>
    <w:rsid w:val="00B42652"/>
    <w:rsid w:val="00B443A8"/>
    <w:rsid w:val="00B52C36"/>
    <w:rsid w:val="00B55D76"/>
    <w:rsid w:val="00B82883"/>
    <w:rsid w:val="00B838A1"/>
    <w:rsid w:val="00BB0E6D"/>
    <w:rsid w:val="00BC1A56"/>
    <w:rsid w:val="00BC4FF2"/>
    <w:rsid w:val="00BD003E"/>
    <w:rsid w:val="00BD172D"/>
    <w:rsid w:val="00BE42D3"/>
    <w:rsid w:val="00BF520D"/>
    <w:rsid w:val="00C038C3"/>
    <w:rsid w:val="00C04C29"/>
    <w:rsid w:val="00C223DE"/>
    <w:rsid w:val="00C30A75"/>
    <w:rsid w:val="00C465C2"/>
    <w:rsid w:val="00C576A2"/>
    <w:rsid w:val="00C60A93"/>
    <w:rsid w:val="00C65321"/>
    <w:rsid w:val="00C702C0"/>
    <w:rsid w:val="00C769B2"/>
    <w:rsid w:val="00CA3648"/>
    <w:rsid w:val="00CB0729"/>
    <w:rsid w:val="00CC08E7"/>
    <w:rsid w:val="00CC56CB"/>
    <w:rsid w:val="00CC5C22"/>
    <w:rsid w:val="00CD1D7C"/>
    <w:rsid w:val="00CD24B8"/>
    <w:rsid w:val="00CD4586"/>
    <w:rsid w:val="00CE5DD0"/>
    <w:rsid w:val="00CE7551"/>
    <w:rsid w:val="00CF0164"/>
    <w:rsid w:val="00CF2344"/>
    <w:rsid w:val="00D03D59"/>
    <w:rsid w:val="00D051D4"/>
    <w:rsid w:val="00D141D7"/>
    <w:rsid w:val="00D2140C"/>
    <w:rsid w:val="00D22FBC"/>
    <w:rsid w:val="00D24642"/>
    <w:rsid w:val="00D42F00"/>
    <w:rsid w:val="00D43E00"/>
    <w:rsid w:val="00D471AE"/>
    <w:rsid w:val="00D50D74"/>
    <w:rsid w:val="00D53B82"/>
    <w:rsid w:val="00D54ABB"/>
    <w:rsid w:val="00D57E71"/>
    <w:rsid w:val="00D83EF8"/>
    <w:rsid w:val="00D94764"/>
    <w:rsid w:val="00D97549"/>
    <w:rsid w:val="00DA7F33"/>
    <w:rsid w:val="00DB2816"/>
    <w:rsid w:val="00DB33CF"/>
    <w:rsid w:val="00DB3F76"/>
    <w:rsid w:val="00DC012B"/>
    <w:rsid w:val="00DC41A6"/>
    <w:rsid w:val="00DF0D78"/>
    <w:rsid w:val="00DF25F9"/>
    <w:rsid w:val="00DF38D4"/>
    <w:rsid w:val="00DF479C"/>
    <w:rsid w:val="00DF7FF2"/>
    <w:rsid w:val="00E014F6"/>
    <w:rsid w:val="00E01529"/>
    <w:rsid w:val="00E20E71"/>
    <w:rsid w:val="00E31819"/>
    <w:rsid w:val="00E4580C"/>
    <w:rsid w:val="00E54BC5"/>
    <w:rsid w:val="00E678BC"/>
    <w:rsid w:val="00E73B64"/>
    <w:rsid w:val="00E81187"/>
    <w:rsid w:val="00E93024"/>
    <w:rsid w:val="00EA0B66"/>
    <w:rsid w:val="00EA5FD9"/>
    <w:rsid w:val="00EB13AD"/>
    <w:rsid w:val="00EB682B"/>
    <w:rsid w:val="00EC51C9"/>
    <w:rsid w:val="00ED1102"/>
    <w:rsid w:val="00EE2A26"/>
    <w:rsid w:val="00F02ED4"/>
    <w:rsid w:val="00F121B0"/>
    <w:rsid w:val="00F454A4"/>
    <w:rsid w:val="00F64933"/>
    <w:rsid w:val="00F724CB"/>
    <w:rsid w:val="00F9253F"/>
    <w:rsid w:val="00F928EF"/>
    <w:rsid w:val="00F928F2"/>
    <w:rsid w:val="00F930DE"/>
    <w:rsid w:val="00F945DB"/>
    <w:rsid w:val="00FA685E"/>
    <w:rsid w:val="00FB728F"/>
    <w:rsid w:val="00FC124F"/>
    <w:rsid w:val="00FC5E79"/>
    <w:rsid w:val="00FC6E06"/>
    <w:rsid w:val="00FC7F1B"/>
    <w:rsid w:val="00FE04B6"/>
    <w:rsid w:val="00FE29B0"/>
    <w:rsid w:val="00FE37B1"/>
    <w:rsid w:val="00FF2210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2370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86A81"/>
    <w:rPr>
      <w:rFonts w:cs="Sendnya"/>
      <w:sz w:val="24"/>
      <w:szCs w:val="24"/>
      <w:lang w:eastAsia="zh-CN" w:bidi="or-IN"/>
    </w:rPr>
  </w:style>
  <w:style w:type="paragraph" w:styleId="Heading1">
    <w:name w:val="heading 1"/>
    <w:basedOn w:val="Normal"/>
    <w:next w:val="Normal"/>
    <w:qFormat/>
    <w:rsid w:val="005C659E"/>
    <w:pPr>
      <w:keepNext/>
      <w:numPr>
        <w:numId w:val="5"/>
      </w:numPr>
      <w:spacing w:before="240" w:after="60"/>
      <w:outlineLvl w:val="0"/>
    </w:pPr>
    <w:rPr>
      <w:rFonts w:asciiTheme="minorHAnsi" w:hAnsiTheme="minorHAnsi"/>
      <w:b/>
      <w:bCs/>
      <w:kern w:val="28"/>
      <w:sz w:val="36"/>
      <w:szCs w:val="28"/>
    </w:rPr>
  </w:style>
  <w:style w:type="paragraph" w:styleId="Heading2">
    <w:name w:val="heading 2"/>
    <w:basedOn w:val="Normal"/>
    <w:next w:val="Normal"/>
    <w:qFormat/>
    <w:rsid w:val="00686A81"/>
    <w:pPr>
      <w:keepNext/>
      <w:numPr>
        <w:ilvl w:val="1"/>
        <w:numId w:val="5"/>
      </w:numPr>
      <w:spacing w:before="240" w:after="60"/>
      <w:outlineLvl w:val="1"/>
    </w:pPr>
    <w:rPr>
      <w:rFonts w:asciiTheme="minorHAnsi" w:hAnsiTheme="minorHAnsi" w:cs="Arial"/>
      <w:b/>
      <w:bCs/>
      <w:iCs/>
      <w:sz w:val="32"/>
      <w:szCs w:val="28"/>
    </w:rPr>
  </w:style>
  <w:style w:type="paragraph" w:styleId="Heading3">
    <w:name w:val="heading 3"/>
    <w:basedOn w:val="Normal"/>
    <w:next w:val="Normal"/>
    <w:qFormat/>
    <w:rsid w:val="005C659E"/>
    <w:pPr>
      <w:keepNext/>
      <w:numPr>
        <w:ilvl w:val="2"/>
        <w:numId w:val="5"/>
      </w:numPr>
      <w:spacing w:before="240" w:after="60"/>
      <w:outlineLvl w:val="2"/>
    </w:pPr>
    <w:rPr>
      <w:rFonts w:asciiTheme="minorHAnsi" w:hAnsiTheme="minorHAnsi" w:cs="Arial"/>
      <w:b/>
      <w:bCs/>
      <w:sz w:val="28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51600E"/>
    <w:pPr>
      <w:keepNext/>
      <w:numPr>
        <w:ilvl w:val="3"/>
        <w:numId w:val="5"/>
      </w:numPr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1600E"/>
    <w:pPr>
      <w:numPr>
        <w:ilvl w:val="4"/>
        <w:numId w:val="5"/>
      </w:num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1600E"/>
    <w:pPr>
      <w:numPr>
        <w:ilvl w:val="5"/>
        <w:numId w:val="5"/>
      </w:num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51600E"/>
    <w:pPr>
      <w:numPr>
        <w:ilvl w:val="6"/>
        <w:numId w:val="5"/>
      </w:numPr>
      <w:spacing w:before="240" w:after="60"/>
      <w:outlineLvl w:val="6"/>
    </w:pPr>
    <w:rPr>
      <w:rFonts w:ascii="Calibri" w:hAnsi="Calibri" w:cs="Times New Roman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1600E"/>
    <w:pPr>
      <w:numPr>
        <w:ilvl w:val="7"/>
        <w:numId w:val="5"/>
      </w:numPr>
      <w:spacing w:before="240" w:after="60"/>
      <w:outlineLvl w:val="7"/>
    </w:pPr>
    <w:rPr>
      <w:rFonts w:ascii="Calibri" w:hAnsi="Calibri" w:cs="Times New Roman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51600E"/>
    <w:pPr>
      <w:numPr>
        <w:ilvl w:val="8"/>
        <w:numId w:val="5"/>
      </w:num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51E45"/>
  </w:style>
  <w:style w:type="paragraph" w:styleId="BalloonText">
    <w:name w:val="Balloon Text"/>
    <w:basedOn w:val="Normal"/>
    <w:semiHidden/>
    <w:rsid w:val="003045E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AA32D7"/>
    <w:rPr>
      <w:sz w:val="20"/>
      <w:szCs w:val="20"/>
    </w:rPr>
  </w:style>
  <w:style w:type="character" w:styleId="FootnoteReference">
    <w:name w:val="footnote reference"/>
    <w:semiHidden/>
    <w:rsid w:val="00AA32D7"/>
    <w:rPr>
      <w:vertAlign w:val="superscript"/>
    </w:rPr>
  </w:style>
  <w:style w:type="character" w:customStyle="1" w:styleId="FooterChar">
    <w:name w:val="Footer Char"/>
    <w:link w:val="Footer"/>
    <w:locked/>
    <w:rsid w:val="006349B9"/>
    <w:rPr>
      <w:rFonts w:cs="Sendnya"/>
      <w:sz w:val="24"/>
      <w:szCs w:val="24"/>
      <w:lang w:val="nb-NO" w:eastAsia="zh-CN" w:bidi="or-IN"/>
    </w:rPr>
  </w:style>
  <w:style w:type="character" w:styleId="LineNumber">
    <w:name w:val="line number"/>
    <w:basedOn w:val="DefaultParagraphFont"/>
    <w:rsid w:val="00AE4055"/>
  </w:style>
  <w:style w:type="paragraph" w:styleId="TOC1">
    <w:name w:val="toc 1"/>
    <w:basedOn w:val="Normal"/>
    <w:next w:val="Normal"/>
    <w:autoRedefine/>
    <w:uiPriority w:val="39"/>
    <w:rsid w:val="00C60A93"/>
    <w:pPr>
      <w:tabs>
        <w:tab w:val="left" w:pos="660"/>
        <w:tab w:val="right" w:leader="dot" w:pos="8820"/>
      </w:tabs>
      <w:spacing w:line="360" w:lineRule="auto"/>
    </w:pPr>
    <w:rPr>
      <w:rFonts w:cstheme="minorHAnsi"/>
      <w:b/>
      <w:bCs/>
      <w:noProof/>
    </w:rPr>
  </w:style>
  <w:style w:type="character" w:styleId="Hyperlink">
    <w:name w:val="Hyperlink"/>
    <w:uiPriority w:val="99"/>
    <w:rsid w:val="00BE42D3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rsid w:val="0051600E"/>
    <w:pPr>
      <w:tabs>
        <w:tab w:val="left" w:pos="880"/>
        <w:tab w:val="right" w:leader="dot" w:pos="8789"/>
      </w:tabs>
      <w:ind w:left="240"/>
    </w:pPr>
  </w:style>
  <w:style w:type="paragraph" w:styleId="TOC3">
    <w:name w:val="toc 3"/>
    <w:basedOn w:val="Normal"/>
    <w:next w:val="Normal"/>
    <w:autoRedefine/>
    <w:uiPriority w:val="39"/>
    <w:rsid w:val="0051600E"/>
    <w:pPr>
      <w:tabs>
        <w:tab w:val="left" w:pos="1320"/>
        <w:tab w:val="right" w:leader="dot" w:pos="8789"/>
      </w:tabs>
      <w:ind w:left="480"/>
    </w:pPr>
  </w:style>
  <w:style w:type="paragraph" w:styleId="DocumentMap">
    <w:name w:val="Document Map"/>
    <w:basedOn w:val="Normal"/>
    <w:semiHidden/>
    <w:rsid w:val="006B293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Heading4Char">
    <w:name w:val="Heading 4 Char"/>
    <w:link w:val="Heading4"/>
    <w:semiHidden/>
    <w:rsid w:val="0051600E"/>
    <w:rPr>
      <w:rFonts w:ascii="Calibri" w:eastAsia="Times New Roman" w:hAnsi="Calibri" w:cs="Times New Roman"/>
      <w:b/>
      <w:bCs/>
      <w:sz w:val="28"/>
      <w:szCs w:val="28"/>
      <w:lang w:eastAsia="zh-CN" w:bidi="or-IN"/>
    </w:rPr>
  </w:style>
  <w:style w:type="character" w:customStyle="1" w:styleId="Heading5Char">
    <w:name w:val="Heading 5 Char"/>
    <w:link w:val="Heading5"/>
    <w:semiHidden/>
    <w:rsid w:val="0051600E"/>
    <w:rPr>
      <w:rFonts w:ascii="Calibri" w:eastAsia="Times New Roman" w:hAnsi="Calibri" w:cs="Times New Roman"/>
      <w:b/>
      <w:bCs/>
      <w:i/>
      <w:iCs/>
      <w:sz w:val="26"/>
      <w:szCs w:val="26"/>
      <w:lang w:eastAsia="zh-CN" w:bidi="or-IN"/>
    </w:rPr>
  </w:style>
  <w:style w:type="character" w:customStyle="1" w:styleId="Heading6Char">
    <w:name w:val="Heading 6 Char"/>
    <w:link w:val="Heading6"/>
    <w:semiHidden/>
    <w:rsid w:val="0051600E"/>
    <w:rPr>
      <w:rFonts w:ascii="Calibri" w:eastAsia="Times New Roman" w:hAnsi="Calibri" w:cs="Times New Roman"/>
      <w:b/>
      <w:bCs/>
      <w:sz w:val="22"/>
      <w:szCs w:val="22"/>
      <w:lang w:eastAsia="zh-CN" w:bidi="or-IN"/>
    </w:rPr>
  </w:style>
  <w:style w:type="character" w:customStyle="1" w:styleId="Heading7Char">
    <w:name w:val="Heading 7 Char"/>
    <w:link w:val="Heading7"/>
    <w:semiHidden/>
    <w:rsid w:val="0051600E"/>
    <w:rPr>
      <w:rFonts w:ascii="Calibri" w:eastAsia="Times New Roman" w:hAnsi="Calibri" w:cs="Times New Roman"/>
      <w:sz w:val="24"/>
      <w:szCs w:val="24"/>
      <w:lang w:eastAsia="zh-CN" w:bidi="or-IN"/>
    </w:rPr>
  </w:style>
  <w:style w:type="character" w:customStyle="1" w:styleId="Heading8Char">
    <w:name w:val="Heading 8 Char"/>
    <w:link w:val="Heading8"/>
    <w:semiHidden/>
    <w:rsid w:val="0051600E"/>
    <w:rPr>
      <w:rFonts w:ascii="Calibri" w:eastAsia="Times New Roman" w:hAnsi="Calibri" w:cs="Times New Roman"/>
      <w:i/>
      <w:iCs/>
      <w:sz w:val="24"/>
      <w:szCs w:val="24"/>
      <w:lang w:eastAsia="zh-CN" w:bidi="or-IN"/>
    </w:rPr>
  </w:style>
  <w:style w:type="character" w:customStyle="1" w:styleId="Heading9Char">
    <w:name w:val="Heading 9 Char"/>
    <w:link w:val="Heading9"/>
    <w:semiHidden/>
    <w:rsid w:val="0051600E"/>
    <w:rPr>
      <w:rFonts w:ascii="Cambria" w:eastAsia="Times New Roman" w:hAnsi="Cambria" w:cs="Times New Roman"/>
      <w:sz w:val="22"/>
      <w:szCs w:val="22"/>
      <w:lang w:eastAsia="zh-CN" w:bidi="or-IN"/>
    </w:rPr>
  </w:style>
  <w:style w:type="character" w:styleId="FollowedHyperlink">
    <w:name w:val="FollowedHyperlink"/>
    <w:basedOn w:val="DefaultParagraphFont"/>
    <w:semiHidden/>
    <w:unhideWhenUsed/>
    <w:rsid w:val="0068593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59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0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himolde.no/studier/eksamen/oppgaveskriving-og-innlevering/dokumentmaler/index.html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dokumentmal-anonym-eksamen-nynorsk.dotx</Template>
  <TotalTime>46</TotalTime>
  <Pages>3</Pages>
  <Words>168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HSM</Company>
  <LinksUpToDate>false</LinksUpToDate>
  <CharactersWithSpaces>1062</CharactersWithSpaces>
  <SharedDoc>false</SharedDoc>
  <HLinks>
    <vt:vector size="48" baseType="variant">
      <vt:variant>
        <vt:i4>2031677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_Toc331684798</vt:lpwstr>
      </vt:variant>
      <vt:variant>
        <vt:i4>2031677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_Toc331684797</vt:lpwstr>
      </vt:variant>
      <vt:variant>
        <vt:i4>2031677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_Toc331684796</vt:lpwstr>
      </vt:variant>
      <vt:variant>
        <vt:i4>6946925</vt:i4>
      </vt:variant>
      <vt:variant>
        <vt:i4>37</vt:i4>
      </vt:variant>
      <vt:variant>
        <vt:i4>0</vt:i4>
      </vt:variant>
      <vt:variant>
        <vt:i4>5</vt:i4>
      </vt:variant>
      <vt:variant>
        <vt:lpwstr>http://www.himolde.no/index.cfm/pageID/2428</vt:lpwstr>
      </vt:variant>
      <vt:variant>
        <vt:lpwstr/>
      </vt:variant>
      <vt:variant>
        <vt:i4>7798788</vt:i4>
      </vt:variant>
      <vt:variant>
        <vt:i4>32</vt:i4>
      </vt:variant>
      <vt:variant>
        <vt:i4>0</vt:i4>
      </vt:variant>
      <vt:variant>
        <vt:i4>5</vt:i4>
      </vt:variant>
      <vt:variant>
        <vt:lpwstr>http://kvalitet.himolde.no/KS_UNL409</vt:lpwstr>
      </vt:variant>
      <vt:variant>
        <vt:lpwstr/>
      </vt:variant>
      <vt:variant>
        <vt:i4>7929862</vt:i4>
      </vt:variant>
      <vt:variant>
        <vt:i4>27</vt:i4>
      </vt:variant>
      <vt:variant>
        <vt:i4>0</vt:i4>
      </vt:variant>
      <vt:variant>
        <vt:i4>5</vt:i4>
      </vt:variant>
      <vt:variant>
        <vt:lpwstr>http://kvalitet.himolde.no/KS_UNL221</vt:lpwstr>
      </vt:variant>
      <vt:variant>
        <vt:lpwstr/>
      </vt:variant>
      <vt:variant>
        <vt:i4>8323077</vt:i4>
      </vt:variant>
      <vt:variant>
        <vt:i4>22</vt:i4>
      </vt:variant>
      <vt:variant>
        <vt:i4>0</vt:i4>
      </vt:variant>
      <vt:variant>
        <vt:i4>5</vt:i4>
      </vt:variant>
      <vt:variant>
        <vt:lpwstr>http://kvalitet.himolde.no/KS_UNL114</vt:lpwstr>
      </vt:variant>
      <vt:variant>
        <vt:lpwstr/>
      </vt:variant>
      <vt:variant>
        <vt:i4>7798816</vt:i4>
      </vt:variant>
      <vt:variant>
        <vt:i4>19</vt:i4>
      </vt:variant>
      <vt:variant>
        <vt:i4>0</vt:i4>
      </vt:variant>
      <vt:variant>
        <vt:i4>5</vt:i4>
      </vt:variant>
      <vt:variant>
        <vt:lpwstr>http://www.lovdata.no/all/nl-20050401-015.html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Anne M. Løvold</dc:creator>
  <cp:keywords/>
  <cp:lastModifiedBy>Anne Margrethe Løvold</cp:lastModifiedBy>
  <cp:revision>8</cp:revision>
  <cp:lastPrinted>2009-01-29T10:29:00Z</cp:lastPrinted>
  <dcterms:created xsi:type="dcterms:W3CDTF">2022-10-12T09:22:00Z</dcterms:created>
  <dcterms:modified xsi:type="dcterms:W3CDTF">2025-10-15T08:14:00Z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59125d-3421-490c-8c49-713131ff88a1_Enabled">
    <vt:lpwstr>true</vt:lpwstr>
  </property>
  <property fmtid="{D5CDD505-2E9C-101B-9397-08002B2CF9AE}" pid="3" name="MSIP_Label_ee59125d-3421-490c-8c49-713131ff88a1_SetDate">
    <vt:lpwstr>2025-10-15T08:14:14Z</vt:lpwstr>
  </property>
  <property fmtid="{D5CDD505-2E9C-101B-9397-08002B2CF9AE}" pid="4" name="MSIP_Label_ee59125d-3421-490c-8c49-713131ff88a1_Method">
    <vt:lpwstr>Standard</vt:lpwstr>
  </property>
  <property fmtid="{D5CDD505-2E9C-101B-9397-08002B2CF9AE}" pid="5" name="MSIP_Label_ee59125d-3421-490c-8c49-713131ff88a1_Name">
    <vt:lpwstr>Yellow</vt:lpwstr>
  </property>
  <property fmtid="{D5CDD505-2E9C-101B-9397-08002B2CF9AE}" pid="6" name="MSIP_Label_ee59125d-3421-490c-8c49-713131ff88a1_SiteId">
    <vt:lpwstr>938c1eb0-9d08-484b-92b9-53f583bd08fb</vt:lpwstr>
  </property>
  <property fmtid="{D5CDD505-2E9C-101B-9397-08002B2CF9AE}" pid="7" name="MSIP_Label_ee59125d-3421-490c-8c49-713131ff88a1_ActionId">
    <vt:lpwstr>c7c5f41a-21f6-459a-9b42-680fd59c18df</vt:lpwstr>
  </property>
  <property fmtid="{D5CDD505-2E9C-101B-9397-08002B2CF9AE}" pid="8" name="MSIP_Label_ee59125d-3421-490c-8c49-713131ff88a1_ContentBits">
    <vt:lpwstr>0</vt:lpwstr>
  </property>
  <property fmtid="{D5CDD505-2E9C-101B-9397-08002B2CF9AE}" pid="9" name="MSIP_Label_ee59125d-3421-490c-8c49-713131ff88a1_Tag">
    <vt:lpwstr>10, 3, 0, 1</vt:lpwstr>
  </property>
</Properties>
</file>