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763E3" w14:textId="77777777" w:rsidR="00AE2C34" w:rsidRDefault="00040AED" w:rsidP="001B3556">
      <w:pPr>
        <w:spacing w:line="360" w:lineRule="auto"/>
      </w:pPr>
      <w:r>
        <w:rPr>
          <w:noProof/>
          <w:lang w:eastAsia="nb-NO" w:bidi="ar-SA"/>
        </w:rPr>
        <w:drawing>
          <wp:anchor distT="0" distB="0" distL="114300" distR="114300" simplePos="0" relativeHeight="251657728" behindDoc="0" locked="0" layoutInCell="1" allowOverlap="1" wp14:anchorId="739AA15B" wp14:editId="0E2D1254">
            <wp:simplePos x="0" y="0"/>
            <wp:positionH relativeFrom="column">
              <wp:posOffset>-268605</wp:posOffset>
            </wp:positionH>
            <wp:positionV relativeFrom="paragraph">
              <wp:posOffset>135255</wp:posOffset>
            </wp:positionV>
            <wp:extent cx="3050540" cy="720725"/>
            <wp:effectExtent l="0" t="0" r="0" b="3175"/>
            <wp:wrapNone/>
            <wp:docPr id="15" name="Picture 15" descr="HiM_s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iM_sid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540" cy="72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AFB53C" w14:textId="77777777" w:rsidR="00AE2C34" w:rsidRDefault="00AE2C34" w:rsidP="001B3556">
      <w:pPr>
        <w:spacing w:line="360" w:lineRule="auto"/>
      </w:pPr>
    </w:p>
    <w:p w14:paraId="5EC89A5C" w14:textId="77777777" w:rsidR="00AE2C34" w:rsidRDefault="00AE2C34" w:rsidP="001B3556">
      <w:pPr>
        <w:spacing w:line="360" w:lineRule="auto"/>
      </w:pPr>
    </w:p>
    <w:p w14:paraId="50D693E9" w14:textId="77777777" w:rsidR="00AE2C34" w:rsidRDefault="00AE2C34" w:rsidP="001B3556">
      <w:pPr>
        <w:spacing w:line="360" w:lineRule="auto"/>
      </w:pPr>
    </w:p>
    <w:p w14:paraId="52F53F57" w14:textId="77777777" w:rsidR="00AE2C34" w:rsidRDefault="00AE2C34" w:rsidP="001B3556">
      <w:pPr>
        <w:spacing w:line="360" w:lineRule="auto"/>
      </w:pPr>
    </w:p>
    <w:p w14:paraId="258BC373" w14:textId="77777777" w:rsidR="003A4872" w:rsidRDefault="003A4872" w:rsidP="00AE2C34">
      <w:pPr>
        <w:sectPr w:rsidR="003A4872" w:rsidSect="00F84686">
          <w:footerReference w:type="even" r:id="rId8"/>
          <w:footerReference w:type="default" r:id="rId9"/>
          <w:pgSz w:w="11907" w:h="16840" w:code="9"/>
          <w:pgMar w:top="1411" w:right="1440" w:bottom="1411" w:left="1584" w:header="720" w:footer="403" w:gutter="0"/>
          <w:pgNumType w:start="1"/>
          <w:cols w:space="720"/>
          <w:titlePg/>
        </w:sectPr>
      </w:pPr>
    </w:p>
    <w:p w14:paraId="7DD5DA41" w14:textId="77777777" w:rsidR="003A4872" w:rsidRDefault="003A4872" w:rsidP="00552075">
      <w:pPr>
        <w:spacing w:line="360" w:lineRule="auto"/>
      </w:pPr>
    </w:p>
    <w:p w14:paraId="1022FAC2" w14:textId="77777777" w:rsidR="006B2939" w:rsidRDefault="006B2939" w:rsidP="00552075">
      <w:pPr>
        <w:spacing w:line="360" w:lineRule="auto"/>
      </w:pPr>
    </w:p>
    <w:p w14:paraId="28FAA3CB" w14:textId="77777777" w:rsidR="007D4F65" w:rsidRDefault="007D4F65" w:rsidP="00552075">
      <w:pPr>
        <w:spacing w:line="360" w:lineRule="auto"/>
      </w:pPr>
    </w:p>
    <w:p w14:paraId="326A68E1" w14:textId="5027A6BF" w:rsidR="00CC08E7" w:rsidRPr="009523FA" w:rsidRDefault="00E05C77" w:rsidP="00CC08E7">
      <w:pPr>
        <w:framePr w:w="9787" w:h="8825" w:hSpace="180" w:wrap="around" w:vAnchor="text" w:hAnchor="page" w:x="1349" w:y="412"/>
        <w:rPr>
          <w:rFonts w:ascii="Trebuchet MS" w:hAnsi="Trebuchet MS"/>
          <w:sz w:val="56"/>
          <w:szCs w:val="56"/>
        </w:rPr>
      </w:pPr>
      <w:r>
        <w:rPr>
          <w:rFonts w:ascii="Trebuchet MS" w:hAnsi="Trebuchet MS"/>
          <w:sz w:val="56"/>
          <w:szCs w:val="56"/>
        </w:rPr>
        <w:fldChar w:fldCharType="begin">
          <w:ffData>
            <w:name w:val="Eksamenstype"/>
            <w:enabled/>
            <w:calcOnExit w:val="0"/>
            <w:ddList>
              <w:listEntry w:val="Deleksamen"/>
              <w:listEntry w:val="Eksamen"/>
              <w:listEntry w:val="Gruppeeksamen"/>
              <w:listEntry w:val="Hjemmeeksamen"/>
              <w:listEntry w:val="Individuell oppgave"/>
              <w:listEntry w:val="Mappekrav"/>
              <w:listEntry w:val="Obligatorisk individuell oppgave"/>
              <w:listEntry w:val="Obligatorisk oppgave"/>
              <w:listEntry w:val="Prosjektbeskrivelse"/>
              <w:listEntry w:val="Prosjektoppgave"/>
              <w:listEntry w:val="Prosjektskisse"/>
              <w:listEntry w:val="Semesteroppgave"/>
            </w:ddList>
          </w:ffData>
        </w:fldChar>
      </w:r>
      <w:bookmarkStart w:id="0" w:name="Eksamenstype"/>
      <w:r>
        <w:rPr>
          <w:rFonts w:ascii="Trebuchet MS" w:hAnsi="Trebuchet MS"/>
          <w:sz w:val="56"/>
          <w:szCs w:val="56"/>
        </w:rPr>
        <w:instrText xml:space="preserve"> FORMDROPDOWN </w:instrText>
      </w:r>
      <w:r>
        <w:rPr>
          <w:rFonts w:ascii="Trebuchet MS" w:hAnsi="Trebuchet MS"/>
          <w:sz w:val="56"/>
          <w:szCs w:val="56"/>
        </w:rPr>
      </w:r>
      <w:r>
        <w:rPr>
          <w:rFonts w:ascii="Trebuchet MS" w:hAnsi="Trebuchet MS"/>
          <w:sz w:val="56"/>
          <w:szCs w:val="56"/>
        </w:rPr>
        <w:fldChar w:fldCharType="separate"/>
      </w:r>
      <w:r>
        <w:rPr>
          <w:rFonts w:ascii="Trebuchet MS" w:hAnsi="Trebuchet MS"/>
          <w:sz w:val="56"/>
          <w:szCs w:val="56"/>
        </w:rPr>
        <w:fldChar w:fldCharType="end"/>
      </w:r>
      <w:bookmarkEnd w:id="0"/>
      <w:r w:rsidR="00CC08E7" w:rsidRPr="009523FA">
        <w:rPr>
          <w:rFonts w:ascii="Trebuchet MS" w:hAnsi="Trebuchet MS"/>
          <w:sz w:val="56"/>
          <w:szCs w:val="56"/>
        </w:rPr>
        <w:t xml:space="preserve"> </w:t>
      </w:r>
    </w:p>
    <w:p w14:paraId="37465A2D" w14:textId="77777777" w:rsidR="00CC08E7" w:rsidRPr="003C3FA2" w:rsidRDefault="00CC08E7" w:rsidP="007D4F65">
      <w:pPr>
        <w:framePr w:w="9787" w:h="8825" w:hSpace="180" w:wrap="around" w:vAnchor="text" w:hAnchor="page" w:x="1349" w:y="412"/>
        <w:spacing w:line="360" w:lineRule="auto"/>
        <w:rPr>
          <w:rFonts w:ascii="Trebuchet MS" w:hAnsi="Trebuchet MS"/>
          <w:sz w:val="44"/>
          <w:szCs w:val="44"/>
        </w:rPr>
      </w:pPr>
      <w:bookmarkStart w:id="1" w:name="_Toc6906209"/>
      <w:bookmarkStart w:id="2" w:name="_Toc6906233"/>
    </w:p>
    <w:bookmarkEnd w:id="1"/>
    <w:bookmarkEnd w:id="2"/>
    <w:p w14:paraId="20FE5368" w14:textId="3E758DDC" w:rsidR="00CC08E7" w:rsidRPr="003C3FA2" w:rsidRDefault="00CC08E7" w:rsidP="007D4F65">
      <w:pPr>
        <w:framePr w:w="9787" w:h="8825" w:hSpace="180" w:wrap="around" w:vAnchor="text" w:hAnchor="page" w:x="1349" w:y="412"/>
        <w:spacing w:line="360" w:lineRule="auto"/>
        <w:rPr>
          <w:rFonts w:ascii="Trebuchet MS" w:hAnsi="Trebuchet MS" w:cs="Arial"/>
          <w:sz w:val="44"/>
          <w:szCs w:val="44"/>
        </w:rPr>
      </w:pPr>
      <w:r w:rsidRPr="003C3FA2">
        <w:rPr>
          <w:rFonts w:ascii="Trebuchet MS" w:hAnsi="Trebuchet MS" w:cs="Arial"/>
          <w:sz w:val="44"/>
          <w:szCs w:val="44"/>
        </w:rPr>
        <w:t xml:space="preserve">Emnekode: </w:t>
      </w:r>
      <w:r w:rsidR="008D6824">
        <w:rPr>
          <w:rFonts w:ascii="Trebuchet MS" w:hAnsi="Trebuchet MS" w:cs="Arial"/>
          <w:sz w:val="44"/>
          <w:szCs w:val="4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8D6824">
        <w:rPr>
          <w:rFonts w:ascii="Trebuchet MS" w:hAnsi="Trebuchet MS" w:cs="Arial"/>
          <w:sz w:val="44"/>
          <w:szCs w:val="44"/>
        </w:rPr>
        <w:instrText xml:space="preserve"> FORMTEXT </w:instrText>
      </w:r>
      <w:r w:rsidR="008D6824">
        <w:rPr>
          <w:rFonts w:ascii="Trebuchet MS" w:hAnsi="Trebuchet MS" w:cs="Arial"/>
          <w:sz w:val="44"/>
          <w:szCs w:val="44"/>
        </w:rPr>
      </w:r>
      <w:r w:rsidR="008D6824">
        <w:rPr>
          <w:rFonts w:ascii="Trebuchet MS" w:hAnsi="Trebuchet MS" w:cs="Arial"/>
          <w:sz w:val="44"/>
          <w:szCs w:val="44"/>
        </w:rPr>
        <w:fldChar w:fldCharType="separate"/>
      </w:r>
      <w:r w:rsidR="008D6824">
        <w:rPr>
          <w:rFonts w:ascii="Trebuchet MS" w:hAnsi="Trebuchet MS" w:cs="Arial"/>
          <w:noProof/>
          <w:sz w:val="44"/>
          <w:szCs w:val="44"/>
        </w:rPr>
        <w:t> </w:t>
      </w:r>
      <w:r w:rsidR="008D6824">
        <w:rPr>
          <w:rFonts w:ascii="Trebuchet MS" w:hAnsi="Trebuchet MS" w:cs="Arial"/>
          <w:noProof/>
          <w:sz w:val="44"/>
          <w:szCs w:val="44"/>
        </w:rPr>
        <w:t> </w:t>
      </w:r>
      <w:r w:rsidR="008D6824">
        <w:rPr>
          <w:rFonts w:ascii="Trebuchet MS" w:hAnsi="Trebuchet MS" w:cs="Arial"/>
          <w:noProof/>
          <w:sz w:val="44"/>
          <w:szCs w:val="44"/>
        </w:rPr>
        <w:t> </w:t>
      </w:r>
      <w:r w:rsidR="008D6824">
        <w:rPr>
          <w:rFonts w:ascii="Trebuchet MS" w:hAnsi="Trebuchet MS" w:cs="Arial"/>
          <w:noProof/>
          <w:sz w:val="44"/>
          <w:szCs w:val="44"/>
        </w:rPr>
        <w:t> </w:t>
      </w:r>
      <w:r w:rsidR="008D6824">
        <w:rPr>
          <w:rFonts w:ascii="Trebuchet MS" w:hAnsi="Trebuchet MS" w:cs="Arial"/>
          <w:noProof/>
          <w:sz w:val="44"/>
          <w:szCs w:val="44"/>
        </w:rPr>
        <w:t> </w:t>
      </w:r>
      <w:r w:rsidR="008D6824">
        <w:rPr>
          <w:rFonts w:ascii="Trebuchet MS" w:hAnsi="Trebuchet MS" w:cs="Arial"/>
          <w:sz w:val="44"/>
          <w:szCs w:val="44"/>
        </w:rPr>
        <w:fldChar w:fldCharType="end"/>
      </w:r>
    </w:p>
    <w:p w14:paraId="57D27533" w14:textId="6AE81A8E" w:rsidR="00CC08E7" w:rsidRPr="003C3FA2" w:rsidRDefault="00CC08E7" w:rsidP="007D4F65">
      <w:pPr>
        <w:framePr w:w="9787" w:h="8825" w:hSpace="180" w:wrap="around" w:vAnchor="text" w:hAnchor="page" w:x="1349" w:y="412"/>
        <w:spacing w:line="360" w:lineRule="auto"/>
        <w:rPr>
          <w:rFonts w:ascii="Trebuchet MS" w:hAnsi="Trebuchet MS" w:cs="Arial"/>
          <w:sz w:val="44"/>
          <w:szCs w:val="44"/>
        </w:rPr>
      </w:pPr>
      <w:r w:rsidRPr="003C3FA2">
        <w:rPr>
          <w:rFonts w:ascii="Trebuchet MS" w:hAnsi="Trebuchet MS" w:cs="Arial"/>
          <w:sz w:val="44"/>
          <w:szCs w:val="44"/>
        </w:rPr>
        <w:t xml:space="preserve">Emnenavn: </w:t>
      </w:r>
      <w:r w:rsidR="008D6824">
        <w:rPr>
          <w:rFonts w:ascii="Trebuchet MS" w:hAnsi="Trebuchet MS" w:cs="Arial"/>
          <w:sz w:val="44"/>
          <w:szCs w:val="4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8D6824">
        <w:rPr>
          <w:rFonts w:ascii="Trebuchet MS" w:hAnsi="Trebuchet MS" w:cs="Arial"/>
          <w:sz w:val="44"/>
          <w:szCs w:val="44"/>
        </w:rPr>
        <w:instrText xml:space="preserve"> FORMTEXT </w:instrText>
      </w:r>
      <w:r w:rsidR="008D6824">
        <w:rPr>
          <w:rFonts w:ascii="Trebuchet MS" w:hAnsi="Trebuchet MS" w:cs="Arial"/>
          <w:sz w:val="44"/>
          <w:szCs w:val="44"/>
        </w:rPr>
      </w:r>
      <w:r w:rsidR="008D6824">
        <w:rPr>
          <w:rFonts w:ascii="Trebuchet MS" w:hAnsi="Trebuchet MS" w:cs="Arial"/>
          <w:sz w:val="44"/>
          <w:szCs w:val="44"/>
        </w:rPr>
        <w:fldChar w:fldCharType="separate"/>
      </w:r>
      <w:r w:rsidR="008D6824">
        <w:rPr>
          <w:rFonts w:ascii="Trebuchet MS" w:hAnsi="Trebuchet MS" w:cs="Arial"/>
          <w:noProof/>
          <w:sz w:val="44"/>
          <w:szCs w:val="44"/>
        </w:rPr>
        <w:t> </w:t>
      </w:r>
      <w:r w:rsidR="008D6824">
        <w:rPr>
          <w:rFonts w:ascii="Trebuchet MS" w:hAnsi="Trebuchet MS" w:cs="Arial"/>
          <w:noProof/>
          <w:sz w:val="44"/>
          <w:szCs w:val="44"/>
        </w:rPr>
        <w:t> </w:t>
      </w:r>
      <w:r w:rsidR="008D6824">
        <w:rPr>
          <w:rFonts w:ascii="Trebuchet MS" w:hAnsi="Trebuchet MS" w:cs="Arial"/>
          <w:noProof/>
          <w:sz w:val="44"/>
          <w:szCs w:val="44"/>
        </w:rPr>
        <w:t> </w:t>
      </w:r>
      <w:r w:rsidR="008D6824">
        <w:rPr>
          <w:rFonts w:ascii="Trebuchet MS" w:hAnsi="Trebuchet MS" w:cs="Arial"/>
          <w:noProof/>
          <w:sz w:val="44"/>
          <w:szCs w:val="44"/>
        </w:rPr>
        <w:t> </w:t>
      </w:r>
      <w:r w:rsidR="008D6824">
        <w:rPr>
          <w:rFonts w:ascii="Trebuchet MS" w:hAnsi="Trebuchet MS" w:cs="Arial"/>
          <w:noProof/>
          <w:sz w:val="44"/>
          <w:szCs w:val="44"/>
        </w:rPr>
        <w:t> </w:t>
      </w:r>
      <w:r w:rsidR="008D6824">
        <w:rPr>
          <w:rFonts w:ascii="Trebuchet MS" w:hAnsi="Trebuchet MS" w:cs="Arial"/>
          <w:sz w:val="44"/>
          <w:szCs w:val="44"/>
        </w:rPr>
        <w:fldChar w:fldCharType="end"/>
      </w:r>
    </w:p>
    <w:p w14:paraId="3FE71D1D" w14:textId="77777777" w:rsidR="00CC08E7" w:rsidRPr="007D4F65" w:rsidRDefault="00CC08E7" w:rsidP="007D4F65">
      <w:pPr>
        <w:framePr w:w="9787" w:h="8825" w:hSpace="180" w:wrap="around" w:vAnchor="text" w:hAnchor="page" w:x="1349" w:y="412"/>
        <w:spacing w:line="360" w:lineRule="auto"/>
        <w:rPr>
          <w:rFonts w:ascii="Trebuchet MS" w:hAnsi="Trebuchet MS"/>
          <w:sz w:val="36"/>
          <w:szCs w:val="36"/>
        </w:rPr>
      </w:pPr>
      <w:bookmarkStart w:id="3" w:name="_Toc6906210"/>
      <w:bookmarkStart w:id="4" w:name="_Toc6906234"/>
      <w:bookmarkStart w:id="5" w:name="semester"/>
    </w:p>
    <w:p w14:paraId="2054B77B" w14:textId="77777777" w:rsidR="007D4F65" w:rsidRDefault="007D4F65" w:rsidP="007D4F65">
      <w:pPr>
        <w:framePr w:w="9787" w:h="8825" w:hSpace="180" w:wrap="around" w:vAnchor="text" w:hAnchor="page" w:x="1349" w:y="412"/>
        <w:spacing w:line="360" w:lineRule="auto"/>
        <w:rPr>
          <w:rFonts w:ascii="Trebuchet MS" w:hAnsi="Trebuchet MS" w:cs="Arial"/>
          <w:sz w:val="36"/>
          <w:szCs w:val="36"/>
        </w:rPr>
      </w:pPr>
    </w:p>
    <w:p w14:paraId="6D0FAA45" w14:textId="7BE90680" w:rsidR="007D4F65" w:rsidRPr="007D4F65" w:rsidRDefault="00CC08E7" w:rsidP="007D4F65">
      <w:pPr>
        <w:framePr w:w="9787" w:h="8825" w:hSpace="180" w:wrap="around" w:vAnchor="text" w:hAnchor="page" w:x="1349" w:y="412"/>
        <w:spacing w:line="360" w:lineRule="auto"/>
        <w:rPr>
          <w:rFonts w:ascii="Trebuchet MS" w:hAnsi="Trebuchet MS" w:cs="Arial"/>
          <w:sz w:val="36"/>
          <w:szCs w:val="36"/>
        </w:rPr>
      </w:pPr>
      <w:bookmarkStart w:id="6" w:name="_Hlk103254615"/>
      <w:r w:rsidRPr="007D4F65">
        <w:rPr>
          <w:rFonts w:ascii="Trebuchet MS" w:hAnsi="Trebuchet MS" w:cs="Arial"/>
          <w:sz w:val="36"/>
          <w:szCs w:val="36"/>
        </w:rPr>
        <w:t xml:space="preserve">Kandidatnummer: </w:t>
      </w:r>
      <w:r w:rsidR="008D6824">
        <w:rPr>
          <w:rFonts w:ascii="Trebuchet MS" w:hAnsi="Trebuchet MS" w:cs="Arial"/>
          <w:sz w:val="36"/>
          <w:szCs w:val="36"/>
        </w:rPr>
        <w:fldChar w:fldCharType="begin">
          <w:ffData>
            <w:name w:val="Kandidatnr"/>
            <w:enabled/>
            <w:calcOnExit w:val="0"/>
            <w:textInput/>
          </w:ffData>
        </w:fldChar>
      </w:r>
      <w:bookmarkStart w:id="7" w:name="Kandidatnr"/>
      <w:r w:rsidR="008D6824">
        <w:rPr>
          <w:rFonts w:ascii="Trebuchet MS" w:hAnsi="Trebuchet MS" w:cs="Arial"/>
          <w:sz w:val="36"/>
          <w:szCs w:val="36"/>
        </w:rPr>
        <w:instrText xml:space="preserve"> FORMTEXT </w:instrText>
      </w:r>
      <w:r w:rsidR="008D6824">
        <w:rPr>
          <w:rFonts w:ascii="Trebuchet MS" w:hAnsi="Trebuchet MS" w:cs="Arial"/>
          <w:sz w:val="36"/>
          <w:szCs w:val="36"/>
        </w:rPr>
      </w:r>
      <w:r w:rsidR="008D6824">
        <w:rPr>
          <w:rFonts w:ascii="Trebuchet MS" w:hAnsi="Trebuchet MS" w:cs="Arial"/>
          <w:sz w:val="36"/>
          <w:szCs w:val="36"/>
        </w:rPr>
        <w:fldChar w:fldCharType="separate"/>
      </w:r>
      <w:r w:rsidR="008D6824">
        <w:rPr>
          <w:rFonts w:ascii="Trebuchet MS" w:hAnsi="Trebuchet MS" w:cs="Arial"/>
          <w:noProof/>
          <w:sz w:val="36"/>
          <w:szCs w:val="36"/>
        </w:rPr>
        <w:t> </w:t>
      </w:r>
      <w:r w:rsidR="008D6824">
        <w:rPr>
          <w:rFonts w:ascii="Trebuchet MS" w:hAnsi="Trebuchet MS" w:cs="Arial"/>
          <w:noProof/>
          <w:sz w:val="36"/>
          <w:szCs w:val="36"/>
        </w:rPr>
        <w:t> </w:t>
      </w:r>
      <w:r w:rsidR="008D6824">
        <w:rPr>
          <w:rFonts w:ascii="Trebuchet MS" w:hAnsi="Trebuchet MS" w:cs="Arial"/>
          <w:noProof/>
          <w:sz w:val="36"/>
          <w:szCs w:val="36"/>
        </w:rPr>
        <w:t> </w:t>
      </w:r>
      <w:r w:rsidR="008D6824">
        <w:rPr>
          <w:rFonts w:ascii="Trebuchet MS" w:hAnsi="Trebuchet MS" w:cs="Arial"/>
          <w:noProof/>
          <w:sz w:val="36"/>
          <w:szCs w:val="36"/>
        </w:rPr>
        <w:t> </w:t>
      </w:r>
      <w:r w:rsidR="008D6824">
        <w:rPr>
          <w:rFonts w:ascii="Trebuchet MS" w:hAnsi="Trebuchet MS" w:cs="Arial"/>
          <w:noProof/>
          <w:sz w:val="36"/>
          <w:szCs w:val="36"/>
        </w:rPr>
        <w:t> </w:t>
      </w:r>
      <w:r w:rsidR="008D6824">
        <w:rPr>
          <w:rFonts w:ascii="Trebuchet MS" w:hAnsi="Trebuchet MS" w:cs="Arial"/>
          <w:sz w:val="36"/>
          <w:szCs w:val="36"/>
        </w:rPr>
        <w:fldChar w:fldCharType="end"/>
      </w:r>
      <w:bookmarkEnd w:id="7"/>
    </w:p>
    <w:bookmarkEnd w:id="6"/>
    <w:p w14:paraId="0D0408F0" w14:textId="77777777" w:rsidR="007D4F65" w:rsidRDefault="007D4F65" w:rsidP="007D4F65">
      <w:pPr>
        <w:framePr w:w="9787" w:h="8825" w:hSpace="180" w:wrap="around" w:vAnchor="text" w:hAnchor="page" w:x="1349" w:y="412"/>
        <w:spacing w:line="360" w:lineRule="auto"/>
        <w:rPr>
          <w:rFonts w:ascii="Trebuchet MS" w:hAnsi="Trebuchet MS" w:cs="Arial"/>
          <w:sz w:val="36"/>
          <w:szCs w:val="36"/>
        </w:rPr>
      </w:pPr>
    </w:p>
    <w:p w14:paraId="7A28BFA2" w14:textId="3DE70E11" w:rsidR="007D4F65" w:rsidRPr="007D4F65" w:rsidRDefault="007D4F65" w:rsidP="007D4F65">
      <w:pPr>
        <w:framePr w:w="9787" w:h="8825" w:hSpace="180" w:wrap="around" w:vAnchor="text" w:hAnchor="page" w:x="1349" w:y="412"/>
        <w:spacing w:line="360" w:lineRule="auto"/>
        <w:rPr>
          <w:rFonts w:ascii="Trebuchet MS" w:hAnsi="Trebuchet MS" w:cs="Arial"/>
          <w:sz w:val="36"/>
          <w:szCs w:val="36"/>
        </w:rPr>
      </w:pPr>
      <w:r w:rsidRPr="00CB501F">
        <w:rPr>
          <w:rFonts w:ascii="Trebuchet MS" w:hAnsi="Trebuchet MS" w:cs="Arial"/>
          <w:sz w:val="36"/>
          <w:szCs w:val="36"/>
        </w:rPr>
        <w:t xml:space="preserve">Innleveringsdato: </w:t>
      </w:r>
      <w:r w:rsidR="008D6824">
        <w:rPr>
          <w:rFonts w:ascii="Trebuchet MS" w:hAnsi="Trebuchet MS" w:cs="Arial"/>
          <w:sz w:val="36"/>
          <w:szCs w:val="36"/>
        </w:rPr>
        <w:fldChar w:fldCharType="begin">
          <w:ffData>
            <w:name w:val="Innleveringsdato"/>
            <w:enabled/>
            <w:calcOnExit w:val="0"/>
            <w:textInput/>
          </w:ffData>
        </w:fldChar>
      </w:r>
      <w:bookmarkStart w:id="8" w:name="Innleveringsdato"/>
      <w:r w:rsidR="008D6824">
        <w:rPr>
          <w:rFonts w:ascii="Trebuchet MS" w:hAnsi="Trebuchet MS" w:cs="Arial"/>
          <w:sz w:val="36"/>
          <w:szCs w:val="36"/>
        </w:rPr>
        <w:instrText xml:space="preserve"> FORMTEXT </w:instrText>
      </w:r>
      <w:r w:rsidR="008D6824">
        <w:rPr>
          <w:rFonts w:ascii="Trebuchet MS" w:hAnsi="Trebuchet MS" w:cs="Arial"/>
          <w:sz w:val="36"/>
          <w:szCs w:val="36"/>
        </w:rPr>
      </w:r>
      <w:r w:rsidR="008D6824">
        <w:rPr>
          <w:rFonts w:ascii="Trebuchet MS" w:hAnsi="Trebuchet MS" w:cs="Arial"/>
          <w:sz w:val="36"/>
          <w:szCs w:val="36"/>
        </w:rPr>
        <w:fldChar w:fldCharType="separate"/>
      </w:r>
      <w:r w:rsidR="008D6824">
        <w:rPr>
          <w:rFonts w:ascii="Trebuchet MS" w:hAnsi="Trebuchet MS" w:cs="Arial"/>
          <w:noProof/>
          <w:sz w:val="36"/>
          <w:szCs w:val="36"/>
        </w:rPr>
        <w:t> </w:t>
      </w:r>
      <w:r w:rsidR="008D6824">
        <w:rPr>
          <w:rFonts w:ascii="Trebuchet MS" w:hAnsi="Trebuchet MS" w:cs="Arial"/>
          <w:noProof/>
          <w:sz w:val="36"/>
          <w:szCs w:val="36"/>
        </w:rPr>
        <w:t> </w:t>
      </w:r>
      <w:r w:rsidR="008D6824">
        <w:rPr>
          <w:rFonts w:ascii="Trebuchet MS" w:hAnsi="Trebuchet MS" w:cs="Arial"/>
          <w:noProof/>
          <w:sz w:val="36"/>
          <w:szCs w:val="36"/>
        </w:rPr>
        <w:t> </w:t>
      </w:r>
      <w:r w:rsidR="008D6824">
        <w:rPr>
          <w:rFonts w:ascii="Trebuchet MS" w:hAnsi="Trebuchet MS" w:cs="Arial"/>
          <w:noProof/>
          <w:sz w:val="36"/>
          <w:szCs w:val="36"/>
        </w:rPr>
        <w:t> </w:t>
      </w:r>
      <w:r w:rsidR="008D6824">
        <w:rPr>
          <w:rFonts w:ascii="Trebuchet MS" w:hAnsi="Trebuchet MS" w:cs="Arial"/>
          <w:noProof/>
          <w:sz w:val="36"/>
          <w:szCs w:val="36"/>
        </w:rPr>
        <w:t> </w:t>
      </w:r>
      <w:r w:rsidR="008D6824">
        <w:rPr>
          <w:rFonts w:ascii="Trebuchet MS" w:hAnsi="Trebuchet MS" w:cs="Arial"/>
          <w:sz w:val="36"/>
          <w:szCs w:val="36"/>
        </w:rPr>
        <w:fldChar w:fldCharType="end"/>
      </w:r>
      <w:bookmarkEnd w:id="8"/>
    </w:p>
    <w:p w14:paraId="084C9CCC" w14:textId="77777777" w:rsidR="007D4F65" w:rsidRPr="00A751A2" w:rsidRDefault="007D4F65" w:rsidP="007D4F65">
      <w:pPr>
        <w:framePr w:w="9787" w:h="8825" w:hSpace="180" w:wrap="around" w:vAnchor="text" w:hAnchor="page" w:x="1349" w:y="412"/>
        <w:spacing w:line="360" w:lineRule="auto"/>
        <w:rPr>
          <w:rFonts w:ascii="Trebuchet MS" w:hAnsi="Trebuchet MS" w:cs="Arial"/>
          <w:sz w:val="40"/>
          <w:szCs w:val="40"/>
        </w:rPr>
        <w:sectPr w:rsidR="007D4F65" w:rsidRPr="00A751A2" w:rsidSect="00F84686">
          <w:type w:val="continuous"/>
          <w:pgSz w:w="11907" w:h="16840"/>
          <w:pgMar w:top="1418" w:right="1440" w:bottom="1418" w:left="1584" w:header="720" w:footer="397" w:gutter="0"/>
          <w:cols w:space="720"/>
        </w:sectPr>
      </w:pPr>
    </w:p>
    <w:bookmarkEnd w:id="3"/>
    <w:bookmarkEnd w:id="4"/>
    <w:bookmarkEnd w:id="5"/>
    <w:p w14:paraId="7E27E3CB" w14:textId="77777777" w:rsidR="00035462" w:rsidRDefault="00035462" w:rsidP="00552075">
      <w:pPr>
        <w:spacing w:line="360" w:lineRule="auto"/>
      </w:pPr>
    </w:p>
    <w:p w14:paraId="5B5AF0F5" w14:textId="77777777" w:rsidR="003A4872" w:rsidRDefault="003A4872" w:rsidP="001B3556">
      <w:pPr>
        <w:rPr>
          <w:rFonts w:ascii="Arial" w:hAnsi="Arial" w:cs="Arial"/>
          <w:b/>
          <w:bCs/>
          <w:spacing w:val="-4"/>
          <w:w w:val="101"/>
          <w:sz w:val="28"/>
          <w:szCs w:val="28"/>
        </w:rPr>
      </w:pPr>
    </w:p>
    <w:p w14:paraId="4ADADDEA" w14:textId="77777777" w:rsidR="003A4872" w:rsidRDefault="003A4872" w:rsidP="001B3556">
      <w:pPr>
        <w:rPr>
          <w:rFonts w:ascii="Arial" w:hAnsi="Arial" w:cs="Arial"/>
          <w:b/>
          <w:bCs/>
          <w:spacing w:val="-4"/>
          <w:w w:val="101"/>
          <w:sz w:val="28"/>
          <w:szCs w:val="28"/>
        </w:rPr>
        <w:sectPr w:rsidR="003A4872" w:rsidSect="00F84686">
          <w:type w:val="continuous"/>
          <w:pgSz w:w="11907" w:h="16840"/>
          <w:pgMar w:top="1418" w:right="1440" w:bottom="1418" w:left="1584" w:header="720" w:footer="397" w:gutter="0"/>
          <w:pgNumType w:start="1"/>
          <w:cols w:space="720"/>
        </w:sectPr>
      </w:pPr>
    </w:p>
    <w:p w14:paraId="1D16A2F0" w14:textId="15011644" w:rsidR="00172455" w:rsidRPr="00403447" w:rsidRDefault="000F59A9" w:rsidP="00403447">
      <w:pPr>
        <w:spacing w:after="240"/>
        <w:rPr>
          <w:rFonts w:asciiTheme="minorHAnsi" w:hAnsiTheme="minorHAnsi" w:cstheme="minorHAnsi"/>
          <w:b/>
          <w:sz w:val="36"/>
          <w:szCs w:val="36"/>
        </w:rPr>
      </w:pPr>
      <w:r w:rsidRPr="00403447">
        <w:rPr>
          <w:rFonts w:asciiTheme="minorHAnsi" w:hAnsiTheme="minorHAnsi" w:cstheme="minorHAnsi"/>
          <w:b/>
          <w:sz w:val="36"/>
          <w:szCs w:val="36"/>
        </w:rPr>
        <w:lastRenderedPageBreak/>
        <w:t>Innhold</w:t>
      </w:r>
    </w:p>
    <w:p w14:paraId="1B0CC00F" w14:textId="70F88F85" w:rsidR="0004609D" w:rsidRDefault="00BE42D3" w:rsidP="0004609D">
      <w:pPr>
        <w:pStyle w:val="TOC1"/>
        <w:rPr>
          <w:rFonts w:asciiTheme="minorHAnsi" w:eastAsiaTheme="minorEastAsia" w:hAnsiTheme="minorHAnsi" w:cstheme="minorBidi"/>
          <w:kern w:val="2"/>
          <w:lang w:eastAsia="nb-NO" w:bidi="ar-SA"/>
          <w14:ligatures w14:val="standardContextual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58303942" w:history="1">
        <w:r w:rsidR="0004609D" w:rsidRPr="00520F4B">
          <w:rPr>
            <w:rStyle w:val="Hyperlink"/>
          </w:rPr>
          <w:t>1</w:t>
        </w:r>
        <w:r w:rsidR="0004609D">
          <w:rPr>
            <w:rFonts w:asciiTheme="minorHAnsi" w:eastAsiaTheme="minorEastAsia" w:hAnsiTheme="minorHAnsi" w:cstheme="minorBidi"/>
            <w:kern w:val="2"/>
            <w:lang w:eastAsia="nb-NO" w:bidi="ar-SA"/>
            <w14:ligatures w14:val="standardContextual"/>
          </w:rPr>
          <w:tab/>
        </w:r>
        <w:r w:rsidR="0004609D" w:rsidRPr="00520F4B">
          <w:rPr>
            <w:rStyle w:val="Hyperlink"/>
          </w:rPr>
          <w:t>Hovedkapittel (Heading 1)</w:t>
        </w:r>
        <w:r w:rsidR="0004609D">
          <w:rPr>
            <w:webHidden/>
          </w:rPr>
          <w:tab/>
        </w:r>
        <w:r w:rsidR="0004609D">
          <w:rPr>
            <w:webHidden/>
          </w:rPr>
          <w:fldChar w:fldCharType="begin"/>
        </w:r>
        <w:r w:rsidR="0004609D">
          <w:rPr>
            <w:webHidden/>
          </w:rPr>
          <w:instrText xml:space="preserve"> PAGEREF _Toc158303942 \h </w:instrText>
        </w:r>
        <w:r w:rsidR="0004609D">
          <w:rPr>
            <w:webHidden/>
          </w:rPr>
        </w:r>
        <w:r w:rsidR="0004609D">
          <w:rPr>
            <w:webHidden/>
          </w:rPr>
          <w:fldChar w:fldCharType="separate"/>
        </w:r>
        <w:r w:rsidR="0004609D">
          <w:rPr>
            <w:webHidden/>
          </w:rPr>
          <w:t>1</w:t>
        </w:r>
        <w:r w:rsidR="0004609D">
          <w:rPr>
            <w:webHidden/>
          </w:rPr>
          <w:fldChar w:fldCharType="end"/>
        </w:r>
      </w:hyperlink>
    </w:p>
    <w:p w14:paraId="5330C37C" w14:textId="19AF10FA" w:rsidR="0004609D" w:rsidRDefault="0004609D">
      <w:pPr>
        <w:pStyle w:val="TOC2"/>
        <w:rPr>
          <w:rFonts w:asciiTheme="minorHAnsi" w:eastAsiaTheme="minorEastAsia" w:hAnsiTheme="minorHAnsi" w:cstheme="minorBidi"/>
          <w:noProof/>
          <w:kern w:val="2"/>
          <w:lang w:eastAsia="nb-NO" w:bidi="ar-SA"/>
          <w14:ligatures w14:val="standardContextual"/>
        </w:rPr>
      </w:pPr>
      <w:hyperlink w:anchor="_Toc158303943" w:history="1">
        <w:r w:rsidRPr="00520F4B">
          <w:rPr>
            <w:rStyle w:val="Hyperlink"/>
            <w:noProof/>
          </w:rPr>
          <w:t>1.1</w:t>
        </w:r>
        <w:r>
          <w:rPr>
            <w:rFonts w:asciiTheme="minorHAnsi" w:eastAsiaTheme="minorEastAsia" w:hAnsiTheme="minorHAnsi" w:cstheme="minorBidi"/>
            <w:noProof/>
            <w:kern w:val="2"/>
            <w:lang w:eastAsia="nb-NO" w:bidi="ar-SA"/>
            <w14:ligatures w14:val="standardContextual"/>
          </w:rPr>
          <w:tab/>
        </w:r>
        <w:r w:rsidRPr="00520F4B">
          <w:rPr>
            <w:rStyle w:val="Hyperlink"/>
            <w:noProof/>
          </w:rPr>
          <w:t>Underkapittel (Heading 2)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_Toc158303943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10C84331" w14:textId="1D399296" w:rsidR="0004609D" w:rsidRDefault="0004609D">
      <w:pPr>
        <w:pStyle w:val="TOC3"/>
        <w:rPr>
          <w:rFonts w:asciiTheme="minorHAnsi" w:eastAsiaTheme="minorEastAsia" w:hAnsiTheme="minorHAnsi" w:cstheme="minorBidi"/>
          <w:noProof/>
          <w:kern w:val="2"/>
          <w:lang w:eastAsia="nb-NO" w:bidi="ar-SA"/>
          <w14:ligatures w14:val="standardContextual"/>
        </w:rPr>
      </w:pPr>
      <w:hyperlink w:anchor="_Toc158303944" w:history="1">
        <w:r w:rsidRPr="00520F4B">
          <w:rPr>
            <w:rStyle w:val="Hyperlink"/>
            <w:rFonts w:cstheme="minorHAnsi"/>
            <w:noProof/>
            <w:lang w:val="en-US"/>
          </w:rPr>
          <w:t>1.1.1</w:t>
        </w:r>
        <w:r>
          <w:rPr>
            <w:rFonts w:asciiTheme="minorHAnsi" w:eastAsiaTheme="minorEastAsia" w:hAnsiTheme="minorHAnsi" w:cstheme="minorBidi"/>
            <w:noProof/>
            <w:kern w:val="2"/>
            <w:lang w:eastAsia="nb-NO" w:bidi="ar-SA"/>
            <w14:ligatures w14:val="standardContextual"/>
          </w:rPr>
          <w:tab/>
        </w:r>
        <w:r w:rsidRPr="00520F4B">
          <w:rPr>
            <w:rStyle w:val="Hyperlink"/>
            <w:rFonts w:cstheme="minorHAnsi"/>
            <w:noProof/>
            <w:lang w:val="en-US"/>
          </w:rPr>
          <w:t>Underkapittel (Heading 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_Toc158303944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6F62662F" w14:textId="6DC66BCA" w:rsidR="003A4872" w:rsidRDefault="00BE42D3" w:rsidP="003A4872">
      <w:pPr>
        <w:spacing w:line="360" w:lineRule="auto"/>
      </w:pPr>
      <w:r>
        <w:fldChar w:fldCharType="end"/>
      </w:r>
    </w:p>
    <w:p w14:paraId="2CF70665" w14:textId="77777777" w:rsidR="00BE42D3" w:rsidRDefault="00BE42D3" w:rsidP="003A4872">
      <w:pPr>
        <w:spacing w:line="360" w:lineRule="auto"/>
        <w:sectPr w:rsidR="00BE42D3" w:rsidSect="00F84686">
          <w:pgSz w:w="11907" w:h="16840"/>
          <w:pgMar w:top="1411" w:right="1411" w:bottom="1411" w:left="1584" w:header="720" w:footer="403" w:gutter="0"/>
          <w:cols w:space="720"/>
          <w:formProt w:val="0"/>
          <w:titlePg/>
        </w:sectPr>
      </w:pPr>
    </w:p>
    <w:p w14:paraId="1BBD2B22" w14:textId="50C74862" w:rsidR="0051600E" w:rsidRPr="005C659E" w:rsidRDefault="0051600E" w:rsidP="0004609D">
      <w:pPr>
        <w:pStyle w:val="Heading1"/>
      </w:pPr>
      <w:bookmarkStart w:id="9" w:name="_Toc330134667"/>
      <w:bookmarkStart w:id="10" w:name="_Toc331684252"/>
      <w:bookmarkStart w:id="11" w:name="_Toc158303942"/>
      <w:r w:rsidRPr="005C659E">
        <w:lastRenderedPageBreak/>
        <w:t>Hov</w:t>
      </w:r>
      <w:r w:rsidR="001B303B">
        <w:t>e</w:t>
      </w:r>
      <w:r w:rsidRPr="005C659E">
        <w:t>dkapittel (Heading 1)</w:t>
      </w:r>
      <w:bookmarkEnd w:id="9"/>
      <w:bookmarkEnd w:id="10"/>
      <w:bookmarkEnd w:id="11"/>
    </w:p>
    <w:p w14:paraId="124A5259" w14:textId="77777777" w:rsidR="009E1CFF" w:rsidRDefault="009E1CFF" w:rsidP="009E1CFF">
      <w:pPr>
        <w:spacing w:line="360" w:lineRule="auto"/>
      </w:pPr>
      <w:r>
        <w:t xml:space="preserve">På dette arket starter sidenummerering og selve besvarelsen (med overskrifter og </w:t>
      </w:r>
      <w:proofErr w:type="spellStart"/>
      <w:r>
        <w:t>normaltekst</w:t>
      </w:r>
      <w:proofErr w:type="spellEnd"/>
      <w:r>
        <w:t xml:space="preserve"> 1,5 linjeavstand). Du finner mer informasjon om oppgaveskriving og dokumentmaler under eksamen på hjemmesiden til høgskolen. Her finner du bl.a. lenker til korte veiledninger, f.eks. om innholdsfortegnelse og overskrifter. </w:t>
      </w:r>
    </w:p>
    <w:p w14:paraId="1955F951" w14:textId="6955FD2C" w:rsidR="009E1CFF" w:rsidRPr="009E1CFF" w:rsidRDefault="009E1CFF" w:rsidP="0051600E">
      <w:pPr>
        <w:spacing w:line="360" w:lineRule="auto"/>
      </w:pPr>
      <w:r>
        <w:t xml:space="preserve">Slett dette avsnittet og overskriftene/innholdet ellers på denne siden, og du kan starte skrivingen av (eller kopiere inn) din besvarelse. </w:t>
      </w:r>
    </w:p>
    <w:p w14:paraId="6BE77AAE" w14:textId="77777777" w:rsidR="0051600E" w:rsidRDefault="0051600E" w:rsidP="005C659E">
      <w:pPr>
        <w:pStyle w:val="Heading2"/>
        <w:spacing w:line="360" w:lineRule="auto"/>
      </w:pPr>
      <w:bookmarkStart w:id="12" w:name="_Toc330134668"/>
      <w:bookmarkStart w:id="13" w:name="_Toc331684253"/>
      <w:bookmarkStart w:id="14" w:name="_Toc158303943"/>
      <w:r w:rsidRPr="005C659E">
        <w:t>Underkapittel (Heading 2)</w:t>
      </w:r>
      <w:bookmarkEnd w:id="12"/>
      <w:bookmarkEnd w:id="13"/>
      <w:bookmarkEnd w:id="14"/>
    </w:p>
    <w:p w14:paraId="2A5A4C2A" w14:textId="77777777" w:rsidR="005C659E" w:rsidRPr="005C659E" w:rsidRDefault="005C659E" w:rsidP="005C659E">
      <w:pPr>
        <w:spacing w:line="360" w:lineRule="auto"/>
      </w:pPr>
    </w:p>
    <w:p w14:paraId="6528B0E9" w14:textId="77777777" w:rsidR="0051600E" w:rsidRPr="005C659E" w:rsidRDefault="0051600E" w:rsidP="005C659E">
      <w:pPr>
        <w:pStyle w:val="Heading3"/>
        <w:spacing w:line="360" w:lineRule="auto"/>
        <w:rPr>
          <w:rFonts w:cstheme="minorHAnsi"/>
          <w:szCs w:val="28"/>
          <w:lang w:val="en-US"/>
        </w:rPr>
      </w:pPr>
      <w:bookmarkStart w:id="15" w:name="_Toc330134669"/>
      <w:bookmarkStart w:id="16" w:name="_Toc331684254"/>
      <w:bookmarkStart w:id="17" w:name="_Toc158303944"/>
      <w:proofErr w:type="spellStart"/>
      <w:r w:rsidRPr="005C659E">
        <w:rPr>
          <w:rFonts w:cstheme="minorHAnsi"/>
          <w:szCs w:val="28"/>
          <w:lang w:val="en-US"/>
        </w:rPr>
        <w:t>Underkapittel</w:t>
      </w:r>
      <w:proofErr w:type="spellEnd"/>
      <w:r w:rsidRPr="005C659E">
        <w:rPr>
          <w:rFonts w:cstheme="minorHAnsi"/>
          <w:szCs w:val="28"/>
          <w:lang w:val="en-US"/>
        </w:rPr>
        <w:t xml:space="preserve"> (Heading 3)</w:t>
      </w:r>
      <w:bookmarkEnd w:id="15"/>
      <w:bookmarkEnd w:id="16"/>
      <w:bookmarkEnd w:id="17"/>
    </w:p>
    <w:p w14:paraId="0C354B69" w14:textId="77777777" w:rsidR="001D2B8B" w:rsidRPr="001D2B8B" w:rsidRDefault="001D2B8B" w:rsidP="0051600E">
      <w:pPr>
        <w:spacing w:line="360" w:lineRule="auto"/>
      </w:pPr>
    </w:p>
    <w:sectPr w:rsidR="001D2B8B" w:rsidRPr="001D2B8B" w:rsidSect="00F84686">
      <w:pgSz w:w="11907" w:h="16840"/>
      <w:pgMar w:top="1411" w:right="1411" w:bottom="1411" w:left="1584" w:header="720" w:footer="403" w:gutter="0"/>
      <w:pgNumType w:start="1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B57772" w14:textId="77777777" w:rsidR="00065F09" w:rsidRDefault="00065F09">
      <w:r>
        <w:separator/>
      </w:r>
    </w:p>
  </w:endnote>
  <w:endnote w:type="continuationSeparator" w:id="0">
    <w:p w14:paraId="6116A4AF" w14:textId="77777777" w:rsidR="00065F09" w:rsidRDefault="00065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ndnya">
    <w:altName w:val="Cambria"/>
    <w:panose1 w:val="00000400000000000000"/>
    <w:charset w:val="01"/>
    <w:family w:val="roman"/>
    <w:notTrueType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CECDB" w14:textId="77777777" w:rsidR="00756719" w:rsidRDefault="00756719" w:rsidP="001D2B8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2076839" w14:textId="77777777" w:rsidR="00756719" w:rsidRDefault="00756719" w:rsidP="004A4CE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B96C3" w14:textId="77777777" w:rsidR="00756719" w:rsidRDefault="00756719" w:rsidP="001D2B8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F25F9">
      <w:rPr>
        <w:rStyle w:val="PageNumber"/>
        <w:noProof/>
      </w:rPr>
      <w:t>1</w:t>
    </w:r>
    <w:r>
      <w:rPr>
        <w:rStyle w:val="PageNumber"/>
      </w:rPr>
      <w:fldChar w:fldCharType="end"/>
    </w:r>
  </w:p>
  <w:p w14:paraId="0E7362D3" w14:textId="77777777" w:rsidR="00756719" w:rsidRDefault="00756719" w:rsidP="00BE42D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4DAB0" w14:textId="77777777" w:rsidR="00065F09" w:rsidRDefault="00065F09">
      <w:r>
        <w:separator/>
      </w:r>
    </w:p>
  </w:footnote>
  <w:footnote w:type="continuationSeparator" w:id="0">
    <w:p w14:paraId="53533A51" w14:textId="77777777" w:rsidR="00065F09" w:rsidRDefault="00065F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B4AA6"/>
    <w:multiLevelType w:val="multilevel"/>
    <w:tmpl w:val="94EE0D6E"/>
    <w:lvl w:ilvl="0">
      <w:start w:val="1"/>
      <w:numFmt w:val="none"/>
      <w:lvlText w:val="1.0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66E70092"/>
    <w:multiLevelType w:val="multilevel"/>
    <w:tmpl w:val="0414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7A5D1D1F"/>
    <w:multiLevelType w:val="hybridMultilevel"/>
    <w:tmpl w:val="D11CA22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19">
      <w:start w:val="1"/>
      <w:numFmt w:val="lowerLetter"/>
      <w:lvlText w:val="%2."/>
      <w:lvlJc w:val="left"/>
      <w:pPr>
        <w:ind w:left="1440" w:hanging="360"/>
      </w:pPr>
    </w:lvl>
    <w:lvl w:ilvl="2" w:tplc="0414001B">
      <w:start w:val="1"/>
      <w:numFmt w:val="lowerRoman"/>
      <w:lvlText w:val="%3."/>
      <w:lvlJc w:val="right"/>
      <w:pPr>
        <w:ind w:left="2160" w:hanging="180"/>
      </w:pPr>
    </w:lvl>
    <w:lvl w:ilvl="3" w:tplc="0414000F">
      <w:start w:val="1"/>
      <w:numFmt w:val="decimal"/>
      <w:lvlText w:val="%4."/>
      <w:lvlJc w:val="left"/>
      <w:pPr>
        <w:ind w:left="2880" w:hanging="360"/>
      </w:pPr>
    </w:lvl>
    <w:lvl w:ilvl="4" w:tplc="04140019">
      <w:start w:val="1"/>
      <w:numFmt w:val="lowerLetter"/>
      <w:lvlText w:val="%5."/>
      <w:lvlJc w:val="left"/>
      <w:pPr>
        <w:ind w:left="3600" w:hanging="360"/>
      </w:pPr>
    </w:lvl>
    <w:lvl w:ilvl="5" w:tplc="0414001B">
      <w:start w:val="1"/>
      <w:numFmt w:val="lowerRoman"/>
      <w:lvlText w:val="%6."/>
      <w:lvlJc w:val="right"/>
      <w:pPr>
        <w:ind w:left="4320" w:hanging="180"/>
      </w:pPr>
    </w:lvl>
    <w:lvl w:ilvl="6" w:tplc="0414000F">
      <w:start w:val="1"/>
      <w:numFmt w:val="decimal"/>
      <w:lvlText w:val="%7."/>
      <w:lvlJc w:val="left"/>
      <w:pPr>
        <w:ind w:left="5040" w:hanging="360"/>
      </w:pPr>
    </w:lvl>
    <w:lvl w:ilvl="7" w:tplc="04140019">
      <w:start w:val="1"/>
      <w:numFmt w:val="lowerLetter"/>
      <w:lvlText w:val="%8."/>
      <w:lvlJc w:val="left"/>
      <w:pPr>
        <w:ind w:left="5760" w:hanging="360"/>
      </w:pPr>
    </w:lvl>
    <w:lvl w:ilvl="8" w:tplc="0414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6108557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190749">
    <w:abstractNumId w:val="2"/>
  </w:num>
  <w:num w:numId="3" w16cid:durableId="322438967">
    <w:abstractNumId w:val="0"/>
  </w:num>
  <w:num w:numId="4" w16cid:durableId="5446062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792764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AED"/>
    <w:rsid w:val="00002FAA"/>
    <w:rsid w:val="000043C3"/>
    <w:rsid w:val="00005B5F"/>
    <w:rsid w:val="000243FA"/>
    <w:rsid w:val="00035462"/>
    <w:rsid w:val="0003757C"/>
    <w:rsid w:val="00040AED"/>
    <w:rsid w:val="0004609D"/>
    <w:rsid w:val="000642A6"/>
    <w:rsid w:val="00065F09"/>
    <w:rsid w:val="00071ABB"/>
    <w:rsid w:val="000740AF"/>
    <w:rsid w:val="00076848"/>
    <w:rsid w:val="00086D0D"/>
    <w:rsid w:val="000A1E67"/>
    <w:rsid w:val="000A6E84"/>
    <w:rsid w:val="000B11E5"/>
    <w:rsid w:val="000B4082"/>
    <w:rsid w:val="000C4A1A"/>
    <w:rsid w:val="000D0CAF"/>
    <w:rsid w:val="000F59A9"/>
    <w:rsid w:val="00114ED3"/>
    <w:rsid w:val="001505E8"/>
    <w:rsid w:val="00172455"/>
    <w:rsid w:val="001748C7"/>
    <w:rsid w:val="00185DED"/>
    <w:rsid w:val="00187247"/>
    <w:rsid w:val="001A2836"/>
    <w:rsid w:val="001B303B"/>
    <w:rsid w:val="001B3556"/>
    <w:rsid w:val="001B5918"/>
    <w:rsid w:val="001B7192"/>
    <w:rsid w:val="001C3500"/>
    <w:rsid w:val="001C43D2"/>
    <w:rsid w:val="001C6E33"/>
    <w:rsid w:val="001D2B8B"/>
    <w:rsid w:val="001D62B3"/>
    <w:rsid w:val="001E28C0"/>
    <w:rsid w:val="001E7676"/>
    <w:rsid w:val="00201DF7"/>
    <w:rsid w:val="0020512C"/>
    <w:rsid w:val="00210444"/>
    <w:rsid w:val="00230909"/>
    <w:rsid w:val="00236CA3"/>
    <w:rsid w:val="00244E3F"/>
    <w:rsid w:val="002476A8"/>
    <w:rsid w:val="002645E1"/>
    <w:rsid w:val="00282210"/>
    <w:rsid w:val="002902A1"/>
    <w:rsid w:val="00295A35"/>
    <w:rsid w:val="002A0DE6"/>
    <w:rsid w:val="002A781C"/>
    <w:rsid w:val="002B23A2"/>
    <w:rsid w:val="002B2DF8"/>
    <w:rsid w:val="002B35BC"/>
    <w:rsid w:val="002C4212"/>
    <w:rsid w:val="002C7E28"/>
    <w:rsid w:val="002D0907"/>
    <w:rsid w:val="002F0A3C"/>
    <w:rsid w:val="003045EA"/>
    <w:rsid w:val="00305978"/>
    <w:rsid w:val="0032060F"/>
    <w:rsid w:val="003216C6"/>
    <w:rsid w:val="00323ADE"/>
    <w:rsid w:val="0033191B"/>
    <w:rsid w:val="00342252"/>
    <w:rsid w:val="00342253"/>
    <w:rsid w:val="003530B4"/>
    <w:rsid w:val="00375256"/>
    <w:rsid w:val="003A3141"/>
    <w:rsid w:val="003A4872"/>
    <w:rsid w:val="003A6A61"/>
    <w:rsid w:val="003C1227"/>
    <w:rsid w:val="003C21EA"/>
    <w:rsid w:val="003C3FA2"/>
    <w:rsid w:val="003D4EF1"/>
    <w:rsid w:val="003E0263"/>
    <w:rsid w:val="003E0CD8"/>
    <w:rsid w:val="003E2F53"/>
    <w:rsid w:val="003E5A51"/>
    <w:rsid w:val="003E703C"/>
    <w:rsid w:val="003F01A0"/>
    <w:rsid w:val="003F1152"/>
    <w:rsid w:val="00403447"/>
    <w:rsid w:val="00404FB0"/>
    <w:rsid w:val="00422D98"/>
    <w:rsid w:val="00433688"/>
    <w:rsid w:val="00441DE6"/>
    <w:rsid w:val="00443AEA"/>
    <w:rsid w:val="00452F42"/>
    <w:rsid w:val="00463387"/>
    <w:rsid w:val="0047070E"/>
    <w:rsid w:val="00485EE6"/>
    <w:rsid w:val="00497ACA"/>
    <w:rsid w:val="00497C68"/>
    <w:rsid w:val="004A4CE3"/>
    <w:rsid w:val="004A68C8"/>
    <w:rsid w:val="004A6E51"/>
    <w:rsid w:val="004B2B13"/>
    <w:rsid w:val="004B7165"/>
    <w:rsid w:val="004B73C4"/>
    <w:rsid w:val="004D3BDB"/>
    <w:rsid w:val="004D4070"/>
    <w:rsid w:val="004D7B13"/>
    <w:rsid w:val="004E6CF5"/>
    <w:rsid w:val="004F4A76"/>
    <w:rsid w:val="004F5543"/>
    <w:rsid w:val="00512CDD"/>
    <w:rsid w:val="0051600E"/>
    <w:rsid w:val="005170D7"/>
    <w:rsid w:val="00520D70"/>
    <w:rsid w:val="00526DFB"/>
    <w:rsid w:val="00532942"/>
    <w:rsid w:val="00535CB3"/>
    <w:rsid w:val="00552075"/>
    <w:rsid w:val="00552D90"/>
    <w:rsid w:val="00553243"/>
    <w:rsid w:val="005563FA"/>
    <w:rsid w:val="00585DB7"/>
    <w:rsid w:val="00596BEB"/>
    <w:rsid w:val="005A769B"/>
    <w:rsid w:val="005B638B"/>
    <w:rsid w:val="005C659E"/>
    <w:rsid w:val="005D0925"/>
    <w:rsid w:val="005D7A7C"/>
    <w:rsid w:val="005F79BE"/>
    <w:rsid w:val="006007E2"/>
    <w:rsid w:val="006349B9"/>
    <w:rsid w:val="0063530B"/>
    <w:rsid w:val="006450BC"/>
    <w:rsid w:val="00662CF4"/>
    <w:rsid w:val="0067730C"/>
    <w:rsid w:val="00682923"/>
    <w:rsid w:val="00683715"/>
    <w:rsid w:val="00684922"/>
    <w:rsid w:val="0068593D"/>
    <w:rsid w:val="00686A81"/>
    <w:rsid w:val="00694DB1"/>
    <w:rsid w:val="006A1ABF"/>
    <w:rsid w:val="006A3697"/>
    <w:rsid w:val="006A4ADF"/>
    <w:rsid w:val="006B1461"/>
    <w:rsid w:val="006B2939"/>
    <w:rsid w:val="006C284E"/>
    <w:rsid w:val="006D52EE"/>
    <w:rsid w:val="006D57C4"/>
    <w:rsid w:val="006F18CA"/>
    <w:rsid w:val="006F1CEC"/>
    <w:rsid w:val="006F3FB2"/>
    <w:rsid w:val="006F7284"/>
    <w:rsid w:val="006F7CA2"/>
    <w:rsid w:val="00711EA9"/>
    <w:rsid w:val="0071547D"/>
    <w:rsid w:val="0071672D"/>
    <w:rsid w:val="007218AF"/>
    <w:rsid w:val="007326C2"/>
    <w:rsid w:val="00737CFA"/>
    <w:rsid w:val="00756652"/>
    <w:rsid w:val="00756719"/>
    <w:rsid w:val="00763B2C"/>
    <w:rsid w:val="00784BE5"/>
    <w:rsid w:val="00785B7E"/>
    <w:rsid w:val="007971D9"/>
    <w:rsid w:val="007A35E3"/>
    <w:rsid w:val="007B532C"/>
    <w:rsid w:val="007B7DB2"/>
    <w:rsid w:val="007D4F65"/>
    <w:rsid w:val="007F0F6F"/>
    <w:rsid w:val="00802929"/>
    <w:rsid w:val="00817384"/>
    <w:rsid w:val="00827247"/>
    <w:rsid w:val="00833997"/>
    <w:rsid w:val="00834355"/>
    <w:rsid w:val="00840EA7"/>
    <w:rsid w:val="00847915"/>
    <w:rsid w:val="00867587"/>
    <w:rsid w:val="008B2BD9"/>
    <w:rsid w:val="008B4FAE"/>
    <w:rsid w:val="008C7824"/>
    <w:rsid w:val="008D51ED"/>
    <w:rsid w:val="008D6824"/>
    <w:rsid w:val="008E1FFD"/>
    <w:rsid w:val="008E3E6E"/>
    <w:rsid w:val="008F5188"/>
    <w:rsid w:val="00903505"/>
    <w:rsid w:val="00904D93"/>
    <w:rsid w:val="00921181"/>
    <w:rsid w:val="00926845"/>
    <w:rsid w:val="00951E45"/>
    <w:rsid w:val="009523FA"/>
    <w:rsid w:val="0096317C"/>
    <w:rsid w:val="00967660"/>
    <w:rsid w:val="009873C8"/>
    <w:rsid w:val="00997D9A"/>
    <w:rsid w:val="009A311D"/>
    <w:rsid w:val="009A386B"/>
    <w:rsid w:val="009C0B80"/>
    <w:rsid w:val="009D24F5"/>
    <w:rsid w:val="009D25AD"/>
    <w:rsid w:val="009D508D"/>
    <w:rsid w:val="009D68EC"/>
    <w:rsid w:val="009E1CFF"/>
    <w:rsid w:val="009E201D"/>
    <w:rsid w:val="009F19BD"/>
    <w:rsid w:val="009F7174"/>
    <w:rsid w:val="00A0039D"/>
    <w:rsid w:val="00A0666D"/>
    <w:rsid w:val="00A11C22"/>
    <w:rsid w:val="00A27D6B"/>
    <w:rsid w:val="00A439CB"/>
    <w:rsid w:val="00A44F4A"/>
    <w:rsid w:val="00A45407"/>
    <w:rsid w:val="00A47291"/>
    <w:rsid w:val="00A57E71"/>
    <w:rsid w:val="00A6497F"/>
    <w:rsid w:val="00A65BB2"/>
    <w:rsid w:val="00A72BF9"/>
    <w:rsid w:val="00A751A2"/>
    <w:rsid w:val="00A93317"/>
    <w:rsid w:val="00A96A58"/>
    <w:rsid w:val="00AA01C6"/>
    <w:rsid w:val="00AA32D7"/>
    <w:rsid w:val="00AA6766"/>
    <w:rsid w:val="00AA6BFD"/>
    <w:rsid w:val="00AA7792"/>
    <w:rsid w:val="00AB1003"/>
    <w:rsid w:val="00AB2F9C"/>
    <w:rsid w:val="00AB387B"/>
    <w:rsid w:val="00AD4B2F"/>
    <w:rsid w:val="00AD690D"/>
    <w:rsid w:val="00AE2C34"/>
    <w:rsid w:val="00AE4055"/>
    <w:rsid w:val="00AF2C91"/>
    <w:rsid w:val="00B0511F"/>
    <w:rsid w:val="00B06B88"/>
    <w:rsid w:val="00B207E7"/>
    <w:rsid w:val="00B2754D"/>
    <w:rsid w:val="00B33940"/>
    <w:rsid w:val="00B33B05"/>
    <w:rsid w:val="00B4150B"/>
    <w:rsid w:val="00B42652"/>
    <w:rsid w:val="00B443A8"/>
    <w:rsid w:val="00B52C36"/>
    <w:rsid w:val="00B55D76"/>
    <w:rsid w:val="00B82883"/>
    <w:rsid w:val="00B838A1"/>
    <w:rsid w:val="00BB0E6D"/>
    <w:rsid w:val="00BC1A56"/>
    <w:rsid w:val="00BC4FF2"/>
    <w:rsid w:val="00BD003E"/>
    <w:rsid w:val="00BD172D"/>
    <w:rsid w:val="00BE42D3"/>
    <w:rsid w:val="00BF520D"/>
    <w:rsid w:val="00C038C3"/>
    <w:rsid w:val="00C04C29"/>
    <w:rsid w:val="00C223DE"/>
    <w:rsid w:val="00C30A75"/>
    <w:rsid w:val="00C465C2"/>
    <w:rsid w:val="00C576A2"/>
    <w:rsid w:val="00C65321"/>
    <w:rsid w:val="00C702C0"/>
    <w:rsid w:val="00C769B2"/>
    <w:rsid w:val="00CA3648"/>
    <w:rsid w:val="00CB0729"/>
    <w:rsid w:val="00CC08E7"/>
    <w:rsid w:val="00CC56CB"/>
    <w:rsid w:val="00CC5C22"/>
    <w:rsid w:val="00CD1D7C"/>
    <w:rsid w:val="00CD24B8"/>
    <w:rsid w:val="00CD4586"/>
    <w:rsid w:val="00CE5DD0"/>
    <w:rsid w:val="00CF0164"/>
    <w:rsid w:val="00CF2344"/>
    <w:rsid w:val="00D03D59"/>
    <w:rsid w:val="00D141D7"/>
    <w:rsid w:val="00D2140C"/>
    <w:rsid w:val="00D22FBC"/>
    <w:rsid w:val="00D24642"/>
    <w:rsid w:val="00D42F00"/>
    <w:rsid w:val="00D43E00"/>
    <w:rsid w:val="00D471AE"/>
    <w:rsid w:val="00D50D74"/>
    <w:rsid w:val="00D53B82"/>
    <w:rsid w:val="00D54ABB"/>
    <w:rsid w:val="00D57E71"/>
    <w:rsid w:val="00D83EF8"/>
    <w:rsid w:val="00D94764"/>
    <w:rsid w:val="00DA7F33"/>
    <w:rsid w:val="00DB2816"/>
    <w:rsid w:val="00DB33CF"/>
    <w:rsid w:val="00DB3F76"/>
    <w:rsid w:val="00DC012B"/>
    <w:rsid w:val="00DC41A6"/>
    <w:rsid w:val="00DF0D78"/>
    <w:rsid w:val="00DF25F9"/>
    <w:rsid w:val="00DF38D4"/>
    <w:rsid w:val="00DF479C"/>
    <w:rsid w:val="00DF7FF2"/>
    <w:rsid w:val="00E014F6"/>
    <w:rsid w:val="00E01529"/>
    <w:rsid w:val="00E05C77"/>
    <w:rsid w:val="00E20E71"/>
    <w:rsid w:val="00E31819"/>
    <w:rsid w:val="00E4580C"/>
    <w:rsid w:val="00E54BC5"/>
    <w:rsid w:val="00E678BC"/>
    <w:rsid w:val="00E73B64"/>
    <w:rsid w:val="00E81187"/>
    <w:rsid w:val="00E8528F"/>
    <w:rsid w:val="00E93024"/>
    <w:rsid w:val="00EA0B66"/>
    <w:rsid w:val="00EA5FD9"/>
    <w:rsid w:val="00EB13AD"/>
    <w:rsid w:val="00EB682B"/>
    <w:rsid w:val="00EC51C9"/>
    <w:rsid w:val="00ED1102"/>
    <w:rsid w:val="00EE0D8E"/>
    <w:rsid w:val="00EE2A26"/>
    <w:rsid w:val="00F02ED4"/>
    <w:rsid w:val="00F121B0"/>
    <w:rsid w:val="00F454A4"/>
    <w:rsid w:val="00F64933"/>
    <w:rsid w:val="00F724CB"/>
    <w:rsid w:val="00F84686"/>
    <w:rsid w:val="00F9253F"/>
    <w:rsid w:val="00F928EF"/>
    <w:rsid w:val="00F930DE"/>
    <w:rsid w:val="00F945DB"/>
    <w:rsid w:val="00FA685E"/>
    <w:rsid w:val="00FB728F"/>
    <w:rsid w:val="00FC124F"/>
    <w:rsid w:val="00FC5E79"/>
    <w:rsid w:val="00FC6E06"/>
    <w:rsid w:val="00FC7F1B"/>
    <w:rsid w:val="00FE04B6"/>
    <w:rsid w:val="00FE29B0"/>
    <w:rsid w:val="00FE37B1"/>
    <w:rsid w:val="00FF2210"/>
    <w:rsid w:val="00FF6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2370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86A81"/>
    <w:rPr>
      <w:rFonts w:cs="Sendnya"/>
      <w:sz w:val="24"/>
      <w:szCs w:val="24"/>
      <w:lang w:eastAsia="zh-CN" w:bidi="or-IN"/>
    </w:rPr>
  </w:style>
  <w:style w:type="paragraph" w:styleId="Heading1">
    <w:name w:val="heading 1"/>
    <w:basedOn w:val="Normal"/>
    <w:next w:val="Normal"/>
    <w:qFormat/>
    <w:rsid w:val="005C659E"/>
    <w:pPr>
      <w:keepNext/>
      <w:numPr>
        <w:numId w:val="5"/>
      </w:numPr>
      <w:spacing w:before="240" w:after="60"/>
      <w:outlineLvl w:val="0"/>
    </w:pPr>
    <w:rPr>
      <w:rFonts w:asciiTheme="minorHAnsi" w:hAnsiTheme="minorHAnsi"/>
      <w:b/>
      <w:bCs/>
      <w:kern w:val="28"/>
      <w:sz w:val="36"/>
      <w:szCs w:val="28"/>
    </w:rPr>
  </w:style>
  <w:style w:type="paragraph" w:styleId="Heading2">
    <w:name w:val="heading 2"/>
    <w:basedOn w:val="Normal"/>
    <w:next w:val="Normal"/>
    <w:qFormat/>
    <w:rsid w:val="00686A81"/>
    <w:pPr>
      <w:keepNext/>
      <w:numPr>
        <w:ilvl w:val="1"/>
        <w:numId w:val="5"/>
      </w:numPr>
      <w:spacing w:before="240" w:after="60"/>
      <w:outlineLvl w:val="1"/>
    </w:pPr>
    <w:rPr>
      <w:rFonts w:asciiTheme="minorHAnsi" w:hAnsiTheme="minorHAnsi" w:cs="Arial"/>
      <w:b/>
      <w:bCs/>
      <w:iCs/>
      <w:sz w:val="32"/>
      <w:szCs w:val="28"/>
    </w:rPr>
  </w:style>
  <w:style w:type="paragraph" w:styleId="Heading3">
    <w:name w:val="heading 3"/>
    <w:basedOn w:val="Normal"/>
    <w:next w:val="Normal"/>
    <w:qFormat/>
    <w:rsid w:val="005C659E"/>
    <w:pPr>
      <w:keepNext/>
      <w:numPr>
        <w:ilvl w:val="2"/>
        <w:numId w:val="5"/>
      </w:numPr>
      <w:spacing w:before="240" w:after="60"/>
      <w:outlineLvl w:val="2"/>
    </w:pPr>
    <w:rPr>
      <w:rFonts w:asciiTheme="minorHAnsi" w:hAnsiTheme="minorHAnsi" w:cs="Arial"/>
      <w:b/>
      <w:bCs/>
      <w:sz w:val="28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51600E"/>
    <w:pPr>
      <w:keepNext/>
      <w:numPr>
        <w:ilvl w:val="3"/>
        <w:numId w:val="5"/>
      </w:numPr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51600E"/>
    <w:pPr>
      <w:numPr>
        <w:ilvl w:val="4"/>
        <w:numId w:val="5"/>
      </w:numPr>
      <w:spacing w:before="240" w:after="60"/>
      <w:outlineLvl w:val="4"/>
    </w:pPr>
    <w:rPr>
      <w:rFonts w:ascii="Calibri" w:hAnsi="Calibri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51600E"/>
    <w:pPr>
      <w:numPr>
        <w:ilvl w:val="5"/>
        <w:numId w:val="5"/>
      </w:numPr>
      <w:spacing w:before="240" w:after="60"/>
      <w:outlineLvl w:val="5"/>
    </w:pPr>
    <w:rPr>
      <w:rFonts w:ascii="Calibri" w:hAnsi="Calibr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51600E"/>
    <w:pPr>
      <w:numPr>
        <w:ilvl w:val="6"/>
        <w:numId w:val="5"/>
      </w:numPr>
      <w:spacing w:before="240" w:after="60"/>
      <w:outlineLvl w:val="6"/>
    </w:pPr>
    <w:rPr>
      <w:rFonts w:ascii="Calibri" w:hAnsi="Calibri" w:cs="Times New Roman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51600E"/>
    <w:pPr>
      <w:numPr>
        <w:ilvl w:val="7"/>
        <w:numId w:val="5"/>
      </w:numPr>
      <w:spacing w:before="240" w:after="60"/>
      <w:outlineLvl w:val="7"/>
    </w:pPr>
    <w:rPr>
      <w:rFonts w:ascii="Calibri" w:hAnsi="Calibri" w:cs="Times New Roman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51600E"/>
    <w:pPr>
      <w:numPr>
        <w:ilvl w:val="8"/>
        <w:numId w:val="5"/>
      </w:num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951E45"/>
  </w:style>
  <w:style w:type="paragraph" w:styleId="BalloonText">
    <w:name w:val="Balloon Text"/>
    <w:basedOn w:val="Normal"/>
    <w:semiHidden/>
    <w:rsid w:val="003045EA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semiHidden/>
    <w:rsid w:val="00AA32D7"/>
    <w:rPr>
      <w:sz w:val="20"/>
      <w:szCs w:val="20"/>
    </w:rPr>
  </w:style>
  <w:style w:type="character" w:styleId="FootnoteReference">
    <w:name w:val="footnote reference"/>
    <w:semiHidden/>
    <w:rsid w:val="00AA32D7"/>
    <w:rPr>
      <w:vertAlign w:val="superscript"/>
    </w:rPr>
  </w:style>
  <w:style w:type="character" w:customStyle="1" w:styleId="FooterChar">
    <w:name w:val="Footer Char"/>
    <w:link w:val="Footer"/>
    <w:locked/>
    <w:rsid w:val="006349B9"/>
    <w:rPr>
      <w:rFonts w:cs="Sendnya"/>
      <w:sz w:val="24"/>
      <w:szCs w:val="24"/>
      <w:lang w:val="nb-NO" w:eastAsia="zh-CN" w:bidi="or-IN"/>
    </w:rPr>
  </w:style>
  <w:style w:type="character" w:styleId="LineNumber">
    <w:name w:val="line number"/>
    <w:basedOn w:val="DefaultParagraphFont"/>
    <w:rsid w:val="00AE4055"/>
  </w:style>
  <w:style w:type="paragraph" w:styleId="TOC1">
    <w:name w:val="toc 1"/>
    <w:basedOn w:val="Normal"/>
    <w:next w:val="Normal"/>
    <w:autoRedefine/>
    <w:uiPriority w:val="39"/>
    <w:rsid w:val="0004609D"/>
    <w:pPr>
      <w:tabs>
        <w:tab w:val="left" w:pos="660"/>
        <w:tab w:val="right" w:leader="dot" w:pos="8820"/>
      </w:tabs>
      <w:spacing w:line="360" w:lineRule="auto"/>
    </w:pPr>
    <w:rPr>
      <w:rFonts w:cstheme="minorHAnsi"/>
      <w:b/>
      <w:bCs/>
      <w:noProof/>
    </w:rPr>
  </w:style>
  <w:style w:type="character" w:styleId="Hyperlink">
    <w:name w:val="Hyperlink"/>
    <w:uiPriority w:val="99"/>
    <w:rsid w:val="00BE42D3"/>
    <w:rPr>
      <w:color w:val="0000FF"/>
      <w:u w:val="single"/>
    </w:rPr>
  </w:style>
  <w:style w:type="paragraph" w:styleId="TOC2">
    <w:name w:val="toc 2"/>
    <w:basedOn w:val="Normal"/>
    <w:next w:val="Normal"/>
    <w:autoRedefine/>
    <w:uiPriority w:val="39"/>
    <w:rsid w:val="0051600E"/>
    <w:pPr>
      <w:tabs>
        <w:tab w:val="left" w:pos="880"/>
        <w:tab w:val="right" w:leader="dot" w:pos="8789"/>
      </w:tabs>
      <w:ind w:left="240"/>
    </w:pPr>
  </w:style>
  <w:style w:type="paragraph" w:styleId="TOC3">
    <w:name w:val="toc 3"/>
    <w:basedOn w:val="Normal"/>
    <w:next w:val="Normal"/>
    <w:autoRedefine/>
    <w:uiPriority w:val="39"/>
    <w:rsid w:val="0051600E"/>
    <w:pPr>
      <w:tabs>
        <w:tab w:val="left" w:pos="1320"/>
        <w:tab w:val="right" w:leader="dot" w:pos="8789"/>
      </w:tabs>
      <w:ind w:left="480"/>
    </w:pPr>
  </w:style>
  <w:style w:type="paragraph" w:styleId="DocumentMap">
    <w:name w:val="Document Map"/>
    <w:basedOn w:val="Normal"/>
    <w:semiHidden/>
    <w:rsid w:val="006B293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Heading4Char">
    <w:name w:val="Heading 4 Char"/>
    <w:link w:val="Heading4"/>
    <w:semiHidden/>
    <w:rsid w:val="0051600E"/>
    <w:rPr>
      <w:rFonts w:ascii="Calibri" w:eastAsia="Times New Roman" w:hAnsi="Calibri" w:cs="Times New Roman"/>
      <w:b/>
      <w:bCs/>
      <w:sz w:val="28"/>
      <w:szCs w:val="28"/>
      <w:lang w:eastAsia="zh-CN" w:bidi="or-IN"/>
    </w:rPr>
  </w:style>
  <w:style w:type="character" w:customStyle="1" w:styleId="Heading5Char">
    <w:name w:val="Heading 5 Char"/>
    <w:link w:val="Heading5"/>
    <w:semiHidden/>
    <w:rsid w:val="0051600E"/>
    <w:rPr>
      <w:rFonts w:ascii="Calibri" w:eastAsia="Times New Roman" w:hAnsi="Calibri" w:cs="Times New Roman"/>
      <w:b/>
      <w:bCs/>
      <w:i/>
      <w:iCs/>
      <w:sz w:val="26"/>
      <w:szCs w:val="26"/>
      <w:lang w:eastAsia="zh-CN" w:bidi="or-IN"/>
    </w:rPr>
  </w:style>
  <w:style w:type="character" w:customStyle="1" w:styleId="Heading6Char">
    <w:name w:val="Heading 6 Char"/>
    <w:link w:val="Heading6"/>
    <w:semiHidden/>
    <w:rsid w:val="0051600E"/>
    <w:rPr>
      <w:rFonts w:ascii="Calibri" w:eastAsia="Times New Roman" w:hAnsi="Calibri" w:cs="Times New Roman"/>
      <w:b/>
      <w:bCs/>
      <w:sz w:val="22"/>
      <w:szCs w:val="22"/>
      <w:lang w:eastAsia="zh-CN" w:bidi="or-IN"/>
    </w:rPr>
  </w:style>
  <w:style w:type="character" w:customStyle="1" w:styleId="Heading7Char">
    <w:name w:val="Heading 7 Char"/>
    <w:link w:val="Heading7"/>
    <w:semiHidden/>
    <w:rsid w:val="0051600E"/>
    <w:rPr>
      <w:rFonts w:ascii="Calibri" w:eastAsia="Times New Roman" w:hAnsi="Calibri" w:cs="Times New Roman"/>
      <w:sz w:val="24"/>
      <w:szCs w:val="24"/>
      <w:lang w:eastAsia="zh-CN" w:bidi="or-IN"/>
    </w:rPr>
  </w:style>
  <w:style w:type="character" w:customStyle="1" w:styleId="Heading8Char">
    <w:name w:val="Heading 8 Char"/>
    <w:link w:val="Heading8"/>
    <w:semiHidden/>
    <w:rsid w:val="0051600E"/>
    <w:rPr>
      <w:rFonts w:ascii="Calibri" w:eastAsia="Times New Roman" w:hAnsi="Calibri" w:cs="Times New Roman"/>
      <w:i/>
      <w:iCs/>
      <w:sz w:val="24"/>
      <w:szCs w:val="24"/>
      <w:lang w:eastAsia="zh-CN" w:bidi="or-IN"/>
    </w:rPr>
  </w:style>
  <w:style w:type="character" w:customStyle="1" w:styleId="Heading9Char">
    <w:name w:val="Heading 9 Char"/>
    <w:link w:val="Heading9"/>
    <w:semiHidden/>
    <w:rsid w:val="0051600E"/>
    <w:rPr>
      <w:rFonts w:ascii="Cambria" w:eastAsia="Times New Roman" w:hAnsi="Cambria" w:cs="Times New Roman"/>
      <w:sz w:val="22"/>
      <w:szCs w:val="22"/>
      <w:lang w:eastAsia="zh-CN" w:bidi="or-IN"/>
    </w:rPr>
  </w:style>
  <w:style w:type="character" w:styleId="FollowedHyperlink">
    <w:name w:val="FollowedHyperlink"/>
    <w:basedOn w:val="DefaultParagraphFont"/>
    <w:semiHidden/>
    <w:unhideWhenUsed/>
    <w:rsid w:val="0068593D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59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80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dokumentmal-anonym-eksamen.dotx</Template>
  <TotalTime>632</TotalTime>
  <Pages>3</Pages>
  <Words>163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HSM</Company>
  <LinksUpToDate>false</LinksUpToDate>
  <CharactersWithSpaces>1025</CharactersWithSpaces>
  <SharedDoc>false</SharedDoc>
  <HLinks>
    <vt:vector size="48" baseType="variant">
      <vt:variant>
        <vt:i4>2031677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_Toc331684798</vt:lpwstr>
      </vt:variant>
      <vt:variant>
        <vt:i4>2031677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_Toc331684797</vt:lpwstr>
      </vt:variant>
      <vt:variant>
        <vt:i4>2031677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_Toc331684796</vt:lpwstr>
      </vt:variant>
      <vt:variant>
        <vt:i4>6946925</vt:i4>
      </vt:variant>
      <vt:variant>
        <vt:i4>37</vt:i4>
      </vt:variant>
      <vt:variant>
        <vt:i4>0</vt:i4>
      </vt:variant>
      <vt:variant>
        <vt:i4>5</vt:i4>
      </vt:variant>
      <vt:variant>
        <vt:lpwstr>http://www.himolde.no/index.cfm/pageID/2428</vt:lpwstr>
      </vt:variant>
      <vt:variant>
        <vt:lpwstr/>
      </vt:variant>
      <vt:variant>
        <vt:i4>7798788</vt:i4>
      </vt:variant>
      <vt:variant>
        <vt:i4>32</vt:i4>
      </vt:variant>
      <vt:variant>
        <vt:i4>0</vt:i4>
      </vt:variant>
      <vt:variant>
        <vt:i4>5</vt:i4>
      </vt:variant>
      <vt:variant>
        <vt:lpwstr>http://kvalitet.himolde.no/KS_UNL409</vt:lpwstr>
      </vt:variant>
      <vt:variant>
        <vt:lpwstr/>
      </vt:variant>
      <vt:variant>
        <vt:i4>7929862</vt:i4>
      </vt:variant>
      <vt:variant>
        <vt:i4>27</vt:i4>
      </vt:variant>
      <vt:variant>
        <vt:i4>0</vt:i4>
      </vt:variant>
      <vt:variant>
        <vt:i4>5</vt:i4>
      </vt:variant>
      <vt:variant>
        <vt:lpwstr>http://kvalitet.himolde.no/KS_UNL221</vt:lpwstr>
      </vt:variant>
      <vt:variant>
        <vt:lpwstr/>
      </vt:variant>
      <vt:variant>
        <vt:i4>8323077</vt:i4>
      </vt:variant>
      <vt:variant>
        <vt:i4>22</vt:i4>
      </vt:variant>
      <vt:variant>
        <vt:i4>0</vt:i4>
      </vt:variant>
      <vt:variant>
        <vt:i4>5</vt:i4>
      </vt:variant>
      <vt:variant>
        <vt:lpwstr>http://kvalitet.himolde.no/KS_UNL114</vt:lpwstr>
      </vt:variant>
      <vt:variant>
        <vt:lpwstr/>
      </vt:variant>
      <vt:variant>
        <vt:i4>7798816</vt:i4>
      </vt:variant>
      <vt:variant>
        <vt:i4>19</vt:i4>
      </vt:variant>
      <vt:variant>
        <vt:i4>0</vt:i4>
      </vt:variant>
      <vt:variant>
        <vt:i4>5</vt:i4>
      </vt:variant>
      <vt:variant>
        <vt:lpwstr>http://www.lovdata.no/all/nl-20050401-015.html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Anne M. Løvold</dc:creator>
  <cp:keywords/>
  <cp:lastModifiedBy>Anne Margrethe Løvold</cp:lastModifiedBy>
  <cp:revision>54</cp:revision>
  <cp:lastPrinted>2009-01-29T10:29:00Z</cp:lastPrinted>
  <dcterms:created xsi:type="dcterms:W3CDTF">2018-11-21T09:28:00Z</dcterms:created>
  <dcterms:modified xsi:type="dcterms:W3CDTF">2025-10-15T08:12:00Z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e59125d-3421-490c-8c49-713131ff88a1_Enabled">
    <vt:lpwstr>true</vt:lpwstr>
  </property>
  <property fmtid="{D5CDD505-2E9C-101B-9397-08002B2CF9AE}" pid="3" name="MSIP_Label_ee59125d-3421-490c-8c49-713131ff88a1_SetDate">
    <vt:lpwstr>2025-10-15T08:12:41Z</vt:lpwstr>
  </property>
  <property fmtid="{D5CDD505-2E9C-101B-9397-08002B2CF9AE}" pid="4" name="MSIP_Label_ee59125d-3421-490c-8c49-713131ff88a1_Method">
    <vt:lpwstr>Standard</vt:lpwstr>
  </property>
  <property fmtid="{D5CDD505-2E9C-101B-9397-08002B2CF9AE}" pid="5" name="MSIP_Label_ee59125d-3421-490c-8c49-713131ff88a1_Name">
    <vt:lpwstr>Yellow</vt:lpwstr>
  </property>
  <property fmtid="{D5CDD505-2E9C-101B-9397-08002B2CF9AE}" pid="6" name="MSIP_Label_ee59125d-3421-490c-8c49-713131ff88a1_SiteId">
    <vt:lpwstr>938c1eb0-9d08-484b-92b9-53f583bd08fb</vt:lpwstr>
  </property>
  <property fmtid="{D5CDD505-2E9C-101B-9397-08002B2CF9AE}" pid="7" name="MSIP_Label_ee59125d-3421-490c-8c49-713131ff88a1_ActionId">
    <vt:lpwstr>c67a7fbf-c262-4107-852e-c9890051ad51</vt:lpwstr>
  </property>
  <property fmtid="{D5CDD505-2E9C-101B-9397-08002B2CF9AE}" pid="8" name="MSIP_Label_ee59125d-3421-490c-8c49-713131ff88a1_ContentBits">
    <vt:lpwstr>0</vt:lpwstr>
  </property>
  <property fmtid="{D5CDD505-2E9C-101B-9397-08002B2CF9AE}" pid="9" name="MSIP_Label_ee59125d-3421-490c-8c49-713131ff88a1_Tag">
    <vt:lpwstr>10, 3, 0, 1</vt:lpwstr>
  </property>
</Properties>
</file>