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8C638" w14:textId="77777777" w:rsidR="00AE2C34" w:rsidRDefault="00BD363B" w:rsidP="001B3556">
      <w:r>
        <w:rPr>
          <w:noProof/>
          <w:lang w:eastAsia="nb-NO" w:bidi="ar-SA"/>
        </w:rPr>
        <w:drawing>
          <wp:anchor distT="0" distB="0" distL="114300" distR="114300" simplePos="0" relativeHeight="251657728" behindDoc="0" locked="0" layoutInCell="1" allowOverlap="1" wp14:anchorId="444DD70F" wp14:editId="79403B8E">
            <wp:simplePos x="0" y="0"/>
            <wp:positionH relativeFrom="column">
              <wp:posOffset>-268605</wp:posOffset>
            </wp:positionH>
            <wp:positionV relativeFrom="paragraph">
              <wp:posOffset>249555</wp:posOffset>
            </wp:positionV>
            <wp:extent cx="3050540" cy="720725"/>
            <wp:effectExtent l="0" t="0" r="0" b="3175"/>
            <wp:wrapNone/>
            <wp:docPr id="15" name="Picture 15" descr="HiM_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iM_sid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B94A61" w14:textId="77777777" w:rsidR="00AE2C34" w:rsidRDefault="00AE2C34" w:rsidP="001B3556"/>
    <w:p w14:paraId="296744C7" w14:textId="77777777" w:rsidR="00AE2C34" w:rsidRDefault="00AE2C34" w:rsidP="001B3556"/>
    <w:p w14:paraId="79C66274" w14:textId="77777777" w:rsidR="00AE2C34" w:rsidRDefault="00AE2C34" w:rsidP="001B3556"/>
    <w:p w14:paraId="4ABBE604" w14:textId="77777777" w:rsidR="00AE2C34" w:rsidRDefault="00AE2C34" w:rsidP="001B3556"/>
    <w:p w14:paraId="2573F442" w14:textId="77777777" w:rsidR="003A4872" w:rsidRDefault="003A4872" w:rsidP="00AE2C34">
      <w:pPr>
        <w:sectPr w:rsidR="003A4872" w:rsidSect="00CF38EF">
          <w:footerReference w:type="even" r:id="rId8"/>
          <w:footerReference w:type="default" r:id="rId9"/>
          <w:pgSz w:w="11907" w:h="16840" w:code="9"/>
          <w:pgMar w:top="1411" w:right="1440" w:bottom="1411" w:left="1584" w:header="720" w:footer="403" w:gutter="0"/>
          <w:pgNumType w:start="1"/>
          <w:cols w:space="720"/>
          <w:titlePg/>
        </w:sectPr>
      </w:pPr>
    </w:p>
    <w:p w14:paraId="6C6E426B" w14:textId="77777777" w:rsidR="00990767" w:rsidRDefault="00990767" w:rsidP="00AE2C34"/>
    <w:p w14:paraId="5CF6F6C9" w14:textId="77777777" w:rsidR="00990767" w:rsidRDefault="00990767" w:rsidP="00AE2C34"/>
    <w:p w14:paraId="096656DD" w14:textId="77777777" w:rsidR="004052D6" w:rsidRDefault="004052D6" w:rsidP="00AE2C34"/>
    <w:p w14:paraId="361F0798" w14:textId="58B74298" w:rsidR="004052D6" w:rsidRPr="006341F2" w:rsidRDefault="007A4019" w:rsidP="00AE64CC">
      <w:pPr>
        <w:framePr w:w="9787" w:h="8825" w:hSpace="180" w:wrap="around" w:vAnchor="text" w:hAnchor="page" w:x="1412" w:y="500"/>
        <w:spacing w:line="240" w:lineRule="auto"/>
        <w:rPr>
          <w:rFonts w:ascii="Trebuchet MS" w:hAnsi="Trebuchet MS"/>
          <w:sz w:val="56"/>
          <w:szCs w:val="56"/>
        </w:rPr>
      </w:pPr>
      <w:r>
        <w:rPr>
          <w:rFonts w:ascii="Trebuchet MS" w:hAnsi="Trebuchet MS"/>
          <w:sz w:val="56"/>
          <w:szCs w:val="56"/>
        </w:rPr>
        <w:fldChar w:fldCharType="begin">
          <w:ffData>
            <w:name w:val="Eksamenstype"/>
            <w:enabled/>
            <w:calcOnExit w:val="0"/>
            <w:ddList>
              <w:listEntry w:val="Deleksamen"/>
              <w:listEntry w:val="Eksamen"/>
              <w:listEntry w:val="Gruppeeksamen"/>
              <w:listEntry w:val="Heimeeksamen"/>
              <w:listEntry w:val="Individuell oppgåve"/>
              <w:listEntry w:val="Obligatorisk individuell oppgåve"/>
              <w:listEntry w:val="Obligatorisk oppgåve"/>
              <w:listEntry w:val="Prosjektbeskrivelse"/>
              <w:listEntry w:val="Prosjektoppgåve"/>
              <w:listEntry w:val="Prosjekplan"/>
              <w:listEntry w:val="Prosjektskisse"/>
              <w:listEntry w:val="Semesteroppgåve"/>
              <w:listEntry w:val="Arbeidskrav"/>
            </w:ddList>
          </w:ffData>
        </w:fldChar>
      </w:r>
      <w:bookmarkStart w:id="0" w:name="Eksamenstype"/>
      <w:r>
        <w:rPr>
          <w:rFonts w:ascii="Trebuchet MS" w:hAnsi="Trebuchet MS"/>
          <w:sz w:val="56"/>
          <w:szCs w:val="56"/>
        </w:rPr>
        <w:instrText xml:space="preserve"> FORMDROPDOWN </w:instrText>
      </w:r>
      <w:r w:rsidR="00000000">
        <w:rPr>
          <w:rFonts w:ascii="Trebuchet MS" w:hAnsi="Trebuchet MS"/>
          <w:sz w:val="56"/>
          <w:szCs w:val="56"/>
        </w:rPr>
      </w:r>
      <w:r w:rsidR="00000000">
        <w:rPr>
          <w:rFonts w:ascii="Trebuchet MS" w:hAnsi="Trebuchet MS"/>
          <w:sz w:val="56"/>
          <w:szCs w:val="56"/>
        </w:rPr>
        <w:fldChar w:fldCharType="separate"/>
      </w:r>
      <w:r>
        <w:rPr>
          <w:rFonts w:ascii="Trebuchet MS" w:hAnsi="Trebuchet MS"/>
          <w:sz w:val="56"/>
          <w:szCs w:val="56"/>
        </w:rPr>
        <w:fldChar w:fldCharType="end"/>
      </w:r>
      <w:bookmarkEnd w:id="0"/>
      <w:r w:rsidR="004052D6" w:rsidRPr="006341F2">
        <w:rPr>
          <w:rFonts w:ascii="Trebuchet MS" w:hAnsi="Trebuchet MS"/>
          <w:sz w:val="56"/>
          <w:szCs w:val="56"/>
        </w:rPr>
        <w:t xml:space="preserve"> </w:t>
      </w:r>
    </w:p>
    <w:p w14:paraId="5F732B9B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/>
          <w:sz w:val="44"/>
          <w:szCs w:val="44"/>
        </w:rPr>
      </w:pPr>
      <w:bookmarkStart w:id="1" w:name="_Toc6906209"/>
      <w:bookmarkStart w:id="2" w:name="_Toc6906233"/>
    </w:p>
    <w:bookmarkEnd w:id="1"/>
    <w:bookmarkEnd w:id="2"/>
    <w:p w14:paraId="605CCDE5" w14:textId="5857F18C" w:rsidR="004052D6" w:rsidRPr="004052D6" w:rsidRDefault="004052D6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44"/>
          <w:szCs w:val="44"/>
        </w:rPr>
      </w:pPr>
      <w:r w:rsidRPr="004052D6">
        <w:rPr>
          <w:rFonts w:ascii="Trebuchet MS" w:hAnsi="Trebuchet MS" w:cs="Arial"/>
          <w:sz w:val="44"/>
          <w:szCs w:val="44"/>
        </w:rPr>
        <w:t xml:space="preserve">Emnekode: </w:t>
      </w:r>
      <w:r w:rsidR="00AE64CC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E64CC">
        <w:rPr>
          <w:rFonts w:ascii="Trebuchet MS" w:hAnsi="Trebuchet MS" w:cs="Arial"/>
          <w:sz w:val="44"/>
          <w:szCs w:val="44"/>
        </w:rPr>
        <w:instrText xml:space="preserve"> FORMTEXT </w:instrText>
      </w:r>
      <w:r w:rsidR="00AE64CC">
        <w:rPr>
          <w:rFonts w:ascii="Trebuchet MS" w:hAnsi="Trebuchet MS" w:cs="Arial"/>
          <w:sz w:val="44"/>
          <w:szCs w:val="44"/>
        </w:rPr>
      </w:r>
      <w:r w:rsidR="00AE64CC">
        <w:rPr>
          <w:rFonts w:ascii="Trebuchet MS" w:hAnsi="Trebuchet MS" w:cs="Arial"/>
          <w:sz w:val="44"/>
          <w:szCs w:val="44"/>
        </w:rPr>
        <w:fldChar w:fldCharType="separate"/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sz w:val="44"/>
          <w:szCs w:val="44"/>
        </w:rPr>
        <w:fldChar w:fldCharType="end"/>
      </w:r>
    </w:p>
    <w:p w14:paraId="6353BC4E" w14:textId="5CA22A62" w:rsidR="004052D6" w:rsidRPr="004052D6" w:rsidRDefault="004052D6" w:rsidP="004052D6">
      <w:pPr>
        <w:framePr w:w="9787" w:h="8825" w:hSpace="180" w:wrap="around" w:vAnchor="text" w:hAnchor="page" w:x="1412" w:y="500"/>
        <w:rPr>
          <w:rFonts w:ascii="Trebuchet MS" w:hAnsi="Trebuchet MS" w:cs="Arial"/>
          <w:sz w:val="44"/>
          <w:szCs w:val="44"/>
        </w:rPr>
      </w:pPr>
      <w:r w:rsidRPr="004052D6">
        <w:rPr>
          <w:rFonts w:ascii="Trebuchet MS" w:hAnsi="Trebuchet MS" w:cs="Arial"/>
          <w:sz w:val="44"/>
          <w:szCs w:val="44"/>
        </w:rPr>
        <w:t>Emnena</w:t>
      </w:r>
      <w:r w:rsidR="0086337B">
        <w:rPr>
          <w:rFonts w:ascii="Trebuchet MS" w:hAnsi="Trebuchet MS" w:cs="Arial"/>
          <w:sz w:val="44"/>
          <w:szCs w:val="44"/>
        </w:rPr>
        <w:t>m</w:t>
      </w:r>
      <w:r w:rsidRPr="004052D6">
        <w:rPr>
          <w:rFonts w:ascii="Trebuchet MS" w:hAnsi="Trebuchet MS" w:cs="Arial"/>
          <w:sz w:val="44"/>
          <w:szCs w:val="44"/>
        </w:rPr>
        <w:t xml:space="preserve">n: </w:t>
      </w:r>
      <w:r w:rsidR="00AE64CC"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E64CC">
        <w:rPr>
          <w:rFonts w:ascii="Trebuchet MS" w:hAnsi="Trebuchet MS" w:cs="Arial"/>
          <w:sz w:val="44"/>
          <w:szCs w:val="44"/>
        </w:rPr>
        <w:instrText xml:space="preserve"> FORMTEXT </w:instrText>
      </w:r>
      <w:r w:rsidR="00AE64CC">
        <w:rPr>
          <w:rFonts w:ascii="Trebuchet MS" w:hAnsi="Trebuchet MS" w:cs="Arial"/>
          <w:sz w:val="44"/>
          <w:szCs w:val="44"/>
        </w:rPr>
      </w:r>
      <w:r w:rsidR="00AE64CC">
        <w:rPr>
          <w:rFonts w:ascii="Trebuchet MS" w:hAnsi="Trebuchet MS" w:cs="Arial"/>
          <w:sz w:val="44"/>
          <w:szCs w:val="44"/>
        </w:rPr>
        <w:fldChar w:fldCharType="separate"/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noProof/>
          <w:sz w:val="44"/>
          <w:szCs w:val="44"/>
        </w:rPr>
        <w:t> </w:t>
      </w:r>
      <w:r w:rsidR="00AE64CC">
        <w:rPr>
          <w:rFonts w:ascii="Trebuchet MS" w:hAnsi="Trebuchet MS" w:cs="Arial"/>
          <w:sz w:val="44"/>
          <w:szCs w:val="44"/>
        </w:rPr>
        <w:fldChar w:fldCharType="end"/>
      </w:r>
    </w:p>
    <w:p w14:paraId="1E6BEEAE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/>
          <w:sz w:val="36"/>
          <w:szCs w:val="36"/>
        </w:rPr>
      </w:pPr>
      <w:bookmarkStart w:id="3" w:name="_Toc6906210"/>
      <w:bookmarkStart w:id="4" w:name="_Toc6906234"/>
      <w:bookmarkStart w:id="5" w:name="semester"/>
    </w:p>
    <w:p w14:paraId="2DB043BB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/>
          <w:sz w:val="36"/>
          <w:szCs w:val="36"/>
        </w:rPr>
      </w:pPr>
    </w:p>
    <w:p w14:paraId="410B4436" w14:textId="39C35139" w:rsidR="00AE64CC" w:rsidRPr="007D4F65" w:rsidRDefault="00AE64CC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36"/>
          <w:szCs w:val="36"/>
        </w:rPr>
      </w:pPr>
      <w:r>
        <w:rPr>
          <w:rFonts w:ascii="Trebuchet MS" w:hAnsi="Trebuchet MS" w:cs="Arial"/>
          <w:sz w:val="36"/>
          <w:szCs w:val="36"/>
        </w:rPr>
        <w:t>Na</w:t>
      </w:r>
      <w:r w:rsidR="0086337B">
        <w:rPr>
          <w:rFonts w:ascii="Trebuchet MS" w:hAnsi="Trebuchet MS" w:cs="Arial"/>
          <w:sz w:val="36"/>
          <w:szCs w:val="36"/>
        </w:rPr>
        <w:t>m</w:t>
      </w:r>
      <w:r>
        <w:rPr>
          <w:rFonts w:ascii="Trebuchet MS" w:hAnsi="Trebuchet MS" w:cs="Arial"/>
          <w:sz w:val="36"/>
          <w:szCs w:val="36"/>
        </w:rPr>
        <w:t>n</w:t>
      </w:r>
      <w:r w:rsidRPr="007D4F65">
        <w:rPr>
          <w:rFonts w:ascii="Trebuchet MS" w:hAnsi="Trebuchet MS" w:cs="Arial"/>
          <w:sz w:val="36"/>
          <w:szCs w:val="36"/>
        </w:rPr>
        <w:t xml:space="preserve">: </w:t>
      </w:r>
      <w:r>
        <w:rPr>
          <w:rFonts w:ascii="Trebuchet MS" w:hAnsi="Trebuchet MS" w:cs="Arial"/>
          <w:sz w:val="36"/>
          <w:szCs w:val="36"/>
        </w:rPr>
        <w:fldChar w:fldCharType="begin">
          <w:ffData>
            <w:name w:val="Kandidatnr"/>
            <w:enabled/>
            <w:calcOnExit w:val="0"/>
            <w:textInput/>
          </w:ffData>
        </w:fldChar>
      </w:r>
      <w:bookmarkStart w:id="6" w:name="Kandidatnr"/>
      <w:r>
        <w:rPr>
          <w:rFonts w:ascii="Trebuchet MS" w:hAnsi="Trebuchet MS" w:cs="Arial"/>
          <w:sz w:val="36"/>
          <w:szCs w:val="36"/>
        </w:rPr>
        <w:instrText xml:space="preserve"> FORMTEXT </w:instrText>
      </w:r>
      <w:r>
        <w:rPr>
          <w:rFonts w:ascii="Trebuchet MS" w:hAnsi="Trebuchet MS" w:cs="Arial"/>
          <w:sz w:val="36"/>
          <w:szCs w:val="36"/>
        </w:rPr>
      </w:r>
      <w:r>
        <w:rPr>
          <w:rFonts w:ascii="Trebuchet MS" w:hAnsi="Trebuchet MS" w:cs="Arial"/>
          <w:sz w:val="36"/>
          <w:szCs w:val="36"/>
        </w:rPr>
        <w:fldChar w:fldCharType="separate"/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fldChar w:fldCharType="end"/>
      </w:r>
      <w:bookmarkEnd w:id="6"/>
    </w:p>
    <w:p w14:paraId="5E233174" w14:textId="77777777" w:rsidR="004052D6" w:rsidRPr="00AE64CC" w:rsidRDefault="004052D6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36"/>
          <w:szCs w:val="36"/>
        </w:rPr>
      </w:pPr>
    </w:p>
    <w:p w14:paraId="1B41F526" w14:textId="2C812FF3" w:rsidR="004052D6" w:rsidRPr="004052D6" w:rsidRDefault="004052D6" w:rsidP="00AE64CC">
      <w:pPr>
        <w:framePr w:w="9787" w:h="8825" w:hSpace="180" w:wrap="around" w:vAnchor="text" w:hAnchor="page" w:x="1412" w:y="500"/>
        <w:rPr>
          <w:rFonts w:ascii="Trebuchet MS" w:hAnsi="Trebuchet MS" w:cs="Arial"/>
          <w:sz w:val="36"/>
          <w:szCs w:val="36"/>
        </w:rPr>
      </w:pPr>
      <w:r w:rsidRPr="004052D6">
        <w:rPr>
          <w:rFonts w:ascii="Trebuchet MS" w:hAnsi="Trebuchet MS" w:cs="Arial"/>
          <w:sz w:val="36"/>
          <w:szCs w:val="36"/>
        </w:rPr>
        <w:t xml:space="preserve">Innleveringsdato: </w:t>
      </w:r>
      <w:r w:rsidR="00AE64CC">
        <w:rPr>
          <w:rFonts w:ascii="Trebuchet MS" w:hAnsi="Trebuchet MS" w:cs="Arial"/>
          <w:sz w:val="36"/>
          <w:szCs w:val="36"/>
        </w:rPr>
        <w:fldChar w:fldCharType="begin">
          <w:ffData>
            <w:name w:val="Innleveringsdato"/>
            <w:enabled/>
            <w:calcOnExit w:val="0"/>
            <w:textInput/>
          </w:ffData>
        </w:fldChar>
      </w:r>
      <w:bookmarkStart w:id="7" w:name="Innleveringsdato"/>
      <w:r w:rsidR="00AE64CC">
        <w:rPr>
          <w:rFonts w:ascii="Trebuchet MS" w:hAnsi="Trebuchet MS" w:cs="Arial"/>
          <w:sz w:val="36"/>
          <w:szCs w:val="36"/>
        </w:rPr>
        <w:instrText xml:space="preserve"> FORMTEXT </w:instrText>
      </w:r>
      <w:r w:rsidR="00AE64CC">
        <w:rPr>
          <w:rFonts w:ascii="Trebuchet MS" w:hAnsi="Trebuchet MS" w:cs="Arial"/>
          <w:sz w:val="36"/>
          <w:szCs w:val="36"/>
        </w:rPr>
      </w:r>
      <w:r w:rsidR="00AE64CC">
        <w:rPr>
          <w:rFonts w:ascii="Trebuchet MS" w:hAnsi="Trebuchet MS" w:cs="Arial"/>
          <w:sz w:val="36"/>
          <w:szCs w:val="36"/>
        </w:rPr>
        <w:fldChar w:fldCharType="separate"/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noProof/>
          <w:sz w:val="36"/>
          <w:szCs w:val="36"/>
        </w:rPr>
        <w:t> </w:t>
      </w:r>
      <w:r w:rsidR="00AE64CC">
        <w:rPr>
          <w:rFonts w:ascii="Trebuchet MS" w:hAnsi="Trebuchet MS" w:cs="Arial"/>
          <w:sz w:val="36"/>
          <w:szCs w:val="36"/>
        </w:rPr>
        <w:fldChar w:fldCharType="end"/>
      </w:r>
      <w:bookmarkEnd w:id="7"/>
    </w:p>
    <w:bookmarkEnd w:id="3"/>
    <w:bookmarkEnd w:id="4"/>
    <w:bookmarkEnd w:id="5"/>
    <w:p w14:paraId="13E0F69E" w14:textId="77777777" w:rsidR="00990767" w:rsidRDefault="00990767" w:rsidP="00AE2C34"/>
    <w:p w14:paraId="3861D01C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1B798B4E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CF38EF">
          <w:type w:val="continuous"/>
          <w:pgSz w:w="11907" w:h="16840"/>
          <w:pgMar w:top="1418" w:right="1440" w:bottom="1418" w:left="1584" w:header="720" w:footer="397" w:gutter="0"/>
          <w:pgNumType w:start="1"/>
          <w:cols w:space="720"/>
        </w:sectPr>
      </w:pPr>
    </w:p>
    <w:p w14:paraId="794E5B0F" w14:textId="45A79AA5" w:rsidR="00172455" w:rsidRPr="008978E2" w:rsidRDefault="000F59A9" w:rsidP="009B07BB">
      <w:pPr>
        <w:rPr>
          <w:rFonts w:asciiTheme="minorHAnsi" w:hAnsiTheme="minorHAnsi" w:cstheme="minorHAnsi"/>
          <w:b/>
          <w:sz w:val="36"/>
          <w:szCs w:val="36"/>
        </w:rPr>
      </w:pPr>
      <w:proofErr w:type="spellStart"/>
      <w:r w:rsidRPr="008978E2">
        <w:rPr>
          <w:rFonts w:asciiTheme="minorHAnsi" w:hAnsiTheme="minorHAnsi" w:cstheme="minorHAnsi"/>
          <w:b/>
          <w:sz w:val="36"/>
          <w:szCs w:val="36"/>
        </w:rPr>
        <w:lastRenderedPageBreak/>
        <w:t>Innh</w:t>
      </w:r>
      <w:r w:rsidR="0086337B">
        <w:rPr>
          <w:rFonts w:asciiTheme="minorHAnsi" w:hAnsiTheme="minorHAnsi" w:cstheme="minorHAnsi"/>
          <w:b/>
          <w:sz w:val="36"/>
          <w:szCs w:val="36"/>
        </w:rPr>
        <w:t>a</w:t>
      </w:r>
      <w:r w:rsidRPr="008978E2">
        <w:rPr>
          <w:rFonts w:asciiTheme="minorHAnsi" w:hAnsiTheme="minorHAnsi" w:cstheme="minorHAnsi"/>
          <w:b/>
          <w:sz w:val="36"/>
          <w:szCs w:val="36"/>
        </w:rPr>
        <w:t>ld</w:t>
      </w:r>
      <w:proofErr w:type="spellEnd"/>
    </w:p>
    <w:p w14:paraId="10784B96" w14:textId="2E8A9E7A" w:rsidR="0014642D" w:rsidRDefault="00BE42D3" w:rsidP="0014642D">
      <w:pPr>
        <w:pStyle w:val="TOC1"/>
        <w:rPr>
          <w:rFonts w:asciiTheme="minorHAnsi" w:eastAsiaTheme="minorEastAsia" w:hAnsiTheme="minorHAnsi" w:cstheme="minorBidi"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4022" w:history="1">
        <w:r w:rsidR="0014642D" w:rsidRPr="006E18A9">
          <w:rPr>
            <w:rStyle w:val="Hyperlink"/>
          </w:rPr>
          <w:t>1</w:t>
        </w:r>
        <w:r w:rsidR="0014642D">
          <w:rPr>
            <w:rFonts w:asciiTheme="minorHAnsi" w:eastAsiaTheme="minorEastAsia" w:hAnsiTheme="minorHAnsi" w:cstheme="minorBidi"/>
            <w:kern w:val="2"/>
            <w:lang w:eastAsia="nb-NO" w:bidi="ar-SA"/>
            <w14:ligatures w14:val="standardContextual"/>
          </w:rPr>
          <w:tab/>
        </w:r>
        <w:r w:rsidR="0014642D" w:rsidRPr="006E18A9">
          <w:rPr>
            <w:rStyle w:val="Hyperlink"/>
          </w:rPr>
          <w:t>Hovudkapittel (Heading 1)</w:t>
        </w:r>
        <w:r w:rsidR="0014642D">
          <w:rPr>
            <w:webHidden/>
          </w:rPr>
          <w:tab/>
        </w:r>
        <w:r w:rsidR="0014642D">
          <w:rPr>
            <w:webHidden/>
          </w:rPr>
          <w:fldChar w:fldCharType="begin"/>
        </w:r>
        <w:r w:rsidR="0014642D">
          <w:rPr>
            <w:webHidden/>
          </w:rPr>
          <w:instrText xml:space="preserve"> PAGEREF _Toc158304022 \h </w:instrText>
        </w:r>
        <w:r w:rsidR="0014642D">
          <w:rPr>
            <w:webHidden/>
          </w:rPr>
        </w:r>
        <w:r w:rsidR="0014642D">
          <w:rPr>
            <w:webHidden/>
          </w:rPr>
          <w:fldChar w:fldCharType="separate"/>
        </w:r>
        <w:r w:rsidR="0014642D">
          <w:rPr>
            <w:webHidden/>
          </w:rPr>
          <w:t>1</w:t>
        </w:r>
        <w:r w:rsidR="0014642D">
          <w:rPr>
            <w:webHidden/>
          </w:rPr>
          <w:fldChar w:fldCharType="end"/>
        </w:r>
      </w:hyperlink>
    </w:p>
    <w:p w14:paraId="71F861E0" w14:textId="28451987" w:rsidR="0014642D" w:rsidRDefault="00000000">
      <w:pPr>
        <w:pStyle w:val="TOC2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023" w:history="1">
        <w:r w:rsidR="0014642D" w:rsidRPr="006E18A9">
          <w:rPr>
            <w:rStyle w:val="Hyperlink"/>
            <w:noProof/>
            <w:lang w:val="en-US"/>
          </w:rPr>
          <w:t>1.1</w:t>
        </w:r>
        <w:r w:rsidR="0014642D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14642D" w:rsidRPr="006E18A9">
          <w:rPr>
            <w:rStyle w:val="Hyperlink"/>
            <w:noProof/>
            <w:lang w:val="en-US"/>
          </w:rPr>
          <w:t>Underkapittel (Heading 2)</w:t>
        </w:r>
        <w:r w:rsidR="0014642D">
          <w:rPr>
            <w:noProof/>
            <w:webHidden/>
          </w:rPr>
          <w:tab/>
        </w:r>
        <w:r w:rsidR="0014642D">
          <w:rPr>
            <w:noProof/>
            <w:webHidden/>
          </w:rPr>
          <w:fldChar w:fldCharType="begin"/>
        </w:r>
        <w:r w:rsidR="0014642D">
          <w:rPr>
            <w:noProof/>
            <w:webHidden/>
          </w:rPr>
          <w:instrText xml:space="preserve"> PAGEREF _Toc158304023 \h </w:instrText>
        </w:r>
        <w:r w:rsidR="0014642D">
          <w:rPr>
            <w:noProof/>
            <w:webHidden/>
          </w:rPr>
        </w:r>
        <w:r w:rsidR="0014642D">
          <w:rPr>
            <w:noProof/>
            <w:webHidden/>
          </w:rPr>
          <w:fldChar w:fldCharType="separate"/>
        </w:r>
        <w:r w:rsidR="0014642D">
          <w:rPr>
            <w:noProof/>
            <w:webHidden/>
          </w:rPr>
          <w:t>1</w:t>
        </w:r>
        <w:r w:rsidR="0014642D">
          <w:rPr>
            <w:noProof/>
            <w:webHidden/>
          </w:rPr>
          <w:fldChar w:fldCharType="end"/>
        </w:r>
      </w:hyperlink>
    </w:p>
    <w:p w14:paraId="60CFCAE7" w14:textId="61F199B0" w:rsidR="0014642D" w:rsidRDefault="00000000">
      <w:pPr>
        <w:pStyle w:val="TOC3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024" w:history="1">
        <w:r w:rsidR="0014642D" w:rsidRPr="006E18A9">
          <w:rPr>
            <w:rStyle w:val="Hyperlink"/>
            <w:noProof/>
            <w:lang w:val="en-US"/>
          </w:rPr>
          <w:t>1.1.1</w:t>
        </w:r>
        <w:r w:rsidR="0014642D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14642D" w:rsidRPr="006E18A9">
          <w:rPr>
            <w:rStyle w:val="Hyperlink"/>
            <w:noProof/>
            <w:lang w:val="en-US"/>
          </w:rPr>
          <w:t>Underkapittel (Heading 3)</w:t>
        </w:r>
        <w:r w:rsidR="0014642D">
          <w:rPr>
            <w:noProof/>
            <w:webHidden/>
          </w:rPr>
          <w:tab/>
        </w:r>
        <w:r w:rsidR="0014642D">
          <w:rPr>
            <w:noProof/>
            <w:webHidden/>
          </w:rPr>
          <w:fldChar w:fldCharType="begin"/>
        </w:r>
        <w:r w:rsidR="0014642D">
          <w:rPr>
            <w:noProof/>
            <w:webHidden/>
          </w:rPr>
          <w:instrText xml:space="preserve"> PAGEREF _Toc158304024 \h </w:instrText>
        </w:r>
        <w:r w:rsidR="0014642D">
          <w:rPr>
            <w:noProof/>
            <w:webHidden/>
          </w:rPr>
        </w:r>
        <w:r w:rsidR="0014642D">
          <w:rPr>
            <w:noProof/>
            <w:webHidden/>
          </w:rPr>
          <w:fldChar w:fldCharType="separate"/>
        </w:r>
        <w:r w:rsidR="0014642D">
          <w:rPr>
            <w:noProof/>
            <w:webHidden/>
          </w:rPr>
          <w:t>1</w:t>
        </w:r>
        <w:r w:rsidR="0014642D">
          <w:rPr>
            <w:noProof/>
            <w:webHidden/>
          </w:rPr>
          <w:fldChar w:fldCharType="end"/>
        </w:r>
      </w:hyperlink>
    </w:p>
    <w:p w14:paraId="28A3DDDC" w14:textId="1EA7FBED" w:rsidR="003A4872" w:rsidRDefault="00BE42D3" w:rsidP="003A4872">
      <w:r>
        <w:fldChar w:fldCharType="end"/>
      </w:r>
    </w:p>
    <w:p w14:paraId="3182FAFE" w14:textId="77777777" w:rsidR="00BE42D3" w:rsidRDefault="00BE42D3" w:rsidP="003A4872">
      <w:pPr>
        <w:sectPr w:rsidR="00BE42D3" w:rsidSect="00CF38EF">
          <w:pgSz w:w="11907" w:h="16840"/>
          <w:pgMar w:top="1411" w:right="1411" w:bottom="1411" w:left="1584" w:header="720" w:footer="403" w:gutter="0"/>
          <w:cols w:space="720"/>
          <w:formProt w:val="0"/>
          <w:titlePg/>
        </w:sectPr>
      </w:pPr>
    </w:p>
    <w:p w14:paraId="08E3B359" w14:textId="011F0505" w:rsidR="008F036A" w:rsidRPr="00104D18" w:rsidRDefault="008F036A" w:rsidP="0014642D">
      <w:pPr>
        <w:pStyle w:val="Heading1"/>
      </w:pPr>
      <w:bookmarkStart w:id="8" w:name="_Toc330134667"/>
      <w:bookmarkStart w:id="9" w:name="_Toc158304022"/>
      <w:proofErr w:type="spellStart"/>
      <w:r w:rsidRPr="00104D18">
        <w:lastRenderedPageBreak/>
        <w:t>Hov</w:t>
      </w:r>
      <w:r w:rsidR="0086337B">
        <w:t>u</w:t>
      </w:r>
      <w:r w:rsidRPr="00104D18">
        <w:t>dkapittel</w:t>
      </w:r>
      <w:proofErr w:type="spellEnd"/>
      <w:r w:rsidRPr="00104D18">
        <w:t xml:space="preserve"> (Heading 1)</w:t>
      </w:r>
      <w:bookmarkEnd w:id="8"/>
      <w:bookmarkEnd w:id="9"/>
    </w:p>
    <w:p w14:paraId="3F5E7344" w14:textId="77777777" w:rsidR="0086337B" w:rsidRPr="009A7FD7" w:rsidRDefault="0086337B" w:rsidP="0086337B">
      <w:pPr>
        <w:rPr>
          <w:lang w:val="nn-NO"/>
        </w:rPr>
      </w:pPr>
      <w:bookmarkStart w:id="10" w:name="_Toc330134668"/>
      <w:r w:rsidRPr="00C54339">
        <w:rPr>
          <w:lang w:val="nn-NO"/>
        </w:rPr>
        <w:t>På dette arket start</w:t>
      </w:r>
      <w:r>
        <w:rPr>
          <w:lang w:val="nn-NO"/>
        </w:rPr>
        <w:t>a</w:t>
      </w:r>
      <w:r w:rsidRPr="00C54339">
        <w:rPr>
          <w:lang w:val="nn-NO"/>
        </w:rPr>
        <w:t xml:space="preserve">r sidenummerering og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 (med overskrifter og normaltekst 1,5 linjeavstand</w:t>
      </w:r>
      <w:r>
        <w:rPr>
          <w:lang w:val="nn-NO"/>
        </w:rPr>
        <w:t xml:space="preserve">. </w:t>
      </w:r>
      <w:hyperlink r:id="rId10" w:history="1">
        <w:r w:rsidRPr="009A7FD7">
          <w:rPr>
            <w:rStyle w:val="Hyperlink"/>
            <w:lang w:val="nn-NO"/>
          </w:rPr>
          <w:t>På heimesida til høgskulen finn du Word-</w:t>
        </w:r>
        <w:r>
          <w:rPr>
            <w:rStyle w:val="Hyperlink"/>
            <w:lang w:val="nn-NO"/>
          </w:rPr>
          <w:t>rettleiinga</w:t>
        </w:r>
        <w:r w:rsidRPr="009A7FD7">
          <w:rPr>
            <w:rStyle w:val="Hyperlink"/>
            <w:lang w:val="nn-NO"/>
          </w:rPr>
          <w:t>r for bruk av våre dokumentmal</w:t>
        </w:r>
        <w:r>
          <w:rPr>
            <w:rStyle w:val="Hyperlink"/>
            <w:lang w:val="nn-NO"/>
          </w:rPr>
          <w:t>a</w:t>
        </w:r>
        <w:r w:rsidRPr="009A7FD7">
          <w:rPr>
            <w:rStyle w:val="Hyperlink"/>
            <w:lang w:val="nn-NO"/>
          </w:rPr>
          <w:t>r</w:t>
        </w:r>
      </w:hyperlink>
      <w:r w:rsidRPr="009A7FD7">
        <w:rPr>
          <w:lang w:val="nn-NO"/>
        </w:rPr>
        <w:t>, f.eks. om innh</w:t>
      </w:r>
      <w:r>
        <w:rPr>
          <w:lang w:val="nn-NO"/>
        </w:rPr>
        <w:t>a</w:t>
      </w:r>
      <w:r w:rsidRPr="009A7FD7">
        <w:rPr>
          <w:lang w:val="nn-NO"/>
        </w:rPr>
        <w:t>lds</w:t>
      </w:r>
      <w:r>
        <w:rPr>
          <w:lang w:val="nn-NO"/>
        </w:rPr>
        <w:t>liste</w:t>
      </w:r>
      <w:r w:rsidRPr="009A7FD7">
        <w:rPr>
          <w:lang w:val="nn-NO"/>
        </w:rPr>
        <w:t xml:space="preserve"> og overskrifter. </w:t>
      </w:r>
    </w:p>
    <w:p w14:paraId="2578CB8D" w14:textId="77777777" w:rsidR="0086337B" w:rsidRPr="001D317C" w:rsidRDefault="0086337B" w:rsidP="0086337B">
      <w:pPr>
        <w:rPr>
          <w:lang w:val="nn-NO"/>
        </w:rPr>
      </w:pPr>
      <w:r w:rsidRPr="00C54339">
        <w:rPr>
          <w:lang w:val="nn-NO"/>
        </w:rPr>
        <w:t>Slett dette avsnittet og overskriftene/innh</w:t>
      </w:r>
      <w:r>
        <w:rPr>
          <w:lang w:val="nn-NO"/>
        </w:rPr>
        <w:t>a</w:t>
      </w:r>
      <w:r w:rsidRPr="00C54339">
        <w:rPr>
          <w:lang w:val="nn-NO"/>
        </w:rPr>
        <w:t>ldet elle</w:t>
      </w:r>
      <w:r>
        <w:rPr>
          <w:lang w:val="nn-NO"/>
        </w:rPr>
        <w:t>s</w:t>
      </w:r>
      <w:r w:rsidRPr="00C54339">
        <w:rPr>
          <w:lang w:val="nn-NO"/>
        </w:rPr>
        <w:t xml:space="preserve"> på denne sid</w:t>
      </w:r>
      <w:r>
        <w:rPr>
          <w:lang w:val="nn-NO"/>
        </w:rPr>
        <w:t>a</w:t>
      </w:r>
      <w:r w:rsidRPr="00C54339">
        <w:rPr>
          <w:lang w:val="nn-NO"/>
        </w:rPr>
        <w:t>, og du kan starte skriving</w:t>
      </w:r>
      <w:r>
        <w:rPr>
          <w:lang w:val="nn-NO"/>
        </w:rPr>
        <w:t>a</w:t>
      </w:r>
      <w:r w:rsidRPr="00C54339">
        <w:rPr>
          <w:lang w:val="nn-NO"/>
        </w:rPr>
        <w:t xml:space="preserve"> av (eller kopiere inn) </w:t>
      </w:r>
      <w:r>
        <w:rPr>
          <w:lang w:val="nn-NO"/>
        </w:rPr>
        <w:t>ditt svar på oppgåva</w:t>
      </w:r>
      <w:r w:rsidRPr="00C54339">
        <w:rPr>
          <w:lang w:val="nn-NO"/>
        </w:rPr>
        <w:t xml:space="preserve">. </w:t>
      </w:r>
    </w:p>
    <w:p w14:paraId="539CE871" w14:textId="77777777" w:rsidR="008F036A" w:rsidRDefault="008F036A" w:rsidP="00C55D06">
      <w:pPr>
        <w:pStyle w:val="Heading2"/>
        <w:rPr>
          <w:rFonts w:asciiTheme="minorHAnsi" w:hAnsiTheme="minorHAnsi"/>
          <w:i/>
          <w:szCs w:val="32"/>
          <w:lang w:val="en-US"/>
        </w:rPr>
      </w:pPr>
      <w:bookmarkStart w:id="11" w:name="_Toc158304023"/>
      <w:proofErr w:type="spellStart"/>
      <w:r w:rsidRPr="00104D18">
        <w:rPr>
          <w:rFonts w:asciiTheme="minorHAnsi" w:hAnsiTheme="minorHAnsi"/>
          <w:szCs w:val="32"/>
          <w:lang w:val="en-US"/>
        </w:rPr>
        <w:t>Underkapittel</w:t>
      </w:r>
      <w:proofErr w:type="spellEnd"/>
      <w:r w:rsidRPr="00104D18">
        <w:rPr>
          <w:rFonts w:asciiTheme="minorHAnsi" w:hAnsiTheme="minorHAnsi"/>
          <w:szCs w:val="32"/>
          <w:lang w:val="en-US"/>
        </w:rPr>
        <w:t xml:space="preserve"> (Heading 2)</w:t>
      </w:r>
      <w:bookmarkEnd w:id="10"/>
      <w:bookmarkEnd w:id="11"/>
    </w:p>
    <w:p w14:paraId="458E1F47" w14:textId="77777777" w:rsidR="00104D18" w:rsidRPr="00104D18" w:rsidRDefault="00104D18" w:rsidP="00104D18">
      <w:pPr>
        <w:rPr>
          <w:lang w:val="en-US"/>
        </w:rPr>
      </w:pPr>
    </w:p>
    <w:p w14:paraId="7852B3AB" w14:textId="77777777" w:rsidR="008F036A" w:rsidRDefault="008F036A" w:rsidP="00C55D06">
      <w:pPr>
        <w:pStyle w:val="Heading3"/>
        <w:rPr>
          <w:rFonts w:asciiTheme="minorHAnsi" w:hAnsiTheme="minorHAnsi"/>
          <w:szCs w:val="28"/>
          <w:lang w:val="en-US"/>
        </w:rPr>
      </w:pPr>
      <w:bookmarkStart w:id="12" w:name="_Toc330134669"/>
      <w:bookmarkStart w:id="13" w:name="_Toc158304024"/>
      <w:proofErr w:type="spellStart"/>
      <w:r w:rsidRPr="00104D18">
        <w:rPr>
          <w:rFonts w:asciiTheme="minorHAnsi" w:hAnsiTheme="minorHAnsi"/>
          <w:szCs w:val="28"/>
          <w:lang w:val="en-US"/>
        </w:rPr>
        <w:t>Underkapittel</w:t>
      </w:r>
      <w:proofErr w:type="spellEnd"/>
      <w:r w:rsidRPr="00104D18">
        <w:rPr>
          <w:rFonts w:asciiTheme="minorHAnsi" w:hAnsiTheme="minorHAnsi"/>
          <w:szCs w:val="28"/>
          <w:lang w:val="en-US"/>
        </w:rPr>
        <w:t xml:space="preserve"> (Heading 3)</w:t>
      </w:r>
      <w:bookmarkEnd w:id="12"/>
      <w:bookmarkEnd w:id="13"/>
    </w:p>
    <w:p w14:paraId="17C38EE6" w14:textId="77777777" w:rsidR="001D2B8B" w:rsidRPr="001D2B8B" w:rsidRDefault="001D2B8B" w:rsidP="00C55D06"/>
    <w:sectPr w:rsidR="001D2B8B" w:rsidRPr="001D2B8B" w:rsidSect="00CF38EF">
      <w:pgSz w:w="11907" w:h="16840"/>
      <w:pgMar w:top="1411" w:right="1411" w:bottom="1411" w:left="1584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501DF" w14:textId="77777777" w:rsidR="00154D47" w:rsidRDefault="00154D47">
      <w:r>
        <w:separator/>
      </w:r>
    </w:p>
  </w:endnote>
  <w:endnote w:type="continuationSeparator" w:id="0">
    <w:p w14:paraId="3AAE5661" w14:textId="77777777" w:rsidR="00154D47" w:rsidRDefault="0015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3EEF8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6340FC" w14:textId="77777777" w:rsidR="00756719" w:rsidRDefault="0075671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B5FA0" w14:textId="77777777" w:rsidR="00756719" w:rsidRDefault="0075671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5EAF">
      <w:rPr>
        <w:rStyle w:val="PageNumber"/>
        <w:noProof/>
      </w:rPr>
      <w:t>1</w:t>
    </w:r>
    <w:r>
      <w:rPr>
        <w:rStyle w:val="PageNumber"/>
      </w:rPr>
      <w:fldChar w:fldCharType="end"/>
    </w:r>
  </w:p>
  <w:p w14:paraId="2BD03B2B" w14:textId="77777777" w:rsidR="00756719" w:rsidRDefault="0075671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DCDB1" w14:textId="77777777" w:rsidR="00154D47" w:rsidRDefault="00154D47">
      <w:r>
        <w:separator/>
      </w:r>
    </w:p>
  </w:footnote>
  <w:footnote w:type="continuationSeparator" w:id="0">
    <w:p w14:paraId="196107AC" w14:textId="77777777" w:rsidR="00154D47" w:rsidRDefault="00154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C0B97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66450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1888260">
    <w:abstractNumId w:val="1"/>
  </w:num>
  <w:num w:numId="3" w16cid:durableId="1732075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63B"/>
    <w:rsid w:val="0000060A"/>
    <w:rsid w:val="00000738"/>
    <w:rsid w:val="00002FAA"/>
    <w:rsid w:val="000043C3"/>
    <w:rsid w:val="00005B5F"/>
    <w:rsid w:val="000272F8"/>
    <w:rsid w:val="00035462"/>
    <w:rsid w:val="00070C1C"/>
    <w:rsid w:val="000740AF"/>
    <w:rsid w:val="00076848"/>
    <w:rsid w:val="00086D0D"/>
    <w:rsid w:val="000925CD"/>
    <w:rsid w:val="000A4FA6"/>
    <w:rsid w:val="000B11E5"/>
    <w:rsid w:val="000B3340"/>
    <w:rsid w:val="000B51EE"/>
    <w:rsid w:val="000B57CA"/>
    <w:rsid w:val="000E1523"/>
    <w:rsid w:val="000F59A9"/>
    <w:rsid w:val="00104D18"/>
    <w:rsid w:val="00106073"/>
    <w:rsid w:val="00114ED3"/>
    <w:rsid w:val="00123DAF"/>
    <w:rsid w:val="00135962"/>
    <w:rsid w:val="0014642D"/>
    <w:rsid w:val="001505E8"/>
    <w:rsid w:val="00152035"/>
    <w:rsid w:val="00154D47"/>
    <w:rsid w:val="00172455"/>
    <w:rsid w:val="00187247"/>
    <w:rsid w:val="001A53BA"/>
    <w:rsid w:val="001B3556"/>
    <w:rsid w:val="001B5918"/>
    <w:rsid w:val="001B7192"/>
    <w:rsid w:val="001D2B8B"/>
    <w:rsid w:val="001D6F36"/>
    <w:rsid w:val="001E28C0"/>
    <w:rsid w:val="001E7676"/>
    <w:rsid w:val="00201DF7"/>
    <w:rsid w:val="0020512C"/>
    <w:rsid w:val="00210444"/>
    <w:rsid w:val="00213CA8"/>
    <w:rsid w:val="00215F27"/>
    <w:rsid w:val="002314E2"/>
    <w:rsid w:val="00244310"/>
    <w:rsid w:val="00244BCC"/>
    <w:rsid w:val="00251034"/>
    <w:rsid w:val="0025297E"/>
    <w:rsid w:val="00256C6B"/>
    <w:rsid w:val="00274E50"/>
    <w:rsid w:val="002853E0"/>
    <w:rsid w:val="00286719"/>
    <w:rsid w:val="002A0B4A"/>
    <w:rsid w:val="002A0DE6"/>
    <w:rsid w:val="002A456C"/>
    <w:rsid w:val="002B35BC"/>
    <w:rsid w:val="002B5E9B"/>
    <w:rsid w:val="002C4212"/>
    <w:rsid w:val="002C56B7"/>
    <w:rsid w:val="002D54A9"/>
    <w:rsid w:val="0030018B"/>
    <w:rsid w:val="003045EA"/>
    <w:rsid w:val="0030753F"/>
    <w:rsid w:val="0031454E"/>
    <w:rsid w:val="003213A3"/>
    <w:rsid w:val="00323ADE"/>
    <w:rsid w:val="00342252"/>
    <w:rsid w:val="003665CD"/>
    <w:rsid w:val="00390A1C"/>
    <w:rsid w:val="003A4872"/>
    <w:rsid w:val="003B3B92"/>
    <w:rsid w:val="003C1227"/>
    <w:rsid w:val="003C523F"/>
    <w:rsid w:val="003D301D"/>
    <w:rsid w:val="003D4EF1"/>
    <w:rsid w:val="003D7CC7"/>
    <w:rsid w:val="003E703C"/>
    <w:rsid w:val="0040395D"/>
    <w:rsid w:val="00404FB0"/>
    <w:rsid w:val="004052D6"/>
    <w:rsid w:val="00433688"/>
    <w:rsid w:val="00440C7E"/>
    <w:rsid w:val="00463387"/>
    <w:rsid w:val="00463EF5"/>
    <w:rsid w:val="0047070E"/>
    <w:rsid w:val="0048466E"/>
    <w:rsid w:val="00497ACA"/>
    <w:rsid w:val="00497C68"/>
    <w:rsid w:val="004A4CE3"/>
    <w:rsid w:val="004A68C8"/>
    <w:rsid w:val="004A6E51"/>
    <w:rsid w:val="004B73C4"/>
    <w:rsid w:val="004D2E61"/>
    <w:rsid w:val="004D3BDB"/>
    <w:rsid w:val="004D4070"/>
    <w:rsid w:val="004E2A40"/>
    <w:rsid w:val="004E6CF5"/>
    <w:rsid w:val="004F00B6"/>
    <w:rsid w:val="004F4A76"/>
    <w:rsid w:val="004F5543"/>
    <w:rsid w:val="00515FBC"/>
    <w:rsid w:val="00526DFB"/>
    <w:rsid w:val="00532BEF"/>
    <w:rsid w:val="005737EF"/>
    <w:rsid w:val="00585DB7"/>
    <w:rsid w:val="00595D0F"/>
    <w:rsid w:val="00596BF9"/>
    <w:rsid w:val="005B4207"/>
    <w:rsid w:val="005C43A4"/>
    <w:rsid w:val="005C5EAF"/>
    <w:rsid w:val="005D0925"/>
    <w:rsid w:val="005D7A7C"/>
    <w:rsid w:val="005F59B1"/>
    <w:rsid w:val="005F79BE"/>
    <w:rsid w:val="006341F2"/>
    <w:rsid w:val="006349B9"/>
    <w:rsid w:val="00665791"/>
    <w:rsid w:val="0067644D"/>
    <w:rsid w:val="00682923"/>
    <w:rsid w:val="00683715"/>
    <w:rsid w:val="00684922"/>
    <w:rsid w:val="006940C9"/>
    <w:rsid w:val="00694DB1"/>
    <w:rsid w:val="006A2A76"/>
    <w:rsid w:val="006A4ADF"/>
    <w:rsid w:val="006A779E"/>
    <w:rsid w:val="006B2939"/>
    <w:rsid w:val="006C284E"/>
    <w:rsid w:val="006D57C4"/>
    <w:rsid w:val="006E6AAA"/>
    <w:rsid w:val="006F1CEC"/>
    <w:rsid w:val="006F25ED"/>
    <w:rsid w:val="006F7284"/>
    <w:rsid w:val="006F7CA2"/>
    <w:rsid w:val="006F7CBD"/>
    <w:rsid w:val="0071547D"/>
    <w:rsid w:val="00731FCC"/>
    <w:rsid w:val="00737CFA"/>
    <w:rsid w:val="00743AF6"/>
    <w:rsid w:val="00745407"/>
    <w:rsid w:val="00756652"/>
    <w:rsid w:val="00756719"/>
    <w:rsid w:val="00795366"/>
    <w:rsid w:val="007971D9"/>
    <w:rsid w:val="007A35E3"/>
    <w:rsid w:val="007A4019"/>
    <w:rsid w:val="007A54CA"/>
    <w:rsid w:val="007B532C"/>
    <w:rsid w:val="007C44C6"/>
    <w:rsid w:val="007E4911"/>
    <w:rsid w:val="00811542"/>
    <w:rsid w:val="00813A7B"/>
    <w:rsid w:val="00815D91"/>
    <w:rsid w:val="00817384"/>
    <w:rsid w:val="00822C6D"/>
    <w:rsid w:val="008233EA"/>
    <w:rsid w:val="00830882"/>
    <w:rsid w:val="008331E4"/>
    <w:rsid w:val="00834355"/>
    <w:rsid w:val="00841A29"/>
    <w:rsid w:val="008510D9"/>
    <w:rsid w:val="00856CE1"/>
    <w:rsid w:val="0086337B"/>
    <w:rsid w:val="00867587"/>
    <w:rsid w:val="00880018"/>
    <w:rsid w:val="008978E2"/>
    <w:rsid w:val="008A037E"/>
    <w:rsid w:val="008A7F2A"/>
    <w:rsid w:val="008B2629"/>
    <w:rsid w:val="008B2BD9"/>
    <w:rsid w:val="008D51ED"/>
    <w:rsid w:val="008E1FFD"/>
    <w:rsid w:val="008F036A"/>
    <w:rsid w:val="008F5188"/>
    <w:rsid w:val="00904CD0"/>
    <w:rsid w:val="00911E76"/>
    <w:rsid w:val="00921181"/>
    <w:rsid w:val="00926845"/>
    <w:rsid w:val="00941FA3"/>
    <w:rsid w:val="00951E45"/>
    <w:rsid w:val="00956256"/>
    <w:rsid w:val="00967660"/>
    <w:rsid w:val="00983C3E"/>
    <w:rsid w:val="009873C8"/>
    <w:rsid w:val="00990767"/>
    <w:rsid w:val="00994280"/>
    <w:rsid w:val="0099711B"/>
    <w:rsid w:val="00997D9A"/>
    <w:rsid w:val="009A311D"/>
    <w:rsid w:val="009A386B"/>
    <w:rsid w:val="009A48AA"/>
    <w:rsid w:val="009A7F18"/>
    <w:rsid w:val="009B07BB"/>
    <w:rsid w:val="009C0B80"/>
    <w:rsid w:val="009D24F5"/>
    <w:rsid w:val="009D25AD"/>
    <w:rsid w:val="009F19BD"/>
    <w:rsid w:val="009F7174"/>
    <w:rsid w:val="009F7E5C"/>
    <w:rsid w:val="00A01EFF"/>
    <w:rsid w:val="00A0666D"/>
    <w:rsid w:val="00A11BFF"/>
    <w:rsid w:val="00A27D6B"/>
    <w:rsid w:val="00A3136F"/>
    <w:rsid w:val="00A439CB"/>
    <w:rsid w:val="00A44F4A"/>
    <w:rsid w:val="00A45407"/>
    <w:rsid w:val="00A4548E"/>
    <w:rsid w:val="00A60F81"/>
    <w:rsid w:val="00A62EE8"/>
    <w:rsid w:val="00A65BB2"/>
    <w:rsid w:val="00A65EEB"/>
    <w:rsid w:val="00A72BF9"/>
    <w:rsid w:val="00A80FC8"/>
    <w:rsid w:val="00AA32D7"/>
    <w:rsid w:val="00AA5628"/>
    <w:rsid w:val="00AA6766"/>
    <w:rsid w:val="00AA7792"/>
    <w:rsid w:val="00AB1003"/>
    <w:rsid w:val="00AB2F9C"/>
    <w:rsid w:val="00AD023F"/>
    <w:rsid w:val="00AE0563"/>
    <w:rsid w:val="00AE2C34"/>
    <w:rsid w:val="00AE4055"/>
    <w:rsid w:val="00AE64CC"/>
    <w:rsid w:val="00AF2C91"/>
    <w:rsid w:val="00B207E7"/>
    <w:rsid w:val="00B26548"/>
    <w:rsid w:val="00B2754D"/>
    <w:rsid w:val="00B4150B"/>
    <w:rsid w:val="00B4250C"/>
    <w:rsid w:val="00B42652"/>
    <w:rsid w:val="00B443A8"/>
    <w:rsid w:val="00B52C36"/>
    <w:rsid w:val="00B55D76"/>
    <w:rsid w:val="00B82883"/>
    <w:rsid w:val="00B838A1"/>
    <w:rsid w:val="00B930E1"/>
    <w:rsid w:val="00BC4FF2"/>
    <w:rsid w:val="00BC6CFF"/>
    <w:rsid w:val="00BD003E"/>
    <w:rsid w:val="00BD363B"/>
    <w:rsid w:val="00BE42D3"/>
    <w:rsid w:val="00BE5285"/>
    <w:rsid w:val="00BE5C54"/>
    <w:rsid w:val="00BF520D"/>
    <w:rsid w:val="00BF70B1"/>
    <w:rsid w:val="00C031CA"/>
    <w:rsid w:val="00C04AA6"/>
    <w:rsid w:val="00C04C29"/>
    <w:rsid w:val="00C30A75"/>
    <w:rsid w:val="00C456FE"/>
    <w:rsid w:val="00C52486"/>
    <w:rsid w:val="00C55D06"/>
    <w:rsid w:val="00C576A2"/>
    <w:rsid w:val="00C769B2"/>
    <w:rsid w:val="00CA65AE"/>
    <w:rsid w:val="00CB0729"/>
    <w:rsid w:val="00CB1410"/>
    <w:rsid w:val="00CC1523"/>
    <w:rsid w:val="00CD1D7C"/>
    <w:rsid w:val="00CD24B8"/>
    <w:rsid w:val="00CD38C7"/>
    <w:rsid w:val="00CD4586"/>
    <w:rsid w:val="00CE5DD0"/>
    <w:rsid w:val="00CF0164"/>
    <w:rsid w:val="00CF2344"/>
    <w:rsid w:val="00CF38EF"/>
    <w:rsid w:val="00CF7C28"/>
    <w:rsid w:val="00D05923"/>
    <w:rsid w:val="00D106B5"/>
    <w:rsid w:val="00D2140C"/>
    <w:rsid w:val="00D22FBC"/>
    <w:rsid w:val="00D415EA"/>
    <w:rsid w:val="00D50D74"/>
    <w:rsid w:val="00D53B82"/>
    <w:rsid w:val="00D73D70"/>
    <w:rsid w:val="00D74A0F"/>
    <w:rsid w:val="00D83EF8"/>
    <w:rsid w:val="00D94764"/>
    <w:rsid w:val="00DA0DF9"/>
    <w:rsid w:val="00DA2DFE"/>
    <w:rsid w:val="00DB33CF"/>
    <w:rsid w:val="00DB3F76"/>
    <w:rsid w:val="00DB6890"/>
    <w:rsid w:val="00DB7359"/>
    <w:rsid w:val="00DC012B"/>
    <w:rsid w:val="00E01529"/>
    <w:rsid w:val="00E3495D"/>
    <w:rsid w:val="00E45375"/>
    <w:rsid w:val="00E659C1"/>
    <w:rsid w:val="00E678BC"/>
    <w:rsid w:val="00E77DC3"/>
    <w:rsid w:val="00E80DF9"/>
    <w:rsid w:val="00E8653C"/>
    <w:rsid w:val="00EA0B66"/>
    <w:rsid w:val="00EA27EB"/>
    <w:rsid w:val="00EA5FD9"/>
    <w:rsid w:val="00EB682B"/>
    <w:rsid w:val="00EC04F2"/>
    <w:rsid w:val="00EE0A48"/>
    <w:rsid w:val="00EE0FE2"/>
    <w:rsid w:val="00EE2A26"/>
    <w:rsid w:val="00F05C2C"/>
    <w:rsid w:val="00F121B0"/>
    <w:rsid w:val="00F14ECE"/>
    <w:rsid w:val="00F20FB2"/>
    <w:rsid w:val="00F47DB9"/>
    <w:rsid w:val="00F64933"/>
    <w:rsid w:val="00F70F28"/>
    <w:rsid w:val="00F724CB"/>
    <w:rsid w:val="00F945DB"/>
    <w:rsid w:val="00F965A5"/>
    <w:rsid w:val="00FA01B7"/>
    <w:rsid w:val="00FA4897"/>
    <w:rsid w:val="00FA685E"/>
    <w:rsid w:val="00FC7F1B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651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53F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30753F"/>
    <w:pPr>
      <w:keepNext/>
      <w:numPr>
        <w:numId w:val="3"/>
      </w:numPr>
      <w:spacing w:before="240" w:after="60"/>
      <w:outlineLvl w:val="0"/>
    </w:pPr>
    <w:rPr>
      <w:rFonts w:ascii="Calibri" w:hAnsi="Calibr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qFormat/>
    <w:rsid w:val="0030753F"/>
    <w:pPr>
      <w:keepNext/>
      <w:numPr>
        <w:ilvl w:val="1"/>
        <w:numId w:val="3"/>
      </w:numPr>
      <w:spacing w:before="240" w:after="60"/>
      <w:outlineLvl w:val="1"/>
    </w:pPr>
    <w:rPr>
      <w:rFonts w:ascii="Calibri" w:hAnsi="Calibri" w:cs="Arial"/>
      <w:b/>
      <w:bCs/>
      <w:iCs/>
      <w:sz w:val="32"/>
      <w:szCs w:val="28"/>
    </w:rPr>
  </w:style>
  <w:style w:type="paragraph" w:styleId="Heading3">
    <w:name w:val="heading 3"/>
    <w:basedOn w:val="Normal"/>
    <w:next w:val="Normal"/>
    <w:qFormat/>
    <w:rsid w:val="0030753F"/>
    <w:pPr>
      <w:keepNext/>
      <w:numPr>
        <w:ilvl w:val="2"/>
        <w:numId w:val="3"/>
      </w:numPr>
      <w:spacing w:before="240" w:after="60"/>
      <w:outlineLvl w:val="2"/>
    </w:pPr>
    <w:rPr>
      <w:rFonts w:ascii="Calibri" w:hAnsi="Calibri" w:cs="Arial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F036A"/>
    <w:pPr>
      <w:keepNext/>
      <w:numPr>
        <w:ilvl w:val="3"/>
        <w:numId w:val="3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F036A"/>
    <w:pPr>
      <w:numPr>
        <w:ilvl w:val="4"/>
        <w:numId w:val="3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F036A"/>
    <w:pPr>
      <w:numPr>
        <w:ilvl w:val="5"/>
        <w:numId w:val="3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F036A"/>
    <w:pPr>
      <w:numPr>
        <w:ilvl w:val="6"/>
        <w:numId w:val="3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F036A"/>
    <w:pPr>
      <w:numPr>
        <w:ilvl w:val="7"/>
        <w:numId w:val="3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F036A"/>
    <w:pPr>
      <w:numPr>
        <w:ilvl w:val="8"/>
        <w:numId w:val="3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14642D"/>
    <w:pPr>
      <w:tabs>
        <w:tab w:val="left" w:pos="660"/>
        <w:tab w:val="right" w:leader="dot" w:pos="8820"/>
      </w:tabs>
    </w:pPr>
    <w:rPr>
      <w:b/>
      <w:noProof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C55D06"/>
    <w:pPr>
      <w:tabs>
        <w:tab w:val="left" w:pos="880"/>
        <w:tab w:val="right" w:leader="dot" w:pos="8789"/>
      </w:tabs>
      <w:ind w:left="240" w:right="265"/>
    </w:pPr>
  </w:style>
  <w:style w:type="paragraph" w:styleId="TOC3">
    <w:name w:val="toc 3"/>
    <w:basedOn w:val="Normal"/>
    <w:next w:val="Normal"/>
    <w:autoRedefine/>
    <w:uiPriority w:val="39"/>
    <w:rsid w:val="00C55D06"/>
    <w:pPr>
      <w:tabs>
        <w:tab w:val="left" w:pos="1320"/>
        <w:tab w:val="right" w:leader="dot" w:pos="8789"/>
      </w:tabs>
      <w:ind w:left="480"/>
    </w:pPr>
  </w:style>
  <w:style w:type="paragraph" w:styleId="DocumentMap">
    <w:name w:val="Document Map"/>
    <w:basedOn w:val="Normal"/>
    <w:semiHidden/>
    <w:rsid w:val="006B293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eading4Char">
    <w:name w:val="Heading 4 Char"/>
    <w:link w:val="Heading4"/>
    <w:semiHidden/>
    <w:rsid w:val="008F036A"/>
    <w:rPr>
      <w:rFonts w:ascii="Calibri" w:eastAsia="Times New Roman" w:hAnsi="Calibri" w:cs="Times New Roman"/>
      <w:b/>
      <w:bCs/>
      <w:sz w:val="28"/>
      <w:szCs w:val="28"/>
      <w:lang w:eastAsia="zh-CN" w:bidi="or-IN"/>
    </w:rPr>
  </w:style>
  <w:style w:type="character" w:customStyle="1" w:styleId="Heading5Char">
    <w:name w:val="Heading 5 Char"/>
    <w:link w:val="Heading5"/>
    <w:semiHidden/>
    <w:rsid w:val="008F036A"/>
    <w:rPr>
      <w:rFonts w:ascii="Calibri" w:eastAsia="Times New Roman" w:hAnsi="Calibri" w:cs="Times New Roman"/>
      <w:b/>
      <w:bCs/>
      <w:i/>
      <w:iCs/>
      <w:sz w:val="26"/>
      <w:szCs w:val="26"/>
      <w:lang w:eastAsia="zh-CN" w:bidi="or-IN"/>
    </w:rPr>
  </w:style>
  <w:style w:type="character" w:customStyle="1" w:styleId="Heading6Char">
    <w:name w:val="Heading 6 Char"/>
    <w:link w:val="Heading6"/>
    <w:semiHidden/>
    <w:rsid w:val="008F036A"/>
    <w:rPr>
      <w:rFonts w:ascii="Calibri" w:eastAsia="Times New Roman" w:hAnsi="Calibri" w:cs="Times New Roman"/>
      <w:b/>
      <w:bCs/>
      <w:sz w:val="22"/>
      <w:szCs w:val="22"/>
      <w:lang w:eastAsia="zh-CN" w:bidi="or-IN"/>
    </w:rPr>
  </w:style>
  <w:style w:type="character" w:customStyle="1" w:styleId="Heading7Char">
    <w:name w:val="Heading 7 Char"/>
    <w:link w:val="Heading7"/>
    <w:semiHidden/>
    <w:rsid w:val="008F036A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8F036A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8F036A"/>
    <w:rPr>
      <w:rFonts w:ascii="Cambria" w:eastAsia="Times New Roman" w:hAnsi="Cambria" w:cs="Times New Roman"/>
      <w:sz w:val="22"/>
      <w:szCs w:val="22"/>
      <w:lang w:eastAsia="zh-CN" w:bidi="o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1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himolde.no/studier/eksamen/oppgaveskriving-og-innlevering/dokumentmaler/index.htm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dokumentmal-ikke_anonym-eksamen-nynorsk.dotx</Template>
  <TotalTime>22</TotalTime>
  <Pages>3</Pages>
  <Words>167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1051</CharactersWithSpaces>
  <SharedDoc>false</SharedDoc>
  <HLinks>
    <vt:vector size="48" baseType="variant">
      <vt:variant>
        <vt:i4>1245240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_Toc331684254</vt:lpwstr>
      </vt:variant>
      <vt:variant>
        <vt:i4>1245240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_Toc331684253</vt:lpwstr>
      </vt:variant>
      <vt:variant>
        <vt:i4>1245240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_Toc331684252</vt:lpwstr>
      </vt:variant>
      <vt:variant>
        <vt:i4>6946925</vt:i4>
      </vt:variant>
      <vt:variant>
        <vt:i4>37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32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27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22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19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Anne M. Løvold</dc:creator>
  <cp:keywords/>
  <cp:lastModifiedBy>Anne Margrethe Løvold</cp:lastModifiedBy>
  <cp:revision>7</cp:revision>
  <cp:lastPrinted>2009-01-29T10:29:00Z</cp:lastPrinted>
  <dcterms:created xsi:type="dcterms:W3CDTF">2022-10-12T10:40:00Z</dcterms:created>
  <dcterms:modified xsi:type="dcterms:W3CDTF">2024-09-09T17:11:00Z</dcterms:modified>
</cp:coreProperties>
</file>