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58C638" w14:textId="77777777" w:rsidR="00AE2C34" w:rsidRDefault="00BD363B" w:rsidP="001B3556">
      <w:r>
        <w:rPr>
          <w:noProof/>
          <w:lang w:eastAsia="nb-NO" w:bidi="ar-SA"/>
        </w:rPr>
        <w:drawing>
          <wp:anchor distT="0" distB="0" distL="114300" distR="114300" simplePos="0" relativeHeight="251657728" behindDoc="0" locked="0" layoutInCell="1" allowOverlap="1" wp14:anchorId="444DD70F" wp14:editId="79403B8E">
            <wp:simplePos x="0" y="0"/>
            <wp:positionH relativeFrom="column">
              <wp:posOffset>-268605</wp:posOffset>
            </wp:positionH>
            <wp:positionV relativeFrom="paragraph">
              <wp:posOffset>249555</wp:posOffset>
            </wp:positionV>
            <wp:extent cx="3050540" cy="720725"/>
            <wp:effectExtent l="0" t="0" r="0" b="3175"/>
            <wp:wrapNone/>
            <wp:docPr id="15" name="Picture 15" descr="HiM_s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iM_sid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B94A61" w14:textId="77777777" w:rsidR="00AE2C34" w:rsidRDefault="00AE2C34" w:rsidP="001B3556"/>
    <w:p w14:paraId="296744C7" w14:textId="77777777" w:rsidR="00AE2C34" w:rsidRDefault="00AE2C34" w:rsidP="001B3556"/>
    <w:p w14:paraId="79C66274" w14:textId="77777777" w:rsidR="00AE2C34" w:rsidRDefault="00AE2C34" w:rsidP="001B3556"/>
    <w:p w14:paraId="4ABBE604" w14:textId="77777777" w:rsidR="00AE2C34" w:rsidRDefault="00AE2C34" w:rsidP="001B3556"/>
    <w:p w14:paraId="2573F442" w14:textId="77777777" w:rsidR="003A4872" w:rsidRDefault="003A4872" w:rsidP="00AE2C34">
      <w:pPr>
        <w:sectPr w:rsidR="003A4872" w:rsidSect="00662A83">
          <w:footerReference w:type="even" r:id="rId8"/>
          <w:footerReference w:type="default" r:id="rId9"/>
          <w:pgSz w:w="11907" w:h="16840" w:code="9"/>
          <w:pgMar w:top="1411" w:right="1440" w:bottom="1411" w:left="1584" w:header="720" w:footer="403" w:gutter="0"/>
          <w:pgNumType w:start="1"/>
          <w:cols w:space="720"/>
          <w:titlePg/>
        </w:sectPr>
      </w:pPr>
    </w:p>
    <w:p w14:paraId="6C6E426B" w14:textId="77777777" w:rsidR="00990767" w:rsidRDefault="00990767" w:rsidP="00AE2C34"/>
    <w:p w14:paraId="5CF6F6C9" w14:textId="77777777" w:rsidR="00990767" w:rsidRDefault="00990767" w:rsidP="00AE2C34"/>
    <w:p w14:paraId="096656DD" w14:textId="77777777" w:rsidR="004052D6" w:rsidRDefault="004052D6" w:rsidP="00AE2C34"/>
    <w:p w14:paraId="361F0798" w14:textId="3A0B1ECC" w:rsidR="004052D6" w:rsidRPr="006341F2" w:rsidRDefault="00D22CD4" w:rsidP="00AE64CC">
      <w:pPr>
        <w:framePr w:w="9787" w:h="8825" w:hSpace="180" w:wrap="around" w:vAnchor="text" w:hAnchor="page" w:x="1412" w:y="500"/>
        <w:spacing w:line="240" w:lineRule="auto"/>
        <w:rPr>
          <w:rFonts w:ascii="Trebuchet MS" w:hAnsi="Trebuchet MS"/>
          <w:sz w:val="56"/>
          <w:szCs w:val="56"/>
        </w:rPr>
      </w:pPr>
      <w:r>
        <w:rPr>
          <w:rFonts w:ascii="Trebuchet MS" w:hAnsi="Trebuchet MS"/>
          <w:sz w:val="56"/>
          <w:szCs w:val="56"/>
        </w:rPr>
        <w:fldChar w:fldCharType="begin">
          <w:ffData>
            <w:name w:val="Eksamenstype"/>
            <w:enabled/>
            <w:calcOnExit w:val="0"/>
            <w:ddList>
              <w:listEntry w:val="Deleksamen"/>
              <w:listEntry w:val="Eksamen"/>
              <w:listEntry w:val="Gruppeeksamen"/>
              <w:listEntry w:val="Hjemmeeksamen"/>
              <w:listEntry w:val="Individuell oppgave"/>
              <w:listEntry w:val="Obligatorisk individuell oppgave"/>
              <w:listEntry w:val="Obligatorisk oppgave"/>
              <w:listEntry w:val="Prosjektbeskrivelse"/>
              <w:listEntry w:val="Prosjektoppgave"/>
              <w:listEntry w:val="Prosjektplan"/>
              <w:listEntry w:val="Prosjektskisse"/>
              <w:listEntry w:val="Semesteroppgave"/>
              <w:listEntry w:val="Arbeidskrav"/>
            </w:ddList>
          </w:ffData>
        </w:fldChar>
      </w:r>
      <w:bookmarkStart w:id="0" w:name="Eksamenstype"/>
      <w:r>
        <w:rPr>
          <w:rFonts w:ascii="Trebuchet MS" w:hAnsi="Trebuchet MS"/>
          <w:sz w:val="56"/>
          <w:szCs w:val="56"/>
        </w:rPr>
        <w:instrText xml:space="preserve"> FORMDROPDOWN </w:instrText>
      </w:r>
      <w:r w:rsidR="00000000">
        <w:rPr>
          <w:rFonts w:ascii="Trebuchet MS" w:hAnsi="Trebuchet MS"/>
          <w:sz w:val="56"/>
          <w:szCs w:val="56"/>
        </w:rPr>
      </w:r>
      <w:r w:rsidR="00000000">
        <w:rPr>
          <w:rFonts w:ascii="Trebuchet MS" w:hAnsi="Trebuchet MS"/>
          <w:sz w:val="56"/>
          <w:szCs w:val="56"/>
        </w:rPr>
        <w:fldChar w:fldCharType="separate"/>
      </w:r>
      <w:r>
        <w:rPr>
          <w:rFonts w:ascii="Trebuchet MS" w:hAnsi="Trebuchet MS"/>
          <w:sz w:val="56"/>
          <w:szCs w:val="56"/>
        </w:rPr>
        <w:fldChar w:fldCharType="end"/>
      </w:r>
      <w:bookmarkEnd w:id="0"/>
      <w:r w:rsidR="004052D6" w:rsidRPr="006341F2">
        <w:rPr>
          <w:rFonts w:ascii="Trebuchet MS" w:hAnsi="Trebuchet MS"/>
          <w:sz w:val="56"/>
          <w:szCs w:val="56"/>
        </w:rPr>
        <w:t xml:space="preserve"> </w:t>
      </w:r>
    </w:p>
    <w:p w14:paraId="5F732B9B" w14:textId="77777777" w:rsidR="004052D6" w:rsidRPr="00AE64CC" w:rsidRDefault="004052D6" w:rsidP="00AE64CC">
      <w:pPr>
        <w:framePr w:w="9787" w:h="8825" w:hSpace="180" w:wrap="around" w:vAnchor="text" w:hAnchor="page" w:x="1412" w:y="500"/>
        <w:rPr>
          <w:rFonts w:ascii="Trebuchet MS" w:hAnsi="Trebuchet MS"/>
          <w:sz w:val="44"/>
          <w:szCs w:val="44"/>
        </w:rPr>
      </w:pPr>
      <w:bookmarkStart w:id="1" w:name="_Toc6906209"/>
      <w:bookmarkStart w:id="2" w:name="_Toc6906233"/>
    </w:p>
    <w:bookmarkEnd w:id="1"/>
    <w:bookmarkEnd w:id="2"/>
    <w:p w14:paraId="605CCDE5" w14:textId="5857F18C" w:rsidR="004052D6" w:rsidRPr="004052D6" w:rsidRDefault="004052D6" w:rsidP="00AE64CC">
      <w:pPr>
        <w:framePr w:w="9787" w:h="8825" w:hSpace="180" w:wrap="around" w:vAnchor="text" w:hAnchor="page" w:x="1412" w:y="500"/>
        <w:rPr>
          <w:rFonts w:ascii="Trebuchet MS" w:hAnsi="Trebuchet MS" w:cs="Arial"/>
          <w:sz w:val="44"/>
          <w:szCs w:val="44"/>
        </w:rPr>
      </w:pPr>
      <w:r w:rsidRPr="004052D6">
        <w:rPr>
          <w:rFonts w:ascii="Trebuchet MS" w:hAnsi="Trebuchet MS" w:cs="Arial"/>
          <w:sz w:val="44"/>
          <w:szCs w:val="44"/>
        </w:rPr>
        <w:t xml:space="preserve">Emnekode: </w:t>
      </w:r>
      <w:r w:rsidR="00AE64CC">
        <w:rPr>
          <w:rFonts w:ascii="Trebuchet MS" w:hAnsi="Trebuchet MS" w:cs="Arial"/>
          <w:sz w:val="44"/>
          <w:szCs w:val="4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E64CC">
        <w:rPr>
          <w:rFonts w:ascii="Trebuchet MS" w:hAnsi="Trebuchet MS" w:cs="Arial"/>
          <w:sz w:val="44"/>
          <w:szCs w:val="44"/>
        </w:rPr>
        <w:instrText xml:space="preserve"> FORMTEXT </w:instrText>
      </w:r>
      <w:r w:rsidR="00AE64CC">
        <w:rPr>
          <w:rFonts w:ascii="Trebuchet MS" w:hAnsi="Trebuchet MS" w:cs="Arial"/>
          <w:sz w:val="44"/>
          <w:szCs w:val="44"/>
        </w:rPr>
      </w:r>
      <w:r w:rsidR="00AE64CC">
        <w:rPr>
          <w:rFonts w:ascii="Trebuchet MS" w:hAnsi="Trebuchet MS" w:cs="Arial"/>
          <w:sz w:val="44"/>
          <w:szCs w:val="44"/>
        </w:rPr>
        <w:fldChar w:fldCharType="separate"/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sz w:val="44"/>
          <w:szCs w:val="44"/>
        </w:rPr>
        <w:fldChar w:fldCharType="end"/>
      </w:r>
    </w:p>
    <w:p w14:paraId="6353BC4E" w14:textId="6AAA1129" w:rsidR="004052D6" w:rsidRPr="004052D6" w:rsidRDefault="004052D6" w:rsidP="004052D6">
      <w:pPr>
        <w:framePr w:w="9787" w:h="8825" w:hSpace="180" w:wrap="around" w:vAnchor="text" w:hAnchor="page" w:x="1412" w:y="500"/>
        <w:rPr>
          <w:rFonts w:ascii="Trebuchet MS" w:hAnsi="Trebuchet MS" w:cs="Arial"/>
          <w:sz w:val="44"/>
          <w:szCs w:val="44"/>
        </w:rPr>
      </w:pPr>
      <w:r w:rsidRPr="004052D6">
        <w:rPr>
          <w:rFonts w:ascii="Trebuchet MS" w:hAnsi="Trebuchet MS" w:cs="Arial"/>
          <w:sz w:val="44"/>
          <w:szCs w:val="44"/>
        </w:rPr>
        <w:t xml:space="preserve">Emnenavn: </w:t>
      </w:r>
      <w:r w:rsidR="00AE64CC">
        <w:rPr>
          <w:rFonts w:ascii="Trebuchet MS" w:hAnsi="Trebuchet MS" w:cs="Arial"/>
          <w:sz w:val="44"/>
          <w:szCs w:val="4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E64CC">
        <w:rPr>
          <w:rFonts w:ascii="Trebuchet MS" w:hAnsi="Trebuchet MS" w:cs="Arial"/>
          <w:sz w:val="44"/>
          <w:szCs w:val="44"/>
        </w:rPr>
        <w:instrText xml:space="preserve"> FORMTEXT </w:instrText>
      </w:r>
      <w:r w:rsidR="00AE64CC">
        <w:rPr>
          <w:rFonts w:ascii="Trebuchet MS" w:hAnsi="Trebuchet MS" w:cs="Arial"/>
          <w:sz w:val="44"/>
          <w:szCs w:val="44"/>
        </w:rPr>
      </w:r>
      <w:r w:rsidR="00AE64CC">
        <w:rPr>
          <w:rFonts w:ascii="Trebuchet MS" w:hAnsi="Trebuchet MS" w:cs="Arial"/>
          <w:sz w:val="44"/>
          <w:szCs w:val="44"/>
        </w:rPr>
        <w:fldChar w:fldCharType="separate"/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sz w:val="44"/>
          <w:szCs w:val="44"/>
        </w:rPr>
        <w:fldChar w:fldCharType="end"/>
      </w:r>
    </w:p>
    <w:p w14:paraId="1E6BEEAE" w14:textId="77777777" w:rsidR="004052D6" w:rsidRPr="00AE64CC" w:rsidRDefault="004052D6" w:rsidP="00AE64CC">
      <w:pPr>
        <w:framePr w:w="9787" w:h="8825" w:hSpace="180" w:wrap="around" w:vAnchor="text" w:hAnchor="page" w:x="1412" w:y="500"/>
        <w:rPr>
          <w:rFonts w:ascii="Trebuchet MS" w:hAnsi="Trebuchet MS"/>
          <w:sz w:val="36"/>
          <w:szCs w:val="36"/>
        </w:rPr>
      </w:pPr>
      <w:bookmarkStart w:id="3" w:name="_Toc6906210"/>
      <w:bookmarkStart w:id="4" w:name="_Toc6906234"/>
      <w:bookmarkStart w:id="5" w:name="semester"/>
    </w:p>
    <w:p w14:paraId="2DB043BB" w14:textId="77777777" w:rsidR="004052D6" w:rsidRPr="00AE64CC" w:rsidRDefault="004052D6" w:rsidP="00AE64CC">
      <w:pPr>
        <w:framePr w:w="9787" w:h="8825" w:hSpace="180" w:wrap="around" w:vAnchor="text" w:hAnchor="page" w:x="1412" w:y="500"/>
        <w:rPr>
          <w:rFonts w:ascii="Trebuchet MS" w:hAnsi="Trebuchet MS"/>
          <w:sz w:val="36"/>
          <w:szCs w:val="36"/>
        </w:rPr>
      </w:pPr>
    </w:p>
    <w:p w14:paraId="410B4436" w14:textId="178A9D52" w:rsidR="00AE64CC" w:rsidRPr="007D4F65" w:rsidRDefault="00AE64CC" w:rsidP="00AE64CC">
      <w:pPr>
        <w:framePr w:w="9787" w:h="8825" w:hSpace="180" w:wrap="around" w:vAnchor="text" w:hAnchor="page" w:x="1412" w:y="500"/>
        <w:rPr>
          <w:rFonts w:ascii="Trebuchet MS" w:hAnsi="Trebuchet MS" w:cs="Arial"/>
          <w:sz w:val="36"/>
          <w:szCs w:val="36"/>
        </w:rPr>
      </w:pPr>
      <w:r>
        <w:rPr>
          <w:rFonts w:ascii="Trebuchet MS" w:hAnsi="Trebuchet MS" w:cs="Arial"/>
          <w:sz w:val="36"/>
          <w:szCs w:val="36"/>
        </w:rPr>
        <w:t>Navn</w:t>
      </w:r>
      <w:r w:rsidRPr="007D4F65">
        <w:rPr>
          <w:rFonts w:ascii="Trebuchet MS" w:hAnsi="Trebuchet MS" w:cs="Arial"/>
          <w:sz w:val="36"/>
          <w:szCs w:val="36"/>
        </w:rPr>
        <w:t xml:space="preserve">: </w:t>
      </w:r>
      <w:r>
        <w:rPr>
          <w:rFonts w:ascii="Trebuchet MS" w:hAnsi="Trebuchet MS" w:cs="Arial"/>
          <w:sz w:val="36"/>
          <w:szCs w:val="36"/>
        </w:rPr>
        <w:fldChar w:fldCharType="begin">
          <w:ffData>
            <w:name w:val="Kandidatnr"/>
            <w:enabled/>
            <w:calcOnExit w:val="0"/>
            <w:textInput/>
          </w:ffData>
        </w:fldChar>
      </w:r>
      <w:bookmarkStart w:id="6" w:name="Kandidatnr"/>
      <w:r>
        <w:rPr>
          <w:rFonts w:ascii="Trebuchet MS" w:hAnsi="Trebuchet MS" w:cs="Arial"/>
          <w:sz w:val="36"/>
          <w:szCs w:val="36"/>
        </w:rPr>
        <w:instrText xml:space="preserve"> FORMTEXT </w:instrText>
      </w:r>
      <w:r>
        <w:rPr>
          <w:rFonts w:ascii="Trebuchet MS" w:hAnsi="Trebuchet MS" w:cs="Arial"/>
          <w:sz w:val="36"/>
          <w:szCs w:val="36"/>
        </w:rPr>
      </w:r>
      <w:r>
        <w:rPr>
          <w:rFonts w:ascii="Trebuchet MS" w:hAnsi="Trebuchet MS" w:cs="Arial"/>
          <w:sz w:val="36"/>
          <w:szCs w:val="36"/>
        </w:rPr>
        <w:fldChar w:fldCharType="separate"/>
      </w:r>
      <w:r>
        <w:rPr>
          <w:rFonts w:ascii="Trebuchet MS" w:hAnsi="Trebuchet MS" w:cs="Arial"/>
          <w:sz w:val="36"/>
          <w:szCs w:val="36"/>
        </w:rPr>
        <w:t> </w:t>
      </w:r>
      <w:r>
        <w:rPr>
          <w:rFonts w:ascii="Trebuchet MS" w:hAnsi="Trebuchet MS" w:cs="Arial"/>
          <w:sz w:val="36"/>
          <w:szCs w:val="36"/>
        </w:rPr>
        <w:t> </w:t>
      </w:r>
      <w:r>
        <w:rPr>
          <w:rFonts w:ascii="Trebuchet MS" w:hAnsi="Trebuchet MS" w:cs="Arial"/>
          <w:sz w:val="36"/>
          <w:szCs w:val="36"/>
        </w:rPr>
        <w:t> </w:t>
      </w:r>
      <w:r>
        <w:rPr>
          <w:rFonts w:ascii="Trebuchet MS" w:hAnsi="Trebuchet MS" w:cs="Arial"/>
          <w:sz w:val="36"/>
          <w:szCs w:val="36"/>
        </w:rPr>
        <w:t> </w:t>
      </w:r>
      <w:r>
        <w:rPr>
          <w:rFonts w:ascii="Trebuchet MS" w:hAnsi="Trebuchet MS" w:cs="Arial"/>
          <w:sz w:val="36"/>
          <w:szCs w:val="36"/>
        </w:rPr>
        <w:t> </w:t>
      </w:r>
      <w:r>
        <w:rPr>
          <w:rFonts w:ascii="Trebuchet MS" w:hAnsi="Trebuchet MS" w:cs="Arial"/>
          <w:sz w:val="36"/>
          <w:szCs w:val="36"/>
        </w:rPr>
        <w:fldChar w:fldCharType="end"/>
      </w:r>
      <w:bookmarkEnd w:id="6"/>
    </w:p>
    <w:p w14:paraId="5E233174" w14:textId="77777777" w:rsidR="004052D6" w:rsidRPr="00AE64CC" w:rsidRDefault="004052D6" w:rsidP="00AE64CC">
      <w:pPr>
        <w:framePr w:w="9787" w:h="8825" w:hSpace="180" w:wrap="around" w:vAnchor="text" w:hAnchor="page" w:x="1412" w:y="500"/>
        <w:rPr>
          <w:rFonts w:ascii="Trebuchet MS" w:hAnsi="Trebuchet MS" w:cs="Arial"/>
          <w:sz w:val="36"/>
          <w:szCs w:val="36"/>
        </w:rPr>
      </w:pPr>
    </w:p>
    <w:p w14:paraId="1B41F526" w14:textId="2C812FF3" w:rsidR="004052D6" w:rsidRPr="004052D6" w:rsidRDefault="004052D6" w:rsidP="00AE64CC">
      <w:pPr>
        <w:framePr w:w="9787" w:h="8825" w:hSpace="180" w:wrap="around" w:vAnchor="text" w:hAnchor="page" w:x="1412" w:y="500"/>
        <w:rPr>
          <w:rFonts w:ascii="Trebuchet MS" w:hAnsi="Trebuchet MS" w:cs="Arial"/>
          <w:sz w:val="36"/>
          <w:szCs w:val="36"/>
        </w:rPr>
      </w:pPr>
      <w:r w:rsidRPr="004052D6">
        <w:rPr>
          <w:rFonts w:ascii="Trebuchet MS" w:hAnsi="Trebuchet MS" w:cs="Arial"/>
          <w:sz w:val="36"/>
          <w:szCs w:val="36"/>
        </w:rPr>
        <w:t xml:space="preserve">Innleveringsdato: </w:t>
      </w:r>
      <w:r w:rsidR="00AE64CC">
        <w:rPr>
          <w:rFonts w:ascii="Trebuchet MS" w:hAnsi="Trebuchet MS" w:cs="Arial"/>
          <w:sz w:val="36"/>
          <w:szCs w:val="36"/>
        </w:rPr>
        <w:fldChar w:fldCharType="begin">
          <w:ffData>
            <w:name w:val="Innleveringsdato"/>
            <w:enabled/>
            <w:calcOnExit w:val="0"/>
            <w:textInput/>
          </w:ffData>
        </w:fldChar>
      </w:r>
      <w:bookmarkStart w:id="7" w:name="Innleveringsdato"/>
      <w:r w:rsidR="00AE64CC">
        <w:rPr>
          <w:rFonts w:ascii="Trebuchet MS" w:hAnsi="Trebuchet MS" w:cs="Arial"/>
          <w:sz w:val="36"/>
          <w:szCs w:val="36"/>
        </w:rPr>
        <w:instrText xml:space="preserve"> FORMTEXT </w:instrText>
      </w:r>
      <w:r w:rsidR="00AE64CC">
        <w:rPr>
          <w:rFonts w:ascii="Trebuchet MS" w:hAnsi="Trebuchet MS" w:cs="Arial"/>
          <w:sz w:val="36"/>
          <w:szCs w:val="36"/>
        </w:rPr>
      </w:r>
      <w:r w:rsidR="00AE64CC">
        <w:rPr>
          <w:rFonts w:ascii="Trebuchet MS" w:hAnsi="Trebuchet MS" w:cs="Arial"/>
          <w:sz w:val="36"/>
          <w:szCs w:val="36"/>
        </w:rPr>
        <w:fldChar w:fldCharType="separate"/>
      </w:r>
      <w:r w:rsidR="00AE64CC">
        <w:rPr>
          <w:rFonts w:ascii="Trebuchet MS" w:hAnsi="Trebuchet MS" w:cs="Arial"/>
          <w:noProof/>
          <w:sz w:val="36"/>
          <w:szCs w:val="36"/>
        </w:rPr>
        <w:t> </w:t>
      </w:r>
      <w:r w:rsidR="00AE64CC">
        <w:rPr>
          <w:rFonts w:ascii="Trebuchet MS" w:hAnsi="Trebuchet MS" w:cs="Arial"/>
          <w:noProof/>
          <w:sz w:val="36"/>
          <w:szCs w:val="36"/>
        </w:rPr>
        <w:t> </w:t>
      </w:r>
      <w:r w:rsidR="00AE64CC">
        <w:rPr>
          <w:rFonts w:ascii="Trebuchet MS" w:hAnsi="Trebuchet MS" w:cs="Arial"/>
          <w:noProof/>
          <w:sz w:val="36"/>
          <w:szCs w:val="36"/>
        </w:rPr>
        <w:t> </w:t>
      </w:r>
      <w:r w:rsidR="00AE64CC">
        <w:rPr>
          <w:rFonts w:ascii="Trebuchet MS" w:hAnsi="Trebuchet MS" w:cs="Arial"/>
          <w:noProof/>
          <w:sz w:val="36"/>
          <w:szCs w:val="36"/>
        </w:rPr>
        <w:t> </w:t>
      </w:r>
      <w:r w:rsidR="00AE64CC">
        <w:rPr>
          <w:rFonts w:ascii="Trebuchet MS" w:hAnsi="Trebuchet MS" w:cs="Arial"/>
          <w:noProof/>
          <w:sz w:val="36"/>
          <w:szCs w:val="36"/>
        </w:rPr>
        <w:t> </w:t>
      </w:r>
      <w:r w:rsidR="00AE64CC">
        <w:rPr>
          <w:rFonts w:ascii="Trebuchet MS" w:hAnsi="Trebuchet MS" w:cs="Arial"/>
          <w:sz w:val="36"/>
          <w:szCs w:val="36"/>
        </w:rPr>
        <w:fldChar w:fldCharType="end"/>
      </w:r>
      <w:bookmarkEnd w:id="7"/>
    </w:p>
    <w:bookmarkEnd w:id="3"/>
    <w:bookmarkEnd w:id="4"/>
    <w:bookmarkEnd w:id="5"/>
    <w:p w14:paraId="13E0F69E" w14:textId="77777777" w:rsidR="00990767" w:rsidRDefault="00990767" w:rsidP="00AE2C34"/>
    <w:p w14:paraId="3861D01C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</w:p>
    <w:p w14:paraId="1B798B4E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  <w:sectPr w:rsidR="003A4872" w:rsidSect="00662A83">
          <w:type w:val="continuous"/>
          <w:pgSz w:w="11907" w:h="16840"/>
          <w:pgMar w:top="1418" w:right="1440" w:bottom="1418" w:left="1584" w:header="720" w:footer="397" w:gutter="0"/>
          <w:pgNumType w:start="1"/>
          <w:cols w:space="720"/>
        </w:sectPr>
      </w:pPr>
    </w:p>
    <w:p w14:paraId="794E5B0F" w14:textId="66916362" w:rsidR="00172455" w:rsidRPr="008978E2" w:rsidRDefault="000F59A9" w:rsidP="009B07BB">
      <w:pPr>
        <w:rPr>
          <w:rFonts w:asciiTheme="minorHAnsi" w:hAnsiTheme="minorHAnsi" w:cstheme="minorHAnsi"/>
          <w:b/>
          <w:sz w:val="36"/>
          <w:szCs w:val="36"/>
        </w:rPr>
      </w:pPr>
      <w:r w:rsidRPr="008978E2">
        <w:rPr>
          <w:rFonts w:asciiTheme="minorHAnsi" w:hAnsiTheme="minorHAnsi" w:cstheme="minorHAnsi"/>
          <w:b/>
          <w:sz w:val="36"/>
          <w:szCs w:val="36"/>
        </w:rPr>
        <w:lastRenderedPageBreak/>
        <w:t>Innhold</w:t>
      </w:r>
    </w:p>
    <w:p w14:paraId="35165D35" w14:textId="17D575D1" w:rsidR="00EC567F" w:rsidRDefault="00BE42D3">
      <w:pPr>
        <w:pStyle w:val="TOC1"/>
        <w:rPr>
          <w:rFonts w:asciiTheme="minorHAnsi" w:eastAsiaTheme="minorEastAsia" w:hAnsiTheme="minorHAnsi" w:cstheme="minorBidi"/>
          <w:b w:val="0"/>
          <w:kern w:val="2"/>
          <w:lang w:eastAsia="nb-NO" w:bidi="ar-SA"/>
          <w14:ligatures w14:val="standardContextua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58303894" w:history="1">
        <w:r w:rsidR="00EC567F" w:rsidRPr="009A29BD">
          <w:rPr>
            <w:rStyle w:val="Hyperlink"/>
          </w:rPr>
          <w:t>1</w:t>
        </w:r>
        <w:r w:rsidR="00EC567F">
          <w:rPr>
            <w:rFonts w:asciiTheme="minorHAnsi" w:eastAsiaTheme="minorEastAsia" w:hAnsiTheme="minorHAnsi" w:cstheme="minorBidi"/>
            <w:b w:val="0"/>
            <w:kern w:val="2"/>
            <w:lang w:eastAsia="nb-NO" w:bidi="ar-SA"/>
            <w14:ligatures w14:val="standardContextual"/>
          </w:rPr>
          <w:tab/>
        </w:r>
        <w:r w:rsidR="00EC567F" w:rsidRPr="009A29BD">
          <w:rPr>
            <w:rStyle w:val="Hyperlink"/>
          </w:rPr>
          <w:t>Hovedkapittel (Heading 1)</w:t>
        </w:r>
        <w:r w:rsidR="00EC567F">
          <w:rPr>
            <w:webHidden/>
          </w:rPr>
          <w:tab/>
        </w:r>
        <w:r w:rsidR="00EC567F">
          <w:rPr>
            <w:webHidden/>
          </w:rPr>
          <w:fldChar w:fldCharType="begin"/>
        </w:r>
        <w:r w:rsidR="00EC567F">
          <w:rPr>
            <w:webHidden/>
          </w:rPr>
          <w:instrText xml:space="preserve"> PAGEREF _Toc158303894 \h </w:instrText>
        </w:r>
        <w:r w:rsidR="00EC567F">
          <w:rPr>
            <w:webHidden/>
          </w:rPr>
        </w:r>
        <w:r w:rsidR="00EC567F">
          <w:rPr>
            <w:webHidden/>
          </w:rPr>
          <w:fldChar w:fldCharType="separate"/>
        </w:r>
        <w:r w:rsidR="00EC567F">
          <w:rPr>
            <w:webHidden/>
          </w:rPr>
          <w:t>1</w:t>
        </w:r>
        <w:r w:rsidR="00EC567F">
          <w:rPr>
            <w:webHidden/>
          </w:rPr>
          <w:fldChar w:fldCharType="end"/>
        </w:r>
      </w:hyperlink>
    </w:p>
    <w:p w14:paraId="36029871" w14:textId="05474C37" w:rsidR="00EC567F" w:rsidRDefault="00000000">
      <w:pPr>
        <w:pStyle w:val="TOC2"/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3895" w:history="1">
        <w:r w:rsidR="00EC567F" w:rsidRPr="009A29BD">
          <w:rPr>
            <w:rStyle w:val="Hyperlink"/>
            <w:noProof/>
            <w:lang w:val="en-US"/>
          </w:rPr>
          <w:t>1.1</w:t>
        </w:r>
        <w:r w:rsidR="00EC567F"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="00EC567F" w:rsidRPr="009A29BD">
          <w:rPr>
            <w:rStyle w:val="Hyperlink"/>
            <w:noProof/>
            <w:lang w:val="en-US"/>
          </w:rPr>
          <w:t>Underkapittel (Heading 2)</w:t>
        </w:r>
        <w:r w:rsidR="00EC567F">
          <w:rPr>
            <w:noProof/>
            <w:webHidden/>
          </w:rPr>
          <w:tab/>
        </w:r>
        <w:r w:rsidR="00EC567F">
          <w:rPr>
            <w:noProof/>
            <w:webHidden/>
          </w:rPr>
          <w:fldChar w:fldCharType="begin"/>
        </w:r>
        <w:r w:rsidR="00EC567F">
          <w:rPr>
            <w:noProof/>
            <w:webHidden/>
          </w:rPr>
          <w:instrText xml:space="preserve"> PAGEREF _Toc158303895 \h </w:instrText>
        </w:r>
        <w:r w:rsidR="00EC567F">
          <w:rPr>
            <w:noProof/>
            <w:webHidden/>
          </w:rPr>
        </w:r>
        <w:r w:rsidR="00EC567F">
          <w:rPr>
            <w:noProof/>
            <w:webHidden/>
          </w:rPr>
          <w:fldChar w:fldCharType="separate"/>
        </w:r>
        <w:r w:rsidR="00EC567F">
          <w:rPr>
            <w:noProof/>
            <w:webHidden/>
          </w:rPr>
          <w:t>1</w:t>
        </w:r>
        <w:r w:rsidR="00EC567F">
          <w:rPr>
            <w:noProof/>
            <w:webHidden/>
          </w:rPr>
          <w:fldChar w:fldCharType="end"/>
        </w:r>
      </w:hyperlink>
    </w:p>
    <w:p w14:paraId="1C9EF265" w14:textId="76E93C76" w:rsidR="00EC567F" w:rsidRDefault="00000000">
      <w:pPr>
        <w:pStyle w:val="TOC3"/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3896" w:history="1">
        <w:r w:rsidR="00EC567F" w:rsidRPr="009A29BD">
          <w:rPr>
            <w:rStyle w:val="Hyperlink"/>
            <w:noProof/>
            <w:lang w:val="en-US"/>
          </w:rPr>
          <w:t>1.1.1</w:t>
        </w:r>
        <w:r w:rsidR="00EC567F"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="00EC567F" w:rsidRPr="009A29BD">
          <w:rPr>
            <w:rStyle w:val="Hyperlink"/>
            <w:noProof/>
            <w:lang w:val="en-US"/>
          </w:rPr>
          <w:t>Underkapittel (Heading 3)</w:t>
        </w:r>
        <w:r w:rsidR="00EC567F">
          <w:rPr>
            <w:noProof/>
            <w:webHidden/>
          </w:rPr>
          <w:tab/>
        </w:r>
        <w:r w:rsidR="00EC567F">
          <w:rPr>
            <w:noProof/>
            <w:webHidden/>
          </w:rPr>
          <w:fldChar w:fldCharType="begin"/>
        </w:r>
        <w:r w:rsidR="00EC567F">
          <w:rPr>
            <w:noProof/>
            <w:webHidden/>
          </w:rPr>
          <w:instrText xml:space="preserve"> PAGEREF _Toc158303896 \h </w:instrText>
        </w:r>
        <w:r w:rsidR="00EC567F">
          <w:rPr>
            <w:noProof/>
            <w:webHidden/>
          </w:rPr>
        </w:r>
        <w:r w:rsidR="00EC567F">
          <w:rPr>
            <w:noProof/>
            <w:webHidden/>
          </w:rPr>
          <w:fldChar w:fldCharType="separate"/>
        </w:r>
        <w:r w:rsidR="00EC567F">
          <w:rPr>
            <w:noProof/>
            <w:webHidden/>
          </w:rPr>
          <w:t>1</w:t>
        </w:r>
        <w:r w:rsidR="00EC567F">
          <w:rPr>
            <w:noProof/>
            <w:webHidden/>
          </w:rPr>
          <w:fldChar w:fldCharType="end"/>
        </w:r>
      </w:hyperlink>
    </w:p>
    <w:p w14:paraId="28A3DDDC" w14:textId="18C5C57D" w:rsidR="003A4872" w:rsidRDefault="00BE42D3" w:rsidP="003A4872">
      <w:r>
        <w:fldChar w:fldCharType="end"/>
      </w:r>
    </w:p>
    <w:p w14:paraId="3182FAFE" w14:textId="77777777" w:rsidR="00BE42D3" w:rsidRDefault="00BE42D3" w:rsidP="003A4872">
      <w:pPr>
        <w:sectPr w:rsidR="00BE42D3" w:rsidSect="00662A83">
          <w:pgSz w:w="11907" w:h="16840"/>
          <w:pgMar w:top="1411" w:right="1411" w:bottom="1411" w:left="1584" w:header="720" w:footer="403" w:gutter="0"/>
          <w:cols w:space="720"/>
          <w:formProt w:val="0"/>
          <w:titlePg/>
        </w:sectPr>
      </w:pPr>
    </w:p>
    <w:p w14:paraId="08E3B359" w14:textId="77777777" w:rsidR="008F036A" w:rsidRPr="00104D18" w:rsidRDefault="008F036A" w:rsidP="00EC567F">
      <w:pPr>
        <w:pStyle w:val="Heading1"/>
      </w:pPr>
      <w:bookmarkStart w:id="8" w:name="_Toc330134667"/>
      <w:bookmarkStart w:id="9" w:name="_Toc158303894"/>
      <w:r w:rsidRPr="00104D18">
        <w:lastRenderedPageBreak/>
        <w:t>Hovedkapittel (Heading 1)</w:t>
      </w:r>
      <w:bookmarkEnd w:id="8"/>
      <w:bookmarkEnd w:id="9"/>
    </w:p>
    <w:p w14:paraId="22642557" w14:textId="77777777" w:rsidR="003C523F" w:rsidRDefault="003C523F" w:rsidP="003C523F">
      <w:r>
        <w:t xml:space="preserve">På dette arket starter sidenummerering og selve besvarelsen (med overskrifter og </w:t>
      </w:r>
      <w:proofErr w:type="spellStart"/>
      <w:r>
        <w:t>normaltekst</w:t>
      </w:r>
      <w:proofErr w:type="spellEnd"/>
      <w:r>
        <w:t xml:space="preserve"> 1,5 linjeavstand). Du finner mer informasjon om oppgaveskriving og dokumentmaler under eksamen på hjemmesiden til høgskolen. Her finner du bl.a. lenker til korte veiledninger, f.eks. om innholdsfortegnelse og overskrifter. </w:t>
      </w:r>
    </w:p>
    <w:p w14:paraId="76F9436F" w14:textId="77777777" w:rsidR="008F036A" w:rsidRDefault="008F036A" w:rsidP="00C55D06">
      <w:r>
        <w:t xml:space="preserve">Slett dette avsnittet og overskriftene/innholdet ellers på denne siden, og du kan starte skrivingen av (eller kopiere inn) din besvarelse. </w:t>
      </w:r>
    </w:p>
    <w:p w14:paraId="539CE871" w14:textId="77777777" w:rsidR="008F036A" w:rsidRDefault="008F036A" w:rsidP="00C55D06">
      <w:pPr>
        <w:pStyle w:val="Heading2"/>
        <w:rPr>
          <w:rFonts w:asciiTheme="minorHAnsi" w:hAnsiTheme="minorHAnsi"/>
          <w:i/>
          <w:szCs w:val="32"/>
          <w:lang w:val="en-US"/>
        </w:rPr>
      </w:pPr>
      <w:bookmarkStart w:id="10" w:name="_Toc330134668"/>
      <w:bookmarkStart w:id="11" w:name="_Toc158303895"/>
      <w:proofErr w:type="spellStart"/>
      <w:r w:rsidRPr="00104D18">
        <w:rPr>
          <w:rFonts w:asciiTheme="minorHAnsi" w:hAnsiTheme="minorHAnsi"/>
          <w:szCs w:val="32"/>
          <w:lang w:val="en-US"/>
        </w:rPr>
        <w:t>Underkapittel</w:t>
      </w:r>
      <w:proofErr w:type="spellEnd"/>
      <w:r w:rsidRPr="00104D18">
        <w:rPr>
          <w:rFonts w:asciiTheme="minorHAnsi" w:hAnsiTheme="minorHAnsi"/>
          <w:szCs w:val="32"/>
          <w:lang w:val="en-US"/>
        </w:rPr>
        <w:t xml:space="preserve"> (Heading 2)</w:t>
      </w:r>
      <w:bookmarkEnd w:id="10"/>
      <w:bookmarkEnd w:id="11"/>
    </w:p>
    <w:p w14:paraId="458E1F47" w14:textId="77777777" w:rsidR="00104D18" w:rsidRPr="00104D18" w:rsidRDefault="00104D18" w:rsidP="00104D18">
      <w:pPr>
        <w:rPr>
          <w:lang w:val="en-US"/>
        </w:rPr>
      </w:pPr>
    </w:p>
    <w:p w14:paraId="7852B3AB" w14:textId="77777777" w:rsidR="008F036A" w:rsidRDefault="008F036A" w:rsidP="00C55D06">
      <w:pPr>
        <w:pStyle w:val="Heading3"/>
        <w:rPr>
          <w:rFonts w:asciiTheme="minorHAnsi" w:hAnsiTheme="minorHAnsi"/>
          <w:szCs w:val="28"/>
          <w:lang w:val="en-US"/>
        </w:rPr>
      </w:pPr>
      <w:bookmarkStart w:id="12" w:name="_Toc330134669"/>
      <w:bookmarkStart w:id="13" w:name="_Toc158303896"/>
      <w:proofErr w:type="spellStart"/>
      <w:r w:rsidRPr="00104D18">
        <w:rPr>
          <w:rFonts w:asciiTheme="minorHAnsi" w:hAnsiTheme="minorHAnsi"/>
          <w:szCs w:val="28"/>
          <w:lang w:val="en-US"/>
        </w:rPr>
        <w:t>Underkapittel</w:t>
      </w:r>
      <w:proofErr w:type="spellEnd"/>
      <w:r w:rsidRPr="00104D18">
        <w:rPr>
          <w:rFonts w:asciiTheme="minorHAnsi" w:hAnsiTheme="minorHAnsi"/>
          <w:szCs w:val="28"/>
          <w:lang w:val="en-US"/>
        </w:rPr>
        <w:t xml:space="preserve"> (Heading 3)</w:t>
      </w:r>
      <w:bookmarkEnd w:id="12"/>
      <w:bookmarkEnd w:id="13"/>
    </w:p>
    <w:p w14:paraId="17C38EE6" w14:textId="77777777" w:rsidR="001D2B8B" w:rsidRPr="001D2B8B" w:rsidRDefault="001D2B8B" w:rsidP="00C55D06"/>
    <w:sectPr w:rsidR="001D2B8B" w:rsidRPr="001D2B8B" w:rsidSect="00662A83">
      <w:pgSz w:w="11907" w:h="16840"/>
      <w:pgMar w:top="1411" w:right="1411" w:bottom="1411" w:left="1584" w:header="720" w:footer="403" w:gutter="0"/>
      <w:pgNumType w:start="1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47D5E6" w14:textId="77777777" w:rsidR="00651974" w:rsidRDefault="00651974">
      <w:r>
        <w:separator/>
      </w:r>
    </w:p>
  </w:endnote>
  <w:endnote w:type="continuationSeparator" w:id="0">
    <w:p w14:paraId="326936DE" w14:textId="77777777" w:rsidR="00651974" w:rsidRDefault="00651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3EEF8" w14:textId="77777777" w:rsidR="00756719" w:rsidRDefault="00756719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76340FC" w14:textId="77777777" w:rsidR="00756719" w:rsidRDefault="00756719" w:rsidP="004A4C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B5FA0" w14:textId="77777777" w:rsidR="00756719" w:rsidRDefault="00756719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5EAF">
      <w:rPr>
        <w:rStyle w:val="PageNumber"/>
        <w:noProof/>
      </w:rPr>
      <w:t>1</w:t>
    </w:r>
    <w:r>
      <w:rPr>
        <w:rStyle w:val="PageNumber"/>
      </w:rPr>
      <w:fldChar w:fldCharType="end"/>
    </w:r>
  </w:p>
  <w:p w14:paraId="2BD03B2B" w14:textId="77777777" w:rsidR="00756719" w:rsidRDefault="00756719" w:rsidP="00BE42D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75B220" w14:textId="77777777" w:rsidR="00651974" w:rsidRDefault="00651974">
      <w:r>
        <w:separator/>
      </w:r>
    </w:p>
  </w:footnote>
  <w:footnote w:type="continuationSeparator" w:id="0">
    <w:p w14:paraId="39B0C9C1" w14:textId="77777777" w:rsidR="00651974" w:rsidRDefault="006519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C0B97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  <w:i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7A5D1D1F"/>
    <w:multiLevelType w:val="hybridMultilevel"/>
    <w:tmpl w:val="D11CA22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>
      <w:start w:val="1"/>
      <w:numFmt w:val="decimal"/>
      <w:lvlText w:val="%4."/>
      <w:lvlJc w:val="left"/>
      <w:pPr>
        <w:ind w:left="2880" w:hanging="360"/>
      </w:pPr>
    </w:lvl>
    <w:lvl w:ilvl="4" w:tplc="04140019">
      <w:start w:val="1"/>
      <w:numFmt w:val="lowerLetter"/>
      <w:lvlText w:val="%5."/>
      <w:lvlJc w:val="left"/>
      <w:pPr>
        <w:ind w:left="3600" w:hanging="360"/>
      </w:pPr>
    </w:lvl>
    <w:lvl w:ilvl="5" w:tplc="0414001B">
      <w:start w:val="1"/>
      <w:numFmt w:val="lowerRoman"/>
      <w:lvlText w:val="%6."/>
      <w:lvlJc w:val="right"/>
      <w:pPr>
        <w:ind w:left="4320" w:hanging="180"/>
      </w:pPr>
    </w:lvl>
    <w:lvl w:ilvl="6" w:tplc="0414000F">
      <w:start w:val="1"/>
      <w:numFmt w:val="decimal"/>
      <w:lvlText w:val="%7."/>
      <w:lvlJc w:val="left"/>
      <w:pPr>
        <w:ind w:left="5040" w:hanging="360"/>
      </w:pPr>
    </w:lvl>
    <w:lvl w:ilvl="7" w:tplc="04140019">
      <w:start w:val="1"/>
      <w:numFmt w:val="lowerLetter"/>
      <w:lvlText w:val="%8."/>
      <w:lvlJc w:val="left"/>
      <w:pPr>
        <w:ind w:left="5760" w:hanging="360"/>
      </w:pPr>
    </w:lvl>
    <w:lvl w:ilvl="8" w:tplc="0414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6986858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8230376">
    <w:abstractNumId w:val="1"/>
  </w:num>
  <w:num w:numId="3" w16cid:durableId="1192693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63B"/>
    <w:rsid w:val="0000060A"/>
    <w:rsid w:val="00000738"/>
    <w:rsid w:val="00002FAA"/>
    <w:rsid w:val="000043C3"/>
    <w:rsid w:val="00005B5F"/>
    <w:rsid w:val="000272F8"/>
    <w:rsid w:val="00035462"/>
    <w:rsid w:val="00070C1C"/>
    <w:rsid w:val="000740AF"/>
    <w:rsid w:val="00076848"/>
    <w:rsid w:val="00086D0D"/>
    <w:rsid w:val="000A4FA6"/>
    <w:rsid w:val="000B11E5"/>
    <w:rsid w:val="000B3340"/>
    <w:rsid w:val="000B51EE"/>
    <w:rsid w:val="000B57CA"/>
    <w:rsid w:val="000E1523"/>
    <w:rsid w:val="000F59A9"/>
    <w:rsid w:val="00104D18"/>
    <w:rsid w:val="00106073"/>
    <w:rsid w:val="00114ED3"/>
    <w:rsid w:val="00123DAF"/>
    <w:rsid w:val="0013006D"/>
    <w:rsid w:val="00135962"/>
    <w:rsid w:val="001505E8"/>
    <w:rsid w:val="00152035"/>
    <w:rsid w:val="00172455"/>
    <w:rsid w:val="00187247"/>
    <w:rsid w:val="001A53BA"/>
    <w:rsid w:val="001B3556"/>
    <w:rsid w:val="001B5918"/>
    <w:rsid w:val="001B7192"/>
    <w:rsid w:val="001D2B8B"/>
    <w:rsid w:val="001D6F36"/>
    <w:rsid w:val="001E28C0"/>
    <w:rsid w:val="001E7676"/>
    <w:rsid w:val="00201DF7"/>
    <w:rsid w:val="0020512C"/>
    <w:rsid w:val="00210444"/>
    <w:rsid w:val="00215F27"/>
    <w:rsid w:val="002314E2"/>
    <w:rsid w:val="00244310"/>
    <w:rsid w:val="00244BCC"/>
    <w:rsid w:val="00251034"/>
    <w:rsid w:val="0025297E"/>
    <w:rsid w:val="00256C6B"/>
    <w:rsid w:val="00274E50"/>
    <w:rsid w:val="002853E0"/>
    <w:rsid w:val="00286719"/>
    <w:rsid w:val="002A0B4A"/>
    <w:rsid w:val="002A0DE6"/>
    <w:rsid w:val="002A456C"/>
    <w:rsid w:val="002B35BC"/>
    <w:rsid w:val="002B5E9B"/>
    <w:rsid w:val="002C4212"/>
    <w:rsid w:val="002C56B7"/>
    <w:rsid w:val="002D54A9"/>
    <w:rsid w:val="0030018B"/>
    <w:rsid w:val="003045EA"/>
    <w:rsid w:val="0030753F"/>
    <w:rsid w:val="0031454E"/>
    <w:rsid w:val="003213A3"/>
    <w:rsid w:val="00323ADE"/>
    <w:rsid w:val="00342252"/>
    <w:rsid w:val="003665CD"/>
    <w:rsid w:val="00390A1C"/>
    <w:rsid w:val="003A4872"/>
    <w:rsid w:val="003B3B92"/>
    <w:rsid w:val="003C1227"/>
    <w:rsid w:val="003C523F"/>
    <w:rsid w:val="003D301D"/>
    <w:rsid w:val="003D4EF1"/>
    <w:rsid w:val="003D7CC7"/>
    <w:rsid w:val="003E703C"/>
    <w:rsid w:val="0040395D"/>
    <w:rsid w:val="00404FB0"/>
    <w:rsid w:val="004052D6"/>
    <w:rsid w:val="00433688"/>
    <w:rsid w:val="00463387"/>
    <w:rsid w:val="00463EF5"/>
    <w:rsid w:val="0047070E"/>
    <w:rsid w:val="0048466E"/>
    <w:rsid w:val="00497ACA"/>
    <w:rsid w:val="00497C68"/>
    <w:rsid w:val="004A4CE3"/>
    <w:rsid w:val="004A68C8"/>
    <w:rsid w:val="004A6E51"/>
    <w:rsid w:val="004B73C4"/>
    <w:rsid w:val="004D2E61"/>
    <w:rsid w:val="004D3BDB"/>
    <w:rsid w:val="004D4070"/>
    <w:rsid w:val="004E2A40"/>
    <w:rsid w:val="004E3B44"/>
    <w:rsid w:val="004E6CF5"/>
    <w:rsid w:val="004F00B6"/>
    <w:rsid w:val="004F4A76"/>
    <w:rsid w:val="004F5543"/>
    <w:rsid w:val="00515FBC"/>
    <w:rsid w:val="00526DFB"/>
    <w:rsid w:val="00532BEF"/>
    <w:rsid w:val="005737EF"/>
    <w:rsid w:val="005750A8"/>
    <w:rsid w:val="00585DB7"/>
    <w:rsid w:val="00596BF9"/>
    <w:rsid w:val="005B4207"/>
    <w:rsid w:val="005C43A4"/>
    <w:rsid w:val="005C5EAF"/>
    <w:rsid w:val="005D0925"/>
    <w:rsid w:val="005D7A7C"/>
    <w:rsid w:val="005F59B1"/>
    <w:rsid w:val="005F79BE"/>
    <w:rsid w:val="00614C3F"/>
    <w:rsid w:val="0063307D"/>
    <w:rsid w:val="006341F2"/>
    <w:rsid w:val="006349B9"/>
    <w:rsid w:val="00651974"/>
    <w:rsid w:val="00662A83"/>
    <w:rsid w:val="00665791"/>
    <w:rsid w:val="0067644D"/>
    <w:rsid w:val="00682923"/>
    <w:rsid w:val="00683715"/>
    <w:rsid w:val="00684922"/>
    <w:rsid w:val="006940C9"/>
    <w:rsid w:val="00694DB1"/>
    <w:rsid w:val="006A2A76"/>
    <w:rsid w:val="006A4ADF"/>
    <w:rsid w:val="006A779E"/>
    <w:rsid w:val="006B2939"/>
    <w:rsid w:val="006C284E"/>
    <w:rsid w:val="006D57C4"/>
    <w:rsid w:val="006E6AAA"/>
    <w:rsid w:val="006F1CEC"/>
    <w:rsid w:val="006F25ED"/>
    <w:rsid w:val="006F7284"/>
    <w:rsid w:val="006F7CA2"/>
    <w:rsid w:val="006F7CBD"/>
    <w:rsid w:val="0071547D"/>
    <w:rsid w:val="00731FCC"/>
    <w:rsid w:val="00737CFA"/>
    <w:rsid w:val="00743AF6"/>
    <w:rsid w:val="00745407"/>
    <w:rsid w:val="00756652"/>
    <w:rsid w:val="00756719"/>
    <w:rsid w:val="00795366"/>
    <w:rsid w:val="007971D9"/>
    <w:rsid w:val="007A35E3"/>
    <w:rsid w:val="007A54CA"/>
    <w:rsid w:val="007B532C"/>
    <w:rsid w:val="007C44C6"/>
    <w:rsid w:val="007E4911"/>
    <w:rsid w:val="00811542"/>
    <w:rsid w:val="00813A7B"/>
    <w:rsid w:val="00815D91"/>
    <w:rsid w:val="00817384"/>
    <w:rsid w:val="00822C6D"/>
    <w:rsid w:val="008233EA"/>
    <w:rsid w:val="00830882"/>
    <w:rsid w:val="008331E4"/>
    <w:rsid w:val="00834355"/>
    <w:rsid w:val="00841A29"/>
    <w:rsid w:val="008510D9"/>
    <w:rsid w:val="00856CE1"/>
    <w:rsid w:val="00867587"/>
    <w:rsid w:val="00880018"/>
    <w:rsid w:val="008978E2"/>
    <w:rsid w:val="008A037E"/>
    <w:rsid w:val="008A7F2A"/>
    <w:rsid w:val="008B2629"/>
    <w:rsid w:val="008B2BD9"/>
    <w:rsid w:val="008D51ED"/>
    <w:rsid w:val="008E1FFD"/>
    <w:rsid w:val="008F036A"/>
    <w:rsid w:val="008F5188"/>
    <w:rsid w:val="00904CD0"/>
    <w:rsid w:val="00911E76"/>
    <w:rsid w:val="00921181"/>
    <w:rsid w:val="00926845"/>
    <w:rsid w:val="00941FA3"/>
    <w:rsid w:val="00951E45"/>
    <w:rsid w:val="00956256"/>
    <w:rsid w:val="00967660"/>
    <w:rsid w:val="00983C3E"/>
    <w:rsid w:val="009873C8"/>
    <w:rsid w:val="00990767"/>
    <w:rsid w:val="00994280"/>
    <w:rsid w:val="0099711B"/>
    <w:rsid w:val="00997D9A"/>
    <w:rsid w:val="009A311D"/>
    <w:rsid w:val="009A386B"/>
    <w:rsid w:val="009A48AA"/>
    <w:rsid w:val="009A7F18"/>
    <w:rsid w:val="009B07BB"/>
    <w:rsid w:val="009C0B80"/>
    <w:rsid w:val="009D24F5"/>
    <w:rsid w:val="009D25AD"/>
    <w:rsid w:val="009F19BD"/>
    <w:rsid w:val="009F7174"/>
    <w:rsid w:val="009F7E5C"/>
    <w:rsid w:val="00A01EFF"/>
    <w:rsid w:val="00A0666D"/>
    <w:rsid w:val="00A11BFF"/>
    <w:rsid w:val="00A27D6B"/>
    <w:rsid w:val="00A3136F"/>
    <w:rsid w:val="00A439CB"/>
    <w:rsid w:val="00A44F4A"/>
    <w:rsid w:val="00A45407"/>
    <w:rsid w:val="00A4548E"/>
    <w:rsid w:val="00A60F81"/>
    <w:rsid w:val="00A62EE8"/>
    <w:rsid w:val="00A65BB2"/>
    <w:rsid w:val="00A65EEB"/>
    <w:rsid w:val="00A72BF9"/>
    <w:rsid w:val="00A80FC8"/>
    <w:rsid w:val="00AA32D7"/>
    <w:rsid w:val="00AA6766"/>
    <w:rsid w:val="00AA7792"/>
    <w:rsid w:val="00AB1003"/>
    <w:rsid w:val="00AB2F9C"/>
    <w:rsid w:val="00AD023F"/>
    <w:rsid w:val="00AE0563"/>
    <w:rsid w:val="00AE2C34"/>
    <w:rsid w:val="00AE4055"/>
    <w:rsid w:val="00AE64CC"/>
    <w:rsid w:val="00AF2C91"/>
    <w:rsid w:val="00B207E7"/>
    <w:rsid w:val="00B26548"/>
    <w:rsid w:val="00B2754D"/>
    <w:rsid w:val="00B4150B"/>
    <w:rsid w:val="00B4250C"/>
    <w:rsid w:val="00B42652"/>
    <w:rsid w:val="00B4415D"/>
    <w:rsid w:val="00B443A8"/>
    <w:rsid w:val="00B52C36"/>
    <w:rsid w:val="00B55D76"/>
    <w:rsid w:val="00B70D73"/>
    <w:rsid w:val="00B82883"/>
    <w:rsid w:val="00B838A1"/>
    <w:rsid w:val="00B930E1"/>
    <w:rsid w:val="00BC4FF2"/>
    <w:rsid w:val="00BC6CFF"/>
    <w:rsid w:val="00BD003E"/>
    <w:rsid w:val="00BD363B"/>
    <w:rsid w:val="00BE42D3"/>
    <w:rsid w:val="00BE5285"/>
    <w:rsid w:val="00BE5C54"/>
    <w:rsid w:val="00BF520D"/>
    <w:rsid w:val="00BF70B1"/>
    <w:rsid w:val="00C031CA"/>
    <w:rsid w:val="00C04AA6"/>
    <w:rsid w:val="00C04C29"/>
    <w:rsid w:val="00C30A75"/>
    <w:rsid w:val="00C456FE"/>
    <w:rsid w:val="00C52486"/>
    <w:rsid w:val="00C55D06"/>
    <w:rsid w:val="00C576A2"/>
    <w:rsid w:val="00C769B2"/>
    <w:rsid w:val="00CA65AE"/>
    <w:rsid w:val="00CB0729"/>
    <w:rsid w:val="00CB1410"/>
    <w:rsid w:val="00CC1523"/>
    <w:rsid w:val="00CD1D7C"/>
    <w:rsid w:val="00CD24B8"/>
    <w:rsid w:val="00CD38C7"/>
    <w:rsid w:val="00CD4586"/>
    <w:rsid w:val="00CE5DD0"/>
    <w:rsid w:val="00CF0164"/>
    <w:rsid w:val="00CF2344"/>
    <w:rsid w:val="00CF7C28"/>
    <w:rsid w:val="00D05923"/>
    <w:rsid w:val="00D106B5"/>
    <w:rsid w:val="00D2140C"/>
    <w:rsid w:val="00D22CD4"/>
    <w:rsid w:val="00D22FBC"/>
    <w:rsid w:val="00D50D74"/>
    <w:rsid w:val="00D53B82"/>
    <w:rsid w:val="00D74A0F"/>
    <w:rsid w:val="00D83EF8"/>
    <w:rsid w:val="00D94764"/>
    <w:rsid w:val="00DA0DF9"/>
    <w:rsid w:val="00DA2DFE"/>
    <w:rsid w:val="00DB33CF"/>
    <w:rsid w:val="00DB3F76"/>
    <w:rsid w:val="00DB6890"/>
    <w:rsid w:val="00DB7359"/>
    <w:rsid w:val="00DC012B"/>
    <w:rsid w:val="00E01529"/>
    <w:rsid w:val="00E3495D"/>
    <w:rsid w:val="00E45375"/>
    <w:rsid w:val="00E659C1"/>
    <w:rsid w:val="00E678BC"/>
    <w:rsid w:val="00E77DC3"/>
    <w:rsid w:val="00E80DF9"/>
    <w:rsid w:val="00E8653C"/>
    <w:rsid w:val="00EA0B66"/>
    <w:rsid w:val="00EA258D"/>
    <w:rsid w:val="00EA27EB"/>
    <w:rsid w:val="00EA5FD9"/>
    <w:rsid w:val="00EB682B"/>
    <w:rsid w:val="00EC04F2"/>
    <w:rsid w:val="00EC567F"/>
    <w:rsid w:val="00EE0A48"/>
    <w:rsid w:val="00EE0FE2"/>
    <w:rsid w:val="00EE2A26"/>
    <w:rsid w:val="00F05C2C"/>
    <w:rsid w:val="00F121B0"/>
    <w:rsid w:val="00F14ECE"/>
    <w:rsid w:val="00F20FB2"/>
    <w:rsid w:val="00F47DB9"/>
    <w:rsid w:val="00F64933"/>
    <w:rsid w:val="00F70F28"/>
    <w:rsid w:val="00F724CB"/>
    <w:rsid w:val="00F945DB"/>
    <w:rsid w:val="00F965A5"/>
    <w:rsid w:val="00FA01B7"/>
    <w:rsid w:val="00FA4897"/>
    <w:rsid w:val="00FA685E"/>
    <w:rsid w:val="00FC7F1B"/>
    <w:rsid w:val="00FF2210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651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0753F"/>
    <w:rPr>
      <w:rFonts w:cs="Sendnya"/>
      <w:sz w:val="24"/>
      <w:szCs w:val="24"/>
      <w:lang w:eastAsia="zh-CN" w:bidi="or-IN"/>
    </w:rPr>
  </w:style>
  <w:style w:type="paragraph" w:styleId="Heading1">
    <w:name w:val="heading 1"/>
    <w:basedOn w:val="Normal"/>
    <w:next w:val="Normal"/>
    <w:qFormat/>
    <w:rsid w:val="0030753F"/>
    <w:pPr>
      <w:keepNext/>
      <w:numPr>
        <w:numId w:val="3"/>
      </w:numPr>
      <w:spacing w:before="240" w:after="60"/>
      <w:outlineLvl w:val="0"/>
    </w:pPr>
    <w:rPr>
      <w:rFonts w:ascii="Calibri" w:hAnsi="Calibri"/>
      <w:b/>
      <w:bCs/>
      <w:kern w:val="28"/>
      <w:sz w:val="36"/>
      <w:szCs w:val="28"/>
    </w:rPr>
  </w:style>
  <w:style w:type="paragraph" w:styleId="Heading2">
    <w:name w:val="heading 2"/>
    <w:basedOn w:val="Normal"/>
    <w:next w:val="Normal"/>
    <w:qFormat/>
    <w:rsid w:val="0030753F"/>
    <w:pPr>
      <w:keepNext/>
      <w:numPr>
        <w:ilvl w:val="1"/>
        <w:numId w:val="3"/>
      </w:numPr>
      <w:spacing w:before="240" w:after="60"/>
      <w:outlineLvl w:val="1"/>
    </w:pPr>
    <w:rPr>
      <w:rFonts w:ascii="Calibri" w:hAnsi="Calibri" w:cs="Arial"/>
      <w:b/>
      <w:bCs/>
      <w:iCs/>
      <w:sz w:val="32"/>
      <w:szCs w:val="28"/>
    </w:rPr>
  </w:style>
  <w:style w:type="paragraph" w:styleId="Heading3">
    <w:name w:val="heading 3"/>
    <w:basedOn w:val="Normal"/>
    <w:next w:val="Normal"/>
    <w:qFormat/>
    <w:rsid w:val="0030753F"/>
    <w:pPr>
      <w:keepNext/>
      <w:numPr>
        <w:ilvl w:val="2"/>
        <w:numId w:val="3"/>
      </w:numPr>
      <w:spacing w:before="240" w:after="60"/>
      <w:outlineLvl w:val="2"/>
    </w:pPr>
    <w:rPr>
      <w:rFonts w:ascii="Calibri" w:hAnsi="Calibri" w:cs="Arial"/>
      <w:b/>
      <w:bCs/>
      <w:sz w:val="28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F036A"/>
    <w:pPr>
      <w:keepNext/>
      <w:numPr>
        <w:ilvl w:val="3"/>
        <w:numId w:val="3"/>
      </w:numPr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F036A"/>
    <w:pPr>
      <w:numPr>
        <w:ilvl w:val="4"/>
        <w:numId w:val="3"/>
      </w:num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F036A"/>
    <w:pPr>
      <w:numPr>
        <w:ilvl w:val="5"/>
        <w:numId w:val="3"/>
      </w:num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F036A"/>
    <w:pPr>
      <w:numPr>
        <w:ilvl w:val="6"/>
        <w:numId w:val="3"/>
      </w:numPr>
      <w:spacing w:before="240" w:after="60"/>
      <w:outlineLvl w:val="6"/>
    </w:pPr>
    <w:rPr>
      <w:rFonts w:ascii="Calibri" w:hAnsi="Calibri" w:cs="Times New Roman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F036A"/>
    <w:pPr>
      <w:numPr>
        <w:ilvl w:val="7"/>
        <w:numId w:val="3"/>
      </w:numPr>
      <w:spacing w:before="240" w:after="60"/>
      <w:outlineLvl w:val="7"/>
    </w:pPr>
    <w:rPr>
      <w:rFonts w:ascii="Calibri" w:hAnsi="Calibri" w:cs="Times New Roman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F036A"/>
    <w:pPr>
      <w:numPr>
        <w:ilvl w:val="8"/>
        <w:numId w:val="3"/>
      </w:num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51E45"/>
  </w:style>
  <w:style w:type="paragraph" w:styleId="BalloonText">
    <w:name w:val="Balloon Text"/>
    <w:basedOn w:val="Normal"/>
    <w:semiHidden/>
    <w:rsid w:val="003045E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AA32D7"/>
    <w:rPr>
      <w:sz w:val="20"/>
      <w:szCs w:val="20"/>
    </w:rPr>
  </w:style>
  <w:style w:type="character" w:styleId="FootnoteReference">
    <w:name w:val="footnote reference"/>
    <w:semiHidden/>
    <w:rsid w:val="00AA32D7"/>
    <w:rPr>
      <w:vertAlign w:val="superscript"/>
    </w:rPr>
  </w:style>
  <w:style w:type="character" w:customStyle="1" w:styleId="FooterChar">
    <w:name w:val="Footer Char"/>
    <w:link w:val="Footer"/>
    <w:locked/>
    <w:rsid w:val="006349B9"/>
    <w:rPr>
      <w:rFonts w:cs="Sendnya"/>
      <w:sz w:val="24"/>
      <w:szCs w:val="24"/>
      <w:lang w:val="nb-NO" w:eastAsia="zh-CN" w:bidi="or-IN"/>
    </w:rPr>
  </w:style>
  <w:style w:type="character" w:styleId="LineNumber">
    <w:name w:val="line number"/>
    <w:basedOn w:val="DefaultParagraphFont"/>
    <w:rsid w:val="00AE4055"/>
  </w:style>
  <w:style w:type="paragraph" w:styleId="TOC1">
    <w:name w:val="toc 1"/>
    <w:basedOn w:val="Normal"/>
    <w:next w:val="Normal"/>
    <w:autoRedefine/>
    <w:uiPriority w:val="39"/>
    <w:rsid w:val="00C55D06"/>
    <w:pPr>
      <w:tabs>
        <w:tab w:val="left" w:pos="660"/>
        <w:tab w:val="right" w:leader="dot" w:pos="8820"/>
      </w:tabs>
    </w:pPr>
    <w:rPr>
      <w:b/>
      <w:noProof/>
    </w:rPr>
  </w:style>
  <w:style w:type="character" w:styleId="Hyperlink">
    <w:name w:val="Hyperlink"/>
    <w:uiPriority w:val="99"/>
    <w:rsid w:val="00BE42D3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rsid w:val="00C55D06"/>
    <w:pPr>
      <w:tabs>
        <w:tab w:val="left" w:pos="880"/>
        <w:tab w:val="right" w:leader="dot" w:pos="8789"/>
      </w:tabs>
      <w:ind w:left="240" w:right="265"/>
    </w:pPr>
  </w:style>
  <w:style w:type="paragraph" w:styleId="TOC3">
    <w:name w:val="toc 3"/>
    <w:basedOn w:val="Normal"/>
    <w:next w:val="Normal"/>
    <w:autoRedefine/>
    <w:uiPriority w:val="39"/>
    <w:rsid w:val="00C55D06"/>
    <w:pPr>
      <w:tabs>
        <w:tab w:val="left" w:pos="1320"/>
        <w:tab w:val="right" w:leader="dot" w:pos="8789"/>
      </w:tabs>
      <w:ind w:left="480"/>
    </w:pPr>
  </w:style>
  <w:style w:type="paragraph" w:styleId="DocumentMap">
    <w:name w:val="Document Map"/>
    <w:basedOn w:val="Normal"/>
    <w:semiHidden/>
    <w:rsid w:val="006B293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Heading4Char">
    <w:name w:val="Heading 4 Char"/>
    <w:link w:val="Heading4"/>
    <w:semiHidden/>
    <w:rsid w:val="008F036A"/>
    <w:rPr>
      <w:rFonts w:ascii="Calibri" w:eastAsia="Times New Roman" w:hAnsi="Calibri" w:cs="Times New Roman"/>
      <w:b/>
      <w:bCs/>
      <w:sz w:val="28"/>
      <w:szCs w:val="28"/>
      <w:lang w:eastAsia="zh-CN" w:bidi="or-IN"/>
    </w:rPr>
  </w:style>
  <w:style w:type="character" w:customStyle="1" w:styleId="Heading5Char">
    <w:name w:val="Heading 5 Char"/>
    <w:link w:val="Heading5"/>
    <w:semiHidden/>
    <w:rsid w:val="008F036A"/>
    <w:rPr>
      <w:rFonts w:ascii="Calibri" w:eastAsia="Times New Roman" w:hAnsi="Calibri" w:cs="Times New Roman"/>
      <w:b/>
      <w:bCs/>
      <w:i/>
      <w:iCs/>
      <w:sz w:val="26"/>
      <w:szCs w:val="26"/>
      <w:lang w:eastAsia="zh-CN" w:bidi="or-IN"/>
    </w:rPr>
  </w:style>
  <w:style w:type="character" w:customStyle="1" w:styleId="Heading6Char">
    <w:name w:val="Heading 6 Char"/>
    <w:link w:val="Heading6"/>
    <w:semiHidden/>
    <w:rsid w:val="008F036A"/>
    <w:rPr>
      <w:rFonts w:ascii="Calibri" w:eastAsia="Times New Roman" w:hAnsi="Calibri" w:cs="Times New Roman"/>
      <w:b/>
      <w:bCs/>
      <w:sz w:val="22"/>
      <w:szCs w:val="22"/>
      <w:lang w:eastAsia="zh-CN" w:bidi="or-IN"/>
    </w:rPr>
  </w:style>
  <w:style w:type="character" w:customStyle="1" w:styleId="Heading7Char">
    <w:name w:val="Heading 7 Char"/>
    <w:link w:val="Heading7"/>
    <w:semiHidden/>
    <w:rsid w:val="008F036A"/>
    <w:rPr>
      <w:rFonts w:ascii="Calibri" w:eastAsia="Times New Roman" w:hAnsi="Calibri" w:cs="Times New Roman"/>
      <w:sz w:val="24"/>
      <w:szCs w:val="24"/>
      <w:lang w:eastAsia="zh-CN" w:bidi="or-IN"/>
    </w:rPr>
  </w:style>
  <w:style w:type="character" w:customStyle="1" w:styleId="Heading8Char">
    <w:name w:val="Heading 8 Char"/>
    <w:link w:val="Heading8"/>
    <w:semiHidden/>
    <w:rsid w:val="008F036A"/>
    <w:rPr>
      <w:rFonts w:ascii="Calibri" w:eastAsia="Times New Roman" w:hAnsi="Calibri" w:cs="Times New Roman"/>
      <w:i/>
      <w:iCs/>
      <w:sz w:val="24"/>
      <w:szCs w:val="24"/>
      <w:lang w:eastAsia="zh-CN" w:bidi="or-IN"/>
    </w:rPr>
  </w:style>
  <w:style w:type="character" w:customStyle="1" w:styleId="Heading9Char">
    <w:name w:val="Heading 9 Char"/>
    <w:link w:val="Heading9"/>
    <w:semiHidden/>
    <w:rsid w:val="008F036A"/>
    <w:rPr>
      <w:rFonts w:ascii="Cambria" w:eastAsia="Times New Roman" w:hAnsi="Cambria" w:cs="Times New Roman"/>
      <w:sz w:val="22"/>
      <w:szCs w:val="22"/>
      <w:lang w:eastAsia="zh-CN" w:bidi="or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71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dokumentmal-ikke_anonym-eksamen.dotx</Template>
  <TotalTime>34</TotalTime>
  <Pages>3</Pages>
  <Words>161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HSM</Company>
  <LinksUpToDate>false</LinksUpToDate>
  <CharactersWithSpaces>1014</CharactersWithSpaces>
  <SharedDoc>false</SharedDoc>
  <HLinks>
    <vt:vector size="48" baseType="variant">
      <vt:variant>
        <vt:i4>1245240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_Toc331684254</vt:lpwstr>
      </vt:variant>
      <vt:variant>
        <vt:i4>1245240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_Toc331684253</vt:lpwstr>
      </vt:variant>
      <vt:variant>
        <vt:i4>1245240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_Toc331684252</vt:lpwstr>
      </vt:variant>
      <vt:variant>
        <vt:i4>6946925</vt:i4>
      </vt:variant>
      <vt:variant>
        <vt:i4>37</vt:i4>
      </vt:variant>
      <vt:variant>
        <vt:i4>0</vt:i4>
      </vt:variant>
      <vt:variant>
        <vt:i4>5</vt:i4>
      </vt:variant>
      <vt:variant>
        <vt:lpwstr>http://www.himolde.no/index.cfm/pageID/2428</vt:lpwstr>
      </vt:variant>
      <vt:variant>
        <vt:lpwstr/>
      </vt:variant>
      <vt:variant>
        <vt:i4>7798788</vt:i4>
      </vt:variant>
      <vt:variant>
        <vt:i4>32</vt:i4>
      </vt:variant>
      <vt:variant>
        <vt:i4>0</vt:i4>
      </vt:variant>
      <vt:variant>
        <vt:i4>5</vt:i4>
      </vt:variant>
      <vt:variant>
        <vt:lpwstr>http://kvalitet.himolde.no/KS_UNL409</vt:lpwstr>
      </vt:variant>
      <vt:variant>
        <vt:lpwstr/>
      </vt:variant>
      <vt:variant>
        <vt:i4>7929862</vt:i4>
      </vt:variant>
      <vt:variant>
        <vt:i4>27</vt:i4>
      </vt:variant>
      <vt:variant>
        <vt:i4>0</vt:i4>
      </vt:variant>
      <vt:variant>
        <vt:i4>5</vt:i4>
      </vt:variant>
      <vt:variant>
        <vt:lpwstr>http://kvalitet.himolde.no/KS_UNL221</vt:lpwstr>
      </vt:variant>
      <vt:variant>
        <vt:lpwstr/>
      </vt:variant>
      <vt:variant>
        <vt:i4>8323077</vt:i4>
      </vt:variant>
      <vt:variant>
        <vt:i4>22</vt:i4>
      </vt:variant>
      <vt:variant>
        <vt:i4>0</vt:i4>
      </vt:variant>
      <vt:variant>
        <vt:i4>5</vt:i4>
      </vt:variant>
      <vt:variant>
        <vt:lpwstr>http://kvalitet.himolde.no/KS_UNL114</vt:lpwstr>
      </vt:variant>
      <vt:variant>
        <vt:lpwstr/>
      </vt:variant>
      <vt:variant>
        <vt:i4>7798816</vt:i4>
      </vt:variant>
      <vt:variant>
        <vt:i4>19</vt:i4>
      </vt:variant>
      <vt:variant>
        <vt:i4>0</vt:i4>
      </vt:variant>
      <vt:variant>
        <vt:i4>5</vt:i4>
      </vt:variant>
      <vt:variant>
        <vt:lpwstr>http://www.lovdata.no/all/nl-20050401-015.html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Anne M. Løvold</dc:creator>
  <cp:keywords/>
  <cp:lastModifiedBy>Anne Margrethe Løvold</cp:lastModifiedBy>
  <cp:revision>17</cp:revision>
  <cp:lastPrinted>2009-01-29T10:29:00Z</cp:lastPrinted>
  <dcterms:created xsi:type="dcterms:W3CDTF">2020-10-23T08:45:00Z</dcterms:created>
  <dcterms:modified xsi:type="dcterms:W3CDTF">2024-09-09T17:10:00Z</dcterms:modified>
</cp:coreProperties>
</file>