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1CAE0" w14:textId="79F51A4A" w:rsidR="00AE2C34" w:rsidRDefault="009D58C3" w:rsidP="001B3556">
      <w:r>
        <w:rPr>
          <w:noProof/>
          <w:lang w:eastAsia="nb-NO" w:bidi="ar-SA"/>
        </w:rPr>
        <w:drawing>
          <wp:anchor distT="0" distB="0" distL="114300" distR="114300" simplePos="0" relativeHeight="251659776" behindDoc="0" locked="0" layoutInCell="1" allowOverlap="1" wp14:anchorId="34FBD9CF" wp14:editId="2236FECF">
            <wp:simplePos x="0" y="0"/>
            <wp:positionH relativeFrom="column">
              <wp:posOffset>219075</wp:posOffset>
            </wp:positionH>
            <wp:positionV relativeFrom="paragraph">
              <wp:posOffset>0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0D169" w14:textId="50CD95B5" w:rsidR="00AE2C34" w:rsidRDefault="00AE2C34" w:rsidP="001B3556"/>
    <w:p w14:paraId="21DE816A" w14:textId="77777777" w:rsidR="003A4872" w:rsidRDefault="003A4872" w:rsidP="00AE2C34">
      <w:pPr>
        <w:sectPr w:rsidR="003A4872" w:rsidSect="0078007D">
          <w:footerReference w:type="even" r:id="rId9"/>
          <w:footerReference w:type="default" r:id="rId10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701771EF" w14:textId="610C39D4" w:rsidR="003A4872" w:rsidRDefault="003A4872" w:rsidP="00AE2C34"/>
    <w:p w14:paraId="2D13671D" w14:textId="6DAFEAA8" w:rsidR="009D58C3" w:rsidRDefault="009D58C3" w:rsidP="00AE2C34"/>
    <w:p w14:paraId="4515803A" w14:textId="4CCA6BFA" w:rsidR="00163722" w:rsidRPr="00163722" w:rsidRDefault="00163722" w:rsidP="00163722">
      <w:pPr>
        <w:framePr w:w="8632" w:h="8908" w:hSpace="180" w:wrap="around" w:vAnchor="text" w:hAnchor="page" w:x="1681" w:y="198"/>
        <w:rPr>
          <w:rFonts w:ascii="Trebuchet MS" w:eastAsia="Arial Unicode MS" w:hAnsi="Trebuchet MS"/>
          <w:b/>
          <w:noProof/>
          <w:sz w:val="72"/>
          <w:szCs w:val="72"/>
        </w:rPr>
      </w:pPr>
      <w:r>
        <w:rPr>
          <w:rFonts w:ascii="Trebuchet MS" w:eastAsia="Arial Unicode MS" w:hAnsi="Trebuchet MS"/>
          <w:b/>
          <w:noProof/>
          <w:sz w:val="72"/>
          <w:szCs w:val="72"/>
        </w:rPr>
        <w:fldChar w:fldCharType="begin">
          <w:ffData>
            <w:name w:val=""/>
            <w:enabled/>
            <w:calcOnExit w:val="0"/>
            <w:ddList>
              <w:listEntry w:val="Vel studieprogram"/>
              <w:listEntry w:val="Mappekrav Sykepleie"/>
              <w:listEntry w:val="Mappekrav Vernepleie"/>
            </w:ddList>
          </w:ffData>
        </w:fldChar>
      </w:r>
      <w:r>
        <w:rPr>
          <w:rFonts w:ascii="Trebuchet MS" w:eastAsia="Arial Unicode MS" w:hAnsi="Trebuchet MS"/>
          <w:b/>
          <w:noProof/>
          <w:sz w:val="72"/>
          <w:szCs w:val="72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72"/>
          <w:szCs w:val="72"/>
        </w:rPr>
      </w:r>
      <w:r>
        <w:rPr>
          <w:rFonts w:ascii="Trebuchet MS" w:eastAsia="Arial Unicode MS" w:hAnsi="Trebuchet MS"/>
          <w:b/>
          <w:noProof/>
          <w:sz w:val="72"/>
          <w:szCs w:val="72"/>
        </w:rPr>
        <w:fldChar w:fldCharType="separate"/>
      </w:r>
      <w:r>
        <w:rPr>
          <w:rFonts w:ascii="Trebuchet MS" w:eastAsia="Arial Unicode MS" w:hAnsi="Trebuchet MS"/>
          <w:b/>
          <w:noProof/>
          <w:sz w:val="72"/>
          <w:szCs w:val="72"/>
        </w:rPr>
        <w:fldChar w:fldCharType="end"/>
      </w:r>
    </w:p>
    <w:p w14:paraId="0D021718" w14:textId="77777777" w:rsidR="00163722" w:rsidRDefault="00163722" w:rsidP="00163722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p w14:paraId="5E435363" w14:textId="1011915B" w:rsidR="00163722" w:rsidRDefault="00163722" w:rsidP="00163722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Emne</w:t>
      </w:r>
      <w:r>
        <w:rPr>
          <w:rFonts w:ascii="Trebuchet MS" w:eastAsia="Arial Unicode MS" w:hAnsi="Trebuchet MS"/>
          <w:noProof/>
          <w:sz w:val="32"/>
          <w:szCs w:val="32"/>
        </w:rPr>
        <w:t>kode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16FD65E5" w14:textId="5D95FE22" w:rsidR="00163722" w:rsidRPr="00512A11" w:rsidRDefault="00163722" w:rsidP="00163722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Emne</w:t>
      </w:r>
      <w:r>
        <w:rPr>
          <w:rFonts w:ascii="Trebuchet MS" w:eastAsia="Arial Unicode MS" w:hAnsi="Trebuchet MS"/>
          <w:noProof/>
          <w:sz w:val="32"/>
          <w:szCs w:val="32"/>
        </w:rPr>
        <w:t>namn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5C96C7F9" w14:textId="77777777" w:rsidR="009D58C3" w:rsidRPr="00163722" w:rsidRDefault="009D58C3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b/>
          <w:noProof/>
          <w:sz w:val="32"/>
          <w:szCs w:val="32"/>
        </w:rPr>
      </w:pPr>
    </w:p>
    <w:p w14:paraId="1F828F73" w14:textId="48035033" w:rsidR="009D58C3" w:rsidRPr="00D175BE" w:rsidRDefault="0093433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b/>
          <w:noProof/>
          <w:sz w:val="32"/>
          <w:szCs w:val="32"/>
        </w:rPr>
      </w:pP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begin">
          <w:ffData>
            <w:name w:val="IG"/>
            <w:enabled/>
            <w:calcOnExit w:val="0"/>
            <w:ddList>
              <w:listEntry w:val="Individuell oppgåve"/>
              <w:listEntry w:val="Gruppeoppgåve"/>
            </w:ddList>
          </w:ffData>
        </w:fldChar>
      </w:r>
      <w:bookmarkStart w:id="0" w:name="IG"/>
      <w:r>
        <w:rPr>
          <w:rFonts w:ascii="Trebuchet MS" w:eastAsia="Arial Unicode MS" w:hAnsi="Trebuchet MS"/>
          <w:b/>
          <w:noProof/>
          <w:sz w:val="32"/>
          <w:szCs w:val="32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32"/>
          <w:szCs w:val="32"/>
        </w:rPr>
      </w: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end"/>
      </w:r>
      <w:bookmarkEnd w:id="0"/>
    </w:p>
    <w:p w14:paraId="029B4B92" w14:textId="77B678D0" w:rsidR="009D58C3" w:rsidRPr="002E3E0A" w:rsidRDefault="00163722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40"/>
          <w:szCs w:val="40"/>
        </w:rPr>
      </w:pPr>
      <w:bookmarkStart w:id="1" w:name="Forfatter"/>
      <w:r>
        <w:rPr>
          <w:rFonts w:ascii="Trebuchet MS" w:eastAsia="Arial Unicode MS" w:hAnsi="Trebuchet MS"/>
          <w:noProof/>
          <w:sz w:val="40"/>
          <w:szCs w:val="40"/>
        </w:rPr>
        <w:t>Tittel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 xml:space="preserve">: </w:t>
      </w:r>
      <w:r>
        <w:rPr>
          <w:rFonts w:ascii="Trebuchet MS" w:eastAsia="Arial Unicode MS" w:hAnsi="Trebuchet MS"/>
          <w:noProof/>
          <w:sz w:val="40"/>
          <w:szCs w:val="4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40"/>
          <w:szCs w:val="40"/>
        </w:rPr>
        <w:instrText xml:space="preserve"> FORMTEXT </w:instrText>
      </w:r>
      <w:r>
        <w:rPr>
          <w:rFonts w:ascii="Trebuchet MS" w:eastAsia="Arial Unicode MS" w:hAnsi="Trebuchet MS"/>
          <w:noProof/>
          <w:sz w:val="40"/>
          <w:szCs w:val="40"/>
        </w:rPr>
      </w:r>
      <w:r>
        <w:rPr>
          <w:rFonts w:ascii="Trebuchet MS" w:eastAsia="Arial Unicode MS" w:hAnsi="Trebuchet MS"/>
          <w:noProof/>
          <w:sz w:val="40"/>
          <w:szCs w:val="40"/>
        </w:rPr>
        <w:fldChar w:fldCharType="separate"/>
      </w:r>
      <w:r>
        <w:rPr>
          <w:rFonts w:ascii="Trebuchet MS" w:eastAsia="Arial Unicode MS" w:hAnsi="Trebuchet MS"/>
          <w:noProof/>
          <w:sz w:val="40"/>
          <w:szCs w:val="40"/>
        </w:rPr>
        <w:t> </w:t>
      </w:r>
      <w:r>
        <w:rPr>
          <w:rFonts w:ascii="Trebuchet MS" w:eastAsia="Arial Unicode MS" w:hAnsi="Trebuchet MS"/>
          <w:noProof/>
          <w:sz w:val="40"/>
          <w:szCs w:val="40"/>
        </w:rPr>
        <w:t> </w:t>
      </w:r>
      <w:r>
        <w:rPr>
          <w:rFonts w:ascii="Trebuchet MS" w:eastAsia="Arial Unicode MS" w:hAnsi="Trebuchet MS"/>
          <w:noProof/>
          <w:sz w:val="40"/>
          <w:szCs w:val="40"/>
        </w:rPr>
        <w:t> </w:t>
      </w:r>
      <w:r>
        <w:rPr>
          <w:rFonts w:ascii="Trebuchet MS" w:eastAsia="Arial Unicode MS" w:hAnsi="Trebuchet MS"/>
          <w:noProof/>
          <w:sz w:val="40"/>
          <w:szCs w:val="40"/>
        </w:rPr>
        <w:t> </w:t>
      </w:r>
      <w:r>
        <w:rPr>
          <w:rFonts w:ascii="Trebuchet MS" w:eastAsia="Arial Unicode MS" w:hAnsi="Trebuchet MS"/>
          <w:noProof/>
          <w:sz w:val="40"/>
          <w:szCs w:val="40"/>
        </w:rPr>
        <w:t> </w:t>
      </w:r>
      <w:r>
        <w:rPr>
          <w:rFonts w:ascii="Trebuchet MS" w:eastAsia="Arial Unicode MS" w:hAnsi="Trebuchet MS"/>
          <w:noProof/>
          <w:sz w:val="40"/>
          <w:szCs w:val="40"/>
        </w:rPr>
        <w:fldChar w:fldCharType="end"/>
      </w:r>
    </w:p>
    <w:p w14:paraId="398E1D63" w14:textId="77777777" w:rsidR="009D58C3" w:rsidRPr="00163722" w:rsidRDefault="009D58C3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bookmarkEnd w:id="1"/>
    <w:p w14:paraId="7169E1C0" w14:textId="70F8FE80" w:rsidR="009D58C3" w:rsidRPr="00512A11" w:rsidRDefault="00163722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Kandidatnummer</w:t>
      </w:r>
      <w:r w:rsidR="009D58C3"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 w:rsidR="009D58C3"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 w:rsidR="009D58C3">
        <w:rPr>
          <w:rFonts w:ascii="Trebuchet MS" w:eastAsia="Arial Unicode MS" w:hAnsi="Trebuchet MS"/>
          <w:noProof/>
          <w:sz w:val="32"/>
          <w:szCs w:val="32"/>
        </w:rPr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1781D85E" w14:textId="6AB3FA5D" w:rsidR="009D58C3" w:rsidRPr="009D58C3" w:rsidRDefault="00163722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"/>
            <w:enabled/>
            <w:calcOnExit w:val="0"/>
            <w:helpText w:type="text" w:val="1. Marker teksten i feltet. &#10;2. Skriv inn navn på forfatter(e) og ev. gruppenummer"/>
            <w:textInput>
              <w:default w:val="Gruppedeltakarar: Lat &quot;Gruppedeltakarar:&quot; stå og skriv over resten av teksten i dette feltet med kandidatnummer til gruppedeltakarane. Heile dette feltet fjernast ved individuelt mappekrav."/>
            </w:textInput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Gruppedeltakarar: Lat "Gruppedeltakarar:" stå og skriv over resten av teksten i dette feltet med kandidatnummer til gruppedeltakarane. Heile dette feltet fjernast ved individuelt mappekrav.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  <w:r w:rsidR="009D58C3">
        <w:rPr>
          <w:rFonts w:ascii="Trebuchet MS" w:eastAsia="Arial Unicode MS" w:hAnsi="Trebuchet MS"/>
          <w:noProof/>
          <w:sz w:val="32"/>
          <w:szCs w:val="32"/>
        </w:rPr>
        <w:t xml:space="preserve">  </w:t>
      </w:r>
    </w:p>
    <w:p w14:paraId="113CD2FB" w14:textId="77777777" w:rsidR="009D58C3" w:rsidRDefault="009D58C3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p w14:paraId="4E89FD03" w14:textId="2E45CE8E" w:rsidR="009D58C3" w:rsidRPr="009A386B" w:rsidRDefault="00987957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Tal på</w:t>
      </w:r>
      <w:r w:rsidR="009D58C3" w:rsidRPr="00512A11">
        <w:rPr>
          <w:rFonts w:ascii="Trebuchet MS" w:eastAsia="Arial Unicode MS" w:hAnsi="Trebuchet MS"/>
          <w:noProof/>
          <w:sz w:val="32"/>
          <w:szCs w:val="32"/>
        </w:rPr>
        <w:t xml:space="preserve"> ord: </w:t>
      </w:r>
      <w:bookmarkStart w:id="2" w:name="AntOrd"/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 w:rsidR="009D58C3"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 w:rsidR="009D58C3">
        <w:rPr>
          <w:rFonts w:ascii="Trebuchet MS" w:eastAsia="Arial Unicode MS" w:hAnsi="Trebuchet MS"/>
          <w:noProof/>
          <w:sz w:val="32"/>
          <w:szCs w:val="32"/>
        </w:rPr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2"/>
    </w:p>
    <w:p w14:paraId="3141E2C3" w14:textId="5DBFCC5B" w:rsidR="000F55E7" w:rsidRPr="00512A11" w:rsidRDefault="000F55E7" w:rsidP="000F55E7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Innleveringsdato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4E7AC107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564C1643" w14:textId="55ECC59B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3FFEF7AF" w14:textId="5C6788FE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78007D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</w:p>
    <w:p w14:paraId="70BCA63C" w14:textId="585AC71A" w:rsidR="002B6B2C" w:rsidRPr="007102C7" w:rsidRDefault="002B6B2C" w:rsidP="002B6B2C">
      <w:pPr>
        <w:rPr>
          <w:rFonts w:asciiTheme="minorHAnsi" w:hAnsiTheme="minorHAnsi" w:cstheme="minorHAnsi"/>
          <w:b/>
          <w:sz w:val="36"/>
          <w:szCs w:val="36"/>
        </w:rPr>
      </w:pPr>
      <w:proofErr w:type="spellStart"/>
      <w:r w:rsidRPr="007102C7">
        <w:rPr>
          <w:rFonts w:asciiTheme="minorHAnsi" w:hAnsiTheme="minorHAnsi" w:cstheme="minorHAnsi"/>
          <w:b/>
          <w:sz w:val="36"/>
          <w:szCs w:val="36"/>
        </w:rPr>
        <w:lastRenderedPageBreak/>
        <w:t>Innh</w:t>
      </w:r>
      <w:r w:rsidR="00975495">
        <w:rPr>
          <w:rFonts w:asciiTheme="minorHAnsi" w:hAnsiTheme="minorHAnsi" w:cstheme="minorHAnsi"/>
          <w:b/>
          <w:sz w:val="36"/>
          <w:szCs w:val="36"/>
        </w:rPr>
        <w:t>a</w:t>
      </w:r>
      <w:r w:rsidRPr="007102C7">
        <w:rPr>
          <w:rFonts w:asciiTheme="minorHAnsi" w:hAnsiTheme="minorHAnsi" w:cstheme="minorHAnsi"/>
          <w:b/>
          <w:sz w:val="36"/>
          <w:szCs w:val="36"/>
        </w:rPr>
        <w:t>ld</w:t>
      </w:r>
      <w:proofErr w:type="spellEnd"/>
    </w:p>
    <w:p w14:paraId="77770578" w14:textId="5532E38A" w:rsidR="004A7025" w:rsidRDefault="002B6B2C" w:rsidP="004A7025">
      <w:pPr>
        <w:pStyle w:val="TOC1"/>
        <w:rPr>
          <w:rFonts w:asciiTheme="minorHAnsi" w:eastAsiaTheme="minorEastAsia" w:hAnsiTheme="minorHAnsi" w:cstheme="minorBidi"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3197" w:history="1">
        <w:r w:rsidR="004A7025" w:rsidRPr="000C0375">
          <w:rPr>
            <w:rStyle w:val="Hyperlink"/>
          </w:rPr>
          <w:t>1</w:t>
        </w:r>
        <w:r w:rsidR="004A7025">
          <w:rPr>
            <w:rFonts w:asciiTheme="minorHAnsi" w:eastAsiaTheme="minorEastAsia" w:hAnsiTheme="minorHAnsi" w:cstheme="minorBidi"/>
            <w:kern w:val="2"/>
            <w:lang w:eastAsia="nb-NO" w:bidi="ar-SA"/>
            <w14:ligatures w14:val="standardContextual"/>
          </w:rPr>
          <w:tab/>
        </w:r>
        <w:r w:rsidR="004A7025" w:rsidRPr="000C0375">
          <w:rPr>
            <w:rStyle w:val="Hyperlink"/>
          </w:rPr>
          <w:t>Overskrift 1</w:t>
        </w:r>
        <w:r w:rsidR="004A7025">
          <w:rPr>
            <w:webHidden/>
          </w:rPr>
          <w:tab/>
        </w:r>
        <w:r w:rsidR="004A7025">
          <w:rPr>
            <w:webHidden/>
          </w:rPr>
          <w:fldChar w:fldCharType="begin"/>
        </w:r>
        <w:r w:rsidR="004A7025">
          <w:rPr>
            <w:webHidden/>
          </w:rPr>
          <w:instrText xml:space="preserve"> PAGEREF _Toc158303197 \h </w:instrText>
        </w:r>
        <w:r w:rsidR="004A7025">
          <w:rPr>
            <w:webHidden/>
          </w:rPr>
        </w:r>
        <w:r w:rsidR="004A7025">
          <w:rPr>
            <w:webHidden/>
          </w:rPr>
          <w:fldChar w:fldCharType="separate"/>
        </w:r>
        <w:r w:rsidR="004A7025">
          <w:rPr>
            <w:webHidden/>
          </w:rPr>
          <w:t>1</w:t>
        </w:r>
        <w:r w:rsidR="004A7025">
          <w:rPr>
            <w:webHidden/>
          </w:rPr>
          <w:fldChar w:fldCharType="end"/>
        </w:r>
      </w:hyperlink>
    </w:p>
    <w:p w14:paraId="2C19CC59" w14:textId="32F3E730" w:rsidR="004A7025" w:rsidRDefault="004A7025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198" w:history="1">
        <w:r w:rsidRPr="000C0375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0C0375">
          <w:rPr>
            <w:rStyle w:val="Hyperlink"/>
            <w:noProof/>
          </w:rPr>
          <w:t>Overskrift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4C140A1" w14:textId="4DC3A3A1" w:rsidR="004A7025" w:rsidRDefault="004A7025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199" w:history="1">
        <w:r w:rsidRPr="000C0375">
          <w:rPr>
            <w:rStyle w:val="Hyperlink"/>
            <w:noProof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0C0375">
          <w:rPr>
            <w:rStyle w:val="Hyperlink"/>
            <w:noProof/>
          </w:rPr>
          <w:t>Overskrift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90CA53D" w14:textId="34D95993" w:rsidR="001D2B8B" w:rsidRDefault="002B6B2C" w:rsidP="002B6B2C">
      <w:r>
        <w:fldChar w:fldCharType="end"/>
      </w:r>
    </w:p>
    <w:p w14:paraId="652BCACF" w14:textId="77777777" w:rsidR="009306D3" w:rsidRDefault="009306D3" w:rsidP="001D2B8B"/>
    <w:p w14:paraId="5C104323" w14:textId="77777777" w:rsidR="009306D3" w:rsidRDefault="009306D3" w:rsidP="001D2B8B">
      <w:pPr>
        <w:sectPr w:rsidR="009306D3" w:rsidSect="0078007D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76EC6AAE" w14:textId="77777777" w:rsidR="001D2B8B" w:rsidRPr="00DD6B94" w:rsidRDefault="005A0C20" w:rsidP="004A7025">
      <w:pPr>
        <w:pStyle w:val="Heading1"/>
      </w:pPr>
      <w:bookmarkStart w:id="3" w:name="_Toc386631073"/>
      <w:bookmarkStart w:id="4" w:name="_Toc461091327"/>
      <w:bookmarkStart w:id="5" w:name="_Toc158303197"/>
      <w:r w:rsidRPr="00644650">
        <w:lastRenderedPageBreak/>
        <w:t>Overskrift</w:t>
      </w:r>
      <w:r w:rsidRPr="00DD6B94">
        <w:t xml:space="preserve"> 1</w:t>
      </w:r>
      <w:bookmarkEnd w:id="3"/>
      <w:bookmarkEnd w:id="4"/>
      <w:bookmarkEnd w:id="5"/>
    </w:p>
    <w:p w14:paraId="0B1B02DF" w14:textId="77777777" w:rsidR="004571D4" w:rsidRPr="009A7FD7" w:rsidRDefault="004571D4" w:rsidP="004571D4">
      <w:pPr>
        <w:rPr>
          <w:lang w:val="nn-NO"/>
        </w:rPr>
      </w:pPr>
      <w:r w:rsidRPr="00C54339">
        <w:rPr>
          <w:lang w:val="nn-NO"/>
        </w:rPr>
        <w:t>På dette arket start</w:t>
      </w:r>
      <w:r>
        <w:rPr>
          <w:lang w:val="nn-NO"/>
        </w:rPr>
        <w:t>a</w:t>
      </w:r>
      <w:r w:rsidRPr="00C54339">
        <w:rPr>
          <w:lang w:val="nn-NO"/>
        </w:rPr>
        <w:t xml:space="preserve">r sidenummerering og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 (med overskrifter og normaltekst 1,5 linjeavstand</w:t>
      </w:r>
      <w:r>
        <w:rPr>
          <w:lang w:val="nn-NO"/>
        </w:rPr>
        <w:t xml:space="preserve">. </w:t>
      </w:r>
      <w:hyperlink r:id="rId11" w:history="1">
        <w:r w:rsidRPr="009A7FD7">
          <w:rPr>
            <w:rStyle w:val="Hyperlink"/>
            <w:lang w:val="nn-NO"/>
          </w:rPr>
          <w:t>På heimesida til høgskulen finn du Word-</w:t>
        </w:r>
        <w:r>
          <w:rPr>
            <w:rStyle w:val="Hyperlink"/>
            <w:lang w:val="nn-NO"/>
          </w:rPr>
          <w:t>rettleiinga</w:t>
        </w:r>
        <w:r w:rsidRPr="009A7FD7">
          <w:rPr>
            <w:rStyle w:val="Hyperlink"/>
            <w:lang w:val="nn-NO"/>
          </w:rPr>
          <w:t>r for bruk av våre dokumentmal</w:t>
        </w:r>
        <w:r>
          <w:rPr>
            <w:rStyle w:val="Hyperlink"/>
            <w:lang w:val="nn-NO"/>
          </w:rPr>
          <w:t>a</w:t>
        </w:r>
        <w:r w:rsidRPr="009A7FD7">
          <w:rPr>
            <w:rStyle w:val="Hyperlink"/>
            <w:lang w:val="nn-NO"/>
          </w:rPr>
          <w:t>r</w:t>
        </w:r>
      </w:hyperlink>
      <w:r w:rsidRPr="009A7FD7">
        <w:rPr>
          <w:lang w:val="nn-NO"/>
        </w:rPr>
        <w:t>, f.eks. om innh</w:t>
      </w:r>
      <w:r>
        <w:rPr>
          <w:lang w:val="nn-NO"/>
        </w:rPr>
        <w:t>a</w:t>
      </w:r>
      <w:r w:rsidRPr="009A7FD7">
        <w:rPr>
          <w:lang w:val="nn-NO"/>
        </w:rPr>
        <w:t>lds</w:t>
      </w:r>
      <w:r>
        <w:rPr>
          <w:lang w:val="nn-NO"/>
        </w:rPr>
        <w:t>liste</w:t>
      </w:r>
      <w:r w:rsidRPr="009A7FD7">
        <w:rPr>
          <w:lang w:val="nn-NO"/>
        </w:rPr>
        <w:t xml:space="preserve"> og overskrifter. </w:t>
      </w:r>
    </w:p>
    <w:p w14:paraId="239EDC11" w14:textId="242CF474" w:rsidR="005A0C20" w:rsidRPr="004571D4" w:rsidRDefault="004571D4" w:rsidP="00DD6B94">
      <w:pPr>
        <w:rPr>
          <w:lang w:val="nn-NO"/>
        </w:rPr>
      </w:pPr>
      <w:r w:rsidRPr="00C54339">
        <w:rPr>
          <w:lang w:val="nn-NO"/>
        </w:rPr>
        <w:t>Slett dette avsnittet og overskriftene/innh</w:t>
      </w:r>
      <w:r>
        <w:rPr>
          <w:lang w:val="nn-NO"/>
        </w:rPr>
        <w:t>a</w:t>
      </w:r>
      <w:r w:rsidRPr="00C54339">
        <w:rPr>
          <w:lang w:val="nn-NO"/>
        </w:rPr>
        <w:t>ldet elle</w:t>
      </w:r>
      <w:r>
        <w:rPr>
          <w:lang w:val="nn-NO"/>
        </w:rPr>
        <w:t>s</w:t>
      </w:r>
      <w:r w:rsidRPr="00C54339">
        <w:rPr>
          <w:lang w:val="nn-NO"/>
        </w:rPr>
        <w:t xml:space="preserve"> på denne sid</w:t>
      </w:r>
      <w:r>
        <w:rPr>
          <w:lang w:val="nn-NO"/>
        </w:rPr>
        <w:t>a</w:t>
      </w:r>
      <w:r w:rsidRPr="00C54339">
        <w:rPr>
          <w:lang w:val="nn-NO"/>
        </w:rPr>
        <w:t>, og du kan starte skriving</w:t>
      </w:r>
      <w:r>
        <w:rPr>
          <w:lang w:val="nn-NO"/>
        </w:rPr>
        <w:t>a</w:t>
      </w:r>
      <w:r w:rsidRPr="00C54339">
        <w:rPr>
          <w:lang w:val="nn-NO"/>
        </w:rPr>
        <w:t xml:space="preserve"> av (eller kopiere inn)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. </w:t>
      </w:r>
    </w:p>
    <w:p w14:paraId="206D3E89" w14:textId="77777777" w:rsidR="005A0C20" w:rsidRPr="00DD6B94" w:rsidRDefault="005A0C20" w:rsidP="00DD6B94">
      <w:pPr>
        <w:pStyle w:val="Heading2"/>
      </w:pPr>
      <w:bookmarkStart w:id="6" w:name="_Toc386631074"/>
      <w:bookmarkStart w:id="7" w:name="_Toc461091328"/>
      <w:bookmarkStart w:id="8" w:name="_Toc158303198"/>
      <w:r w:rsidRPr="00DD6B94">
        <w:t>Overskrift 2</w:t>
      </w:r>
      <w:bookmarkEnd w:id="6"/>
      <w:bookmarkEnd w:id="7"/>
      <w:bookmarkEnd w:id="8"/>
      <w:r w:rsidRPr="00DD6B94">
        <w:t xml:space="preserve"> </w:t>
      </w:r>
    </w:p>
    <w:p w14:paraId="1A04D6C1" w14:textId="77777777" w:rsidR="005A0C20" w:rsidRDefault="005A0C20" w:rsidP="00DD6B94"/>
    <w:p w14:paraId="46AF5A71" w14:textId="77777777" w:rsidR="005A0C20" w:rsidRDefault="005A0C20" w:rsidP="00DD6B94">
      <w:pPr>
        <w:pStyle w:val="Heading3"/>
      </w:pPr>
      <w:bookmarkStart w:id="9" w:name="_Toc386631075"/>
      <w:bookmarkStart w:id="10" w:name="_Toc461091329"/>
      <w:bookmarkStart w:id="11" w:name="_Toc158303199"/>
      <w:r w:rsidRPr="00DD6B94">
        <w:t>Overskrift 3</w:t>
      </w:r>
      <w:bookmarkEnd w:id="9"/>
      <w:bookmarkEnd w:id="10"/>
      <w:bookmarkEnd w:id="11"/>
    </w:p>
    <w:p w14:paraId="742422A0" w14:textId="77777777" w:rsidR="001D2B8B" w:rsidRPr="001D2B8B" w:rsidRDefault="001D2B8B" w:rsidP="005A0C20"/>
    <w:sectPr w:rsidR="001D2B8B" w:rsidRPr="001D2B8B" w:rsidSect="0078007D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F5594" w14:textId="77777777" w:rsidR="00F2449F" w:rsidRDefault="00F2449F">
      <w:r>
        <w:separator/>
      </w:r>
    </w:p>
  </w:endnote>
  <w:endnote w:type="continuationSeparator" w:id="0">
    <w:p w14:paraId="719FE015" w14:textId="77777777" w:rsidR="00F2449F" w:rsidRDefault="00F24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89BE2" w14:textId="77777777" w:rsidR="00C5601C" w:rsidRDefault="00C5601C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A10FEE" w14:textId="77777777" w:rsidR="00C5601C" w:rsidRDefault="00C5601C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6FEB" w14:textId="77777777" w:rsidR="00C5601C" w:rsidRDefault="00C5601C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50C0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708866" w14:textId="77777777" w:rsidR="00C5601C" w:rsidRDefault="00C5601C" w:rsidP="009306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8B5FB" w14:textId="77777777" w:rsidR="00F2449F" w:rsidRDefault="00F2449F">
      <w:r>
        <w:separator/>
      </w:r>
    </w:p>
  </w:footnote>
  <w:footnote w:type="continuationSeparator" w:id="0">
    <w:p w14:paraId="23D41A42" w14:textId="77777777" w:rsidR="00F2449F" w:rsidRDefault="00F24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BACDE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9A7A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96203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BB86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C099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328E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245C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B8AF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146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1D427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063C45"/>
    <w:multiLevelType w:val="multilevel"/>
    <w:tmpl w:val="CC14980E"/>
    <w:lvl w:ilvl="0">
      <w:start w:val="1"/>
      <w:numFmt w:val="decimal"/>
      <w:lvlText w:val="%1.0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10F7075"/>
    <w:multiLevelType w:val="multilevel"/>
    <w:tmpl w:val="041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E271C1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21988">
    <w:abstractNumId w:val="13"/>
  </w:num>
  <w:num w:numId="2" w16cid:durableId="1991976439">
    <w:abstractNumId w:val="11"/>
  </w:num>
  <w:num w:numId="3" w16cid:durableId="1261838302">
    <w:abstractNumId w:val="12"/>
  </w:num>
  <w:num w:numId="4" w16cid:durableId="1069810035">
    <w:abstractNumId w:val="10"/>
  </w:num>
  <w:num w:numId="5" w16cid:durableId="1464618648">
    <w:abstractNumId w:val="9"/>
  </w:num>
  <w:num w:numId="6" w16cid:durableId="1981812011">
    <w:abstractNumId w:val="7"/>
  </w:num>
  <w:num w:numId="7" w16cid:durableId="610283079">
    <w:abstractNumId w:val="6"/>
  </w:num>
  <w:num w:numId="8" w16cid:durableId="1583880242">
    <w:abstractNumId w:val="5"/>
  </w:num>
  <w:num w:numId="9" w16cid:durableId="1921132420">
    <w:abstractNumId w:val="4"/>
  </w:num>
  <w:num w:numId="10" w16cid:durableId="1753818080">
    <w:abstractNumId w:val="8"/>
  </w:num>
  <w:num w:numId="11" w16cid:durableId="1699237692">
    <w:abstractNumId w:val="3"/>
  </w:num>
  <w:num w:numId="12" w16cid:durableId="1949265693">
    <w:abstractNumId w:val="2"/>
  </w:num>
  <w:num w:numId="13" w16cid:durableId="1244876368">
    <w:abstractNumId w:val="1"/>
  </w:num>
  <w:num w:numId="14" w16cid:durableId="1374697809">
    <w:abstractNumId w:val="0"/>
  </w:num>
  <w:num w:numId="15" w16cid:durableId="193986675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nb-NO" w:vendorID="64" w:dllVersion="6" w:nlCheck="1" w:checkStyle="0"/>
  <w:activeWritingStyle w:appName="MSWord" w:lang="en-US" w:vendorID="64" w:dllVersion="6" w:nlCheck="1" w:checkStyle="1"/>
  <w:activeWritingStyle w:appName="MSWord" w:lang="nb-NO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03A"/>
    <w:rsid w:val="00002FAA"/>
    <w:rsid w:val="00004F50"/>
    <w:rsid w:val="0004711A"/>
    <w:rsid w:val="00056DCD"/>
    <w:rsid w:val="000740AF"/>
    <w:rsid w:val="00076848"/>
    <w:rsid w:val="00082494"/>
    <w:rsid w:val="00086D0D"/>
    <w:rsid w:val="000F55E7"/>
    <w:rsid w:val="000F59A9"/>
    <w:rsid w:val="001072DE"/>
    <w:rsid w:val="00114ED3"/>
    <w:rsid w:val="0013490C"/>
    <w:rsid w:val="001505E8"/>
    <w:rsid w:val="00163722"/>
    <w:rsid w:val="00172455"/>
    <w:rsid w:val="00187247"/>
    <w:rsid w:val="001B3556"/>
    <w:rsid w:val="001B5918"/>
    <w:rsid w:val="001B7192"/>
    <w:rsid w:val="001C0568"/>
    <w:rsid w:val="001D2B8B"/>
    <w:rsid w:val="001F365E"/>
    <w:rsid w:val="001F5287"/>
    <w:rsid w:val="00201DF7"/>
    <w:rsid w:val="0020512C"/>
    <w:rsid w:val="00221522"/>
    <w:rsid w:val="00250670"/>
    <w:rsid w:val="002605AF"/>
    <w:rsid w:val="0027333E"/>
    <w:rsid w:val="00294610"/>
    <w:rsid w:val="002A0DE6"/>
    <w:rsid w:val="002B35BC"/>
    <w:rsid w:val="002B6B2C"/>
    <w:rsid w:val="002C4212"/>
    <w:rsid w:val="002E3E0A"/>
    <w:rsid w:val="00302484"/>
    <w:rsid w:val="003045EA"/>
    <w:rsid w:val="00307DBE"/>
    <w:rsid w:val="00323ADE"/>
    <w:rsid w:val="00366C1F"/>
    <w:rsid w:val="00384DA8"/>
    <w:rsid w:val="003A4872"/>
    <w:rsid w:val="003B02BA"/>
    <w:rsid w:val="003C1227"/>
    <w:rsid w:val="003C5409"/>
    <w:rsid w:val="00407AF4"/>
    <w:rsid w:val="0041688E"/>
    <w:rsid w:val="00433688"/>
    <w:rsid w:val="004571D4"/>
    <w:rsid w:val="0047070E"/>
    <w:rsid w:val="00470AFA"/>
    <w:rsid w:val="004A3667"/>
    <w:rsid w:val="004A4CE3"/>
    <w:rsid w:val="004A6E51"/>
    <w:rsid w:val="004A7025"/>
    <w:rsid w:val="004C38BB"/>
    <w:rsid w:val="004D4070"/>
    <w:rsid w:val="004F4A76"/>
    <w:rsid w:val="004F5543"/>
    <w:rsid w:val="0053619B"/>
    <w:rsid w:val="00581903"/>
    <w:rsid w:val="00581FBA"/>
    <w:rsid w:val="00585DB7"/>
    <w:rsid w:val="005A0C20"/>
    <w:rsid w:val="005D0925"/>
    <w:rsid w:val="005D7A7C"/>
    <w:rsid w:val="005F79BE"/>
    <w:rsid w:val="006325F8"/>
    <w:rsid w:val="006349B9"/>
    <w:rsid w:val="00644650"/>
    <w:rsid w:val="00683715"/>
    <w:rsid w:val="00684922"/>
    <w:rsid w:val="00694DB1"/>
    <w:rsid w:val="006C284E"/>
    <w:rsid w:val="006D1BBA"/>
    <w:rsid w:val="006F1CEC"/>
    <w:rsid w:val="006F7CA2"/>
    <w:rsid w:val="007102C7"/>
    <w:rsid w:val="007250C0"/>
    <w:rsid w:val="00737CFA"/>
    <w:rsid w:val="0076761E"/>
    <w:rsid w:val="0078007D"/>
    <w:rsid w:val="0078374D"/>
    <w:rsid w:val="007C6992"/>
    <w:rsid w:val="007E5248"/>
    <w:rsid w:val="007F7A67"/>
    <w:rsid w:val="00800795"/>
    <w:rsid w:val="00817384"/>
    <w:rsid w:val="00834355"/>
    <w:rsid w:val="008574E2"/>
    <w:rsid w:val="00867587"/>
    <w:rsid w:val="008B2BD9"/>
    <w:rsid w:val="008D51ED"/>
    <w:rsid w:val="009306D3"/>
    <w:rsid w:val="0093433B"/>
    <w:rsid w:val="00943C51"/>
    <w:rsid w:val="00951E45"/>
    <w:rsid w:val="00967660"/>
    <w:rsid w:val="00974567"/>
    <w:rsid w:val="00975495"/>
    <w:rsid w:val="0097672B"/>
    <w:rsid w:val="009873C8"/>
    <w:rsid w:val="00987957"/>
    <w:rsid w:val="00997D9A"/>
    <w:rsid w:val="009A386B"/>
    <w:rsid w:val="009B0238"/>
    <w:rsid w:val="009C0B80"/>
    <w:rsid w:val="009D58C3"/>
    <w:rsid w:val="009F7174"/>
    <w:rsid w:val="00A0666D"/>
    <w:rsid w:val="00A22E73"/>
    <w:rsid w:val="00A23FC1"/>
    <w:rsid w:val="00A2765A"/>
    <w:rsid w:val="00A41057"/>
    <w:rsid w:val="00A448F0"/>
    <w:rsid w:val="00AA19C7"/>
    <w:rsid w:val="00AA32D7"/>
    <w:rsid w:val="00AA7792"/>
    <w:rsid w:val="00AB2F9C"/>
    <w:rsid w:val="00AE2C34"/>
    <w:rsid w:val="00AE4055"/>
    <w:rsid w:val="00AF2C91"/>
    <w:rsid w:val="00AF6D11"/>
    <w:rsid w:val="00B207E7"/>
    <w:rsid w:val="00B42652"/>
    <w:rsid w:val="00B443A8"/>
    <w:rsid w:val="00B55D76"/>
    <w:rsid w:val="00B82883"/>
    <w:rsid w:val="00BB187A"/>
    <w:rsid w:val="00BC4FF2"/>
    <w:rsid w:val="00BD003E"/>
    <w:rsid w:val="00BE42D3"/>
    <w:rsid w:val="00BE503A"/>
    <w:rsid w:val="00C30A75"/>
    <w:rsid w:val="00C327C4"/>
    <w:rsid w:val="00C5601C"/>
    <w:rsid w:val="00C769B2"/>
    <w:rsid w:val="00CA7427"/>
    <w:rsid w:val="00CB0D92"/>
    <w:rsid w:val="00CD1D7C"/>
    <w:rsid w:val="00CE5DD0"/>
    <w:rsid w:val="00D01636"/>
    <w:rsid w:val="00D175BE"/>
    <w:rsid w:val="00D2140C"/>
    <w:rsid w:val="00D360F7"/>
    <w:rsid w:val="00D4168A"/>
    <w:rsid w:val="00D53B82"/>
    <w:rsid w:val="00D6316F"/>
    <w:rsid w:val="00D94764"/>
    <w:rsid w:val="00DB33CF"/>
    <w:rsid w:val="00DB3F76"/>
    <w:rsid w:val="00DB6E0E"/>
    <w:rsid w:val="00DC012B"/>
    <w:rsid w:val="00DC73D7"/>
    <w:rsid w:val="00DD5793"/>
    <w:rsid w:val="00DD6B94"/>
    <w:rsid w:val="00DE7D80"/>
    <w:rsid w:val="00E16A0D"/>
    <w:rsid w:val="00E25C3B"/>
    <w:rsid w:val="00E64E79"/>
    <w:rsid w:val="00E97486"/>
    <w:rsid w:val="00EA4795"/>
    <w:rsid w:val="00EA5FD9"/>
    <w:rsid w:val="00EB682B"/>
    <w:rsid w:val="00ED34DD"/>
    <w:rsid w:val="00ED6967"/>
    <w:rsid w:val="00EE2A26"/>
    <w:rsid w:val="00EE44F9"/>
    <w:rsid w:val="00EF087A"/>
    <w:rsid w:val="00EF6D87"/>
    <w:rsid w:val="00F2449F"/>
    <w:rsid w:val="00F64933"/>
    <w:rsid w:val="00F65714"/>
    <w:rsid w:val="00F74535"/>
    <w:rsid w:val="00F945DB"/>
    <w:rsid w:val="00FD6E17"/>
    <w:rsid w:val="00FE27EE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6D06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4650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DD6B94"/>
    <w:pPr>
      <w:keepNext/>
      <w:numPr>
        <w:numId w:val="3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DD6B94"/>
    <w:pPr>
      <w:keepNext/>
      <w:numPr>
        <w:ilvl w:val="1"/>
        <w:numId w:val="3"/>
      </w:numPr>
      <w:spacing w:before="240" w:after="60"/>
      <w:outlineLvl w:val="1"/>
    </w:pPr>
    <w:rPr>
      <w:rFonts w:asciiTheme="minorHAnsi" w:hAnsiTheme="minorHAns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DD6B94"/>
    <w:pPr>
      <w:keepNext/>
      <w:numPr>
        <w:ilvl w:val="2"/>
        <w:numId w:val="3"/>
      </w:numPr>
      <w:spacing w:before="240" w:after="60"/>
      <w:outlineLvl w:val="2"/>
    </w:pPr>
    <w:rPr>
      <w:rFonts w:asciiTheme="minorHAnsi" w:hAnsiTheme="minorHAns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A0C20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A0C20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A0C20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A0C20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A0C20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A0C20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4A7025"/>
    <w:pPr>
      <w:tabs>
        <w:tab w:val="left" w:pos="480"/>
        <w:tab w:val="right" w:leader="dot" w:pos="8820"/>
      </w:tabs>
    </w:pPr>
    <w:rPr>
      <w:b/>
      <w:bCs/>
      <w:noProof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DD6B94"/>
    <w:rPr>
      <w:rFonts w:asciiTheme="minorHAnsi" w:hAnsiTheme="minorHAns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DD6B94"/>
    <w:rPr>
      <w:rFonts w:asciiTheme="minorHAnsi" w:hAnsiTheme="minorHAnsi"/>
      <w:b/>
      <w:bCs/>
      <w:sz w:val="28"/>
      <w:szCs w:val="26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ED6967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ED6967"/>
    <w:pPr>
      <w:ind w:left="480"/>
    </w:pPr>
  </w:style>
  <w:style w:type="paragraph" w:styleId="TOCHeading">
    <w:name w:val="TOC Heading"/>
    <w:basedOn w:val="Heading1"/>
    <w:next w:val="Normal"/>
    <w:uiPriority w:val="39"/>
    <w:unhideWhenUsed/>
    <w:qFormat/>
    <w:rsid w:val="005A0C20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semiHidden/>
    <w:rsid w:val="005A0C2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 w:bidi="or-IN"/>
    </w:rPr>
  </w:style>
  <w:style w:type="character" w:customStyle="1" w:styleId="Heading5Char">
    <w:name w:val="Heading 5 Char"/>
    <w:basedOn w:val="DefaultParagraphFont"/>
    <w:link w:val="Heading5"/>
    <w:semiHidden/>
    <w:rsid w:val="005A0C2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 w:bidi="or-IN"/>
    </w:rPr>
  </w:style>
  <w:style w:type="character" w:customStyle="1" w:styleId="Heading6Char">
    <w:name w:val="Heading 6 Char"/>
    <w:basedOn w:val="DefaultParagraphFont"/>
    <w:link w:val="Heading6"/>
    <w:semiHidden/>
    <w:rsid w:val="005A0C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 w:bidi="or-IN"/>
    </w:rPr>
  </w:style>
  <w:style w:type="character" w:customStyle="1" w:styleId="Heading7Char">
    <w:name w:val="Heading 7 Char"/>
    <w:basedOn w:val="DefaultParagraphFont"/>
    <w:link w:val="Heading7"/>
    <w:semiHidden/>
    <w:rsid w:val="005A0C20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zh-CN" w:bidi="or-IN"/>
    </w:rPr>
  </w:style>
  <w:style w:type="character" w:customStyle="1" w:styleId="Heading8Char">
    <w:name w:val="Heading 8 Char"/>
    <w:basedOn w:val="DefaultParagraphFont"/>
    <w:link w:val="Heading8"/>
    <w:semiHidden/>
    <w:rsid w:val="005A0C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 w:bidi="or-IN"/>
    </w:rPr>
  </w:style>
  <w:style w:type="character" w:customStyle="1" w:styleId="Heading9Char">
    <w:name w:val="Heading 9 Char"/>
    <w:basedOn w:val="DefaultParagraphFont"/>
    <w:link w:val="Heading9"/>
    <w:semiHidden/>
    <w:rsid w:val="005A0C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 w:bidi="or-IN"/>
    </w:rPr>
  </w:style>
  <w:style w:type="paragraph" w:customStyle="1" w:styleId="StyleHeading3BodyCalibri14pt">
    <w:name w:val="Style Heading 3 + +Body (Calibri) 14 pt"/>
    <w:basedOn w:val="Heading3"/>
    <w:rsid w:val="00DD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imolde.no/studier/eksamen/oppgaveskriving-og-innlevering/dokumentmaler/index.htm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8753A-F230-48B6-9B69-EDCD34BD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dokumentmal-mappekrav-vernepleie-nynorsk.dotx</Template>
  <TotalTime>41</TotalTime>
  <Pages>3</Pages>
  <Words>201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1265</CharactersWithSpaces>
  <SharedDoc>false</SharedDoc>
  <HLinks>
    <vt:vector size="48" baseType="variant">
      <vt:variant>
        <vt:i4>1376316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_Toc229819613</vt:lpwstr>
      </vt:variant>
      <vt:variant>
        <vt:i4>1376316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_Toc229819612</vt:lpwstr>
      </vt:variant>
      <vt:variant>
        <vt:i4>1376316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_Toc229819611</vt:lpwstr>
      </vt:variant>
      <vt:variant>
        <vt:i4>6946925</vt:i4>
      </vt:variant>
      <vt:variant>
        <vt:i4>41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36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31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26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23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Snurre Test</dc:creator>
  <cp:keywords/>
  <cp:lastModifiedBy>Anne Margrethe Løvold</cp:lastModifiedBy>
  <cp:revision>15</cp:revision>
  <cp:lastPrinted>2009-01-29T12:23:00Z</cp:lastPrinted>
  <dcterms:created xsi:type="dcterms:W3CDTF">2022-08-26T19:42:00Z</dcterms:created>
  <dcterms:modified xsi:type="dcterms:W3CDTF">2025-10-20T11:41:00Z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59125d-3421-490c-8c49-713131ff88a1_Enabled">
    <vt:lpwstr>true</vt:lpwstr>
  </property>
  <property fmtid="{D5CDD505-2E9C-101B-9397-08002B2CF9AE}" pid="3" name="MSIP_Label_ee59125d-3421-490c-8c49-713131ff88a1_SetDate">
    <vt:lpwstr>2025-10-20T11:41:18Z</vt:lpwstr>
  </property>
  <property fmtid="{D5CDD505-2E9C-101B-9397-08002B2CF9AE}" pid="4" name="MSIP_Label_ee59125d-3421-490c-8c49-713131ff88a1_Method">
    <vt:lpwstr>Standard</vt:lpwstr>
  </property>
  <property fmtid="{D5CDD505-2E9C-101B-9397-08002B2CF9AE}" pid="5" name="MSIP_Label_ee59125d-3421-490c-8c49-713131ff88a1_Name">
    <vt:lpwstr>Yellow</vt:lpwstr>
  </property>
  <property fmtid="{D5CDD505-2E9C-101B-9397-08002B2CF9AE}" pid="6" name="MSIP_Label_ee59125d-3421-490c-8c49-713131ff88a1_SiteId">
    <vt:lpwstr>938c1eb0-9d08-484b-92b9-53f583bd08fb</vt:lpwstr>
  </property>
  <property fmtid="{D5CDD505-2E9C-101B-9397-08002B2CF9AE}" pid="7" name="MSIP_Label_ee59125d-3421-490c-8c49-713131ff88a1_ActionId">
    <vt:lpwstr>17099234-eb37-490b-86c7-79377b7b6b3b</vt:lpwstr>
  </property>
  <property fmtid="{D5CDD505-2E9C-101B-9397-08002B2CF9AE}" pid="8" name="MSIP_Label_ee59125d-3421-490c-8c49-713131ff88a1_ContentBits">
    <vt:lpwstr>0</vt:lpwstr>
  </property>
  <property fmtid="{D5CDD505-2E9C-101B-9397-08002B2CF9AE}" pid="9" name="MSIP_Label_ee59125d-3421-490c-8c49-713131ff88a1_Tag">
    <vt:lpwstr>10, 3, 0, 1</vt:lpwstr>
  </property>
</Properties>
</file>