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CC8726" w14:textId="77777777" w:rsidR="00AE2C34" w:rsidRDefault="0050241D" w:rsidP="001B3556">
      <w:r>
        <w:rPr>
          <w:noProof/>
          <w:lang w:eastAsia="nb-NO" w:bidi="ar-SA"/>
        </w:rPr>
        <w:drawing>
          <wp:anchor distT="0" distB="0" distL="114300" distR="114300" simplePos="0" relativeHeight="251657216" behindDoc="1" locked="0" layoutInCell="1" allowOverlap="1" wp14:anchorId="216D6A2B" wp14:editId="7D8ECA76">
            <wp:simplePos x="0" y="0"/>
            <wp:positionH relativeFrom="column">
              <wp:posOffset>-236855</wp:posOffset>
            </wp:positionH>
            <wp:positionV relativeFrom="paragraph">
              <wp:posOffset>-321945</wp:posOffset>
            </wp:positionV>
            <wp:extent cx="3429000" cy="3429000"/>
            <wp:effectExtent l="0" t="0" r="0" b="0"/>
            <wp:wrapNone/>
            <wp:docPr id="3" name="Bilde 2" descr="Description: N:\ADMARKIV\STRAUMSH\MALER\Ny logo\kunlogo-20-0-0-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e 2" descr="Description: N:\ADMARKIV\STRAUMSH\MALER\Ny logo\kunlogo-20-0-0-0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697D78" w14:textId="77777777" w:rsidR="00AE2C34" w:rsidRDefault="00AE2C34" w:rsidP="001B3556"/>
    <w:p w14:paraId="5AFF3511" w14:textId="77777777" w:rsidR="00AE2C34" w:rsidRDefault="00AE2C34" w:rsidP="001B3556"/>
    <w:p w14:paraId="0BA3AA2A" w14:textId="77777777" w:rsidR="00AE2C34" w:rsidRDefault="00AE2C34" w:rsidP="001B3556"/>
    <w:p w14:paraId="20C3D0B2" w14:textId="77777777" w:rsidR="00AE2C34" w:rsidRDefault="00AE2C34" w:rsidP="001B3556"/>
    <w:p w14:paraId="132A026D" w14:textId="77777777" w:rsidR="003A4872" w:rsidRDefault="003A4872" w:rsidP="00AE2C34">
      <w:pPr>
        <w:sectPr w:rsidR="003A4872" w:rsidSect="008479AA">
          <w:footerReference w:type="even" r:id="rId9"/>
          <w:footerReference w:type="default" r:id="rId10"/>
          <w:pgSz w:w="11907" w:h="16840" w:code="9"/>
          <w:pgMar w:top="1411" w:right="1440" w:bottom="1411" w:left="994" w:header="720" w:footer="403" w:gutter="0"/>
          <w:pgNumType w:start="1"/>
          <w:cols w:space="720"/>
          <w:titlePg/>
        </w:sectPr>
      </w:pPr>
    </w:p>
    <w:p w14:paraId="4DABC732" w14:textId="77777777" w:rsidR="003A4872" w:rsidRDefault="003A4872" w:rsidP="00AE2C34"/>
    <w:p w14:paraId="52059A76" w14:textId="77777777" w:rsidR="003A4872" w:rsidRDefault="003A4872" w:rsidP="001B3556">
      <w:pPr>
        <w:rPr>
          <w:rFonts w:ascii="Arial" w:hAnsi="Arial" w:cs="Arial"/>
          <w:b/>
          <w:bCs/>
          <w:spacing w:val="-4"/>
          <w:w w:val="101"/>
          <w:sz w:val="28"/>
          <w:szCs w:val="28"/>
        </w:rPr>
      </w:pPr>
    </w:p>
    <w:p w14:paraId="3C037DC7" w14:textId="77777777" w:rsidR="003A4872" w:rsidRDefault="003A4872" w:rsidP="001B3556">
      <w:pPr>
        <w:rPr>
          <w:rFonts w:ascii="Arial" w:hAnsi="Arial" w:cs="Arial"/>
          <w:b/>
          <w:bCs/>
          <w:spacing w:val="-4"/>
          <w:w w:val="101"/>
          <w:sz w:val="28"/>
          <w:szCs w:val="28"/>
        </w:rPr>
      </w:pPr>
    </w:p>
    <w:p w14:paraId="6CFD1E1F" w14:textId="721E33C6" w:rsidR="001505E8" w:rsidRPr="008E406C" w:rsidRDefault="00225CD3" w:rsidP="008E406C">
      <w:pPr>
        <w:framePr w:w="9295" w:h="4141" w:hSpace="180" w:wrap="around" w:vAnchor="text" w:hAnchor="page" w:x="1527" w:y="640"/>
        <w:rPr>
          <w:rFonts w:ascii="Trebuchet MS" w:eastAsia="Arial Unicode MS" w:hAnsi="Trebuchet MS"/>
          <w:b/>
          <w:noProof/>
          <w:sz w:val="96"/>
          <w:szCs w:val="96"/>
        </w:rPr>
      </w:pPr>
      <w:r>
        <w:rPr>
          <w:rFonts w:ascii="Trebuchet MS" w:eastAsia="Arial Unicode MS" w:hAnsi="Trebuchet MS"/>
          <w:b/>
          <w:noProof/>
          <w:sz w:val="96"/>
          <w:szCs w:val="96"/>
        </w:rPr>
        <w:fldChar w:fldCharType="begin">
          <w:ffData>
            <w:name w:val="Oppgavetype"/>
            <w:enabled/>
            <w:calcOnExit w:val="0"/>
            <w:ddList>
              <w:listEntry w:val="Vel type oppgåve"/>
              <w:listEntry w:val="Bacheloroppgåve"/>
              <w:listEntry w:val="Fordypningsoppgåve"/>
              <w:listEntry w:val="Masteroppgåve"/>
              <w:listEntry w:val="Prosjektoppgåve"/>
            </w:ddList>
          </w:ffData>
        </w:fldChar>
      </w:r>
      <w:bookmarkStart w:id="0" w:name="Oppgavetype"/>
      <w:r>
        <w:rPr>
          <w:rFonts w:ascii="Trebuchet MS" w:eastAsia="Arial Unicode MS" w:hAnsi="Trebuchet MS"/>
          <w:b/>
          <w:noProof/>
          <w:sz w:val="96"/>
          <w:szCs w:val="96"/>
        </w:rPr>
        <w:instrText xml:space="preserve"> FORMDROPDOWN </w:instrText>
      </w:r>
      <w:r>
        <w:rPr>
          <w:rFonts w:ascii="Trebuchet MS" w:eastAsia="Arial Unicode MS" w:hAnsi="Trebuchet MS"/>
          <w:b/>
          <w:noProof/>
          <w:sz w:val="96"/>
          <w:szCs w:val="96"/>
        </w:rPr>
      </w:r>
      <w:r>
        <w:rPr>
          <w:rFonts w:ascii="Trebuchet MS" w:eastAsia="Arial Unicode MS" w:hAnsi="Trebuchet MS"/>
          <w:b/>
          <w:noProof/>
          <w:sz w:val="96"/>
          <w:szCs w:val="96"/>
        </w:rPr>
        <w:fldChar w:fldCharType="separate"/>
      </w:r>
      <w:r>
        <w:rPr>
          <w:rFonts w:ascii="Trebuchet MS" w:eastAsia="Arial Unicode MS" w:hAnsi="Trebuchet MS"/>
          <w:b/>
          <w:noProof/>
          <w:sz w:val="96"/>
          <w:szCs w:val="96"/>
        </w:rPr>
        <w:fldChar w:fldCharType="end"/>
      </w:r>
      <w:bookmarkEnd w:id="0"/>
    </w:p>
    <w:p w14:paraId="45797B81" w14:textId="77777777" w:rsidR="001505E8" w:rsidRPr="00CD51C6" w:rsidRDefault="001505E8" w:rsidP="008E406C">
      <w:pPr>
        <w:framePr w:w="9295" w:h="4141" w:hSpace="180" w:wrap="around" w:vAnchor="text" w:hAnchor="page" w:x="1527" w:y="640"/>
        <w:rPr>
          <w:rFonts w:ascii="Trebuchet MS" w:eastAsia="Arial Unicode MS" w:hAnsi="Trebuchet MS"/>
          <w:b/>
          <w:noProof/>
          <w:sz w:val="36"/>
          <w:szCs w:val="36"/>
        </w:rPr>
      </w:pPr>
    </w:p>
    <w:bookmarkStart w:id="1" w:name="_Hlk102737133"/>
    <w:p w14:paraId="6083E199" w14:textId="39B74963" w:rsidR="001505E8" w:rsidRPr="00CD51C6" w:rsidRDefault="00631B57" w:rsidP="008E406C">
      <w:pPr>
        <w:framePr w:w="9295" w:h="4141" w:hSpace="180" w:wrap="around" w:vAnchor="text" w:hAnchor="page" w:x="1527" w:y="640"/>
        <w:rPr>
          <w:rFonts w:ascii="Trebuchet MS" w:eastAsia="Arial Unicode MS" w:hAnsi="Trebuchet MS"/>
          <w:b/>
          <w:noProof/>
          <w:sz w:val="36"/>
          <w:szCs w:val="36"/>
        </w:rPr>
      </w:pPr>
      <w:r>
        <w:rPr>
          <w:rFonts w:ascii="Trebuchet MS" w:eastAsia="Arial Unicode MS" w:hAnsi="Trebuchet MS"/>
          <w:b/>
          <w:noProof/>
          <w:sz w:val="36"/>
          <w:szCs w:val="36"/>
        </w:rPr>
        <w:fldChar w:fldCharType="begin">
          <w:ffData>
            <w:name w:val=""/>
            <w:enabled/>
            <w:calcOnExit w:val="0"/>
            <w:ddList>
              <w:listEntry w:val="Vel emnekode"/>
              <w:listEntry w:val="ADM650 Politikk, juss og administrasjon"/>
              <w:listEntry w:val="ADM755 Samfunnsendring, organisasjon og ledelse"/>
              <w:listEntry w:val="BØK950 Økonomi og administrasjon"/>
              <w:listEntry w:val="IBE600 IT og digitalisering"/>
              <w:listEntry w:val="IDR600 Sport Management"/>
              <w:listEntry w:val="IDR950 Sport Management"/>
              <w:listEntry w:val="LOG785 Helselogistikk (Erfaringsbasert)"/>
              <w:listEntry w:val="LOG950 Logistikk"/>
              <w:listEntry w:val="LOG953 Bærekraftig energilogistikk"/>
              <w:listEntry w:val="LOG954 Logistikk (Erfaringsbasert)"/>
              <w:listEntry w:val="MAK790 Avansert klinisk allmennsykepleie"/>
              <w:listEntry w:val="MAR600 Marin logistikk og økonomi"/>
              <w:listEntry w:val="MHP770 Helsesykepleie"/>
              <w:listEntry w:val="MHS704 Helse- og sosialfag"/>
              <w:listEntry w:val="PET600 Petroleumslogistikk og økonomi"/>
              <w:listEntry w:val="SYH600/SYD600 Sykepleie"/>
              <w:listEntry w:val="SCM600 Logistikk og SCM"/>
              <w:listEntry w:val="TRA950 Bærekraftig transport og urban mobilitet"/>
              <w:listEntry w:val="VBU723 Psykososialt arbeid med barn og unge"/>
              <w:listEntry w:val="VHM724 Habilitering og miljøarbeid"/>
              <w:listEntry w:val="VHS734 Helsesykepleie"/>
              <w:listEntry w:val="VPL600/VPD600 Vernepleie"/>
              <w:listEntry w:val="VPR400 Psykisk helse-, rus- og avhengighetsarbeid"/>
              <w:listEntry w:val="ØKL600 Bærekraftig logistikk og sirkulær økonomi"/>
            </w:ddList>
          </w:ffData>
        </w:fldChar>
      </w:r>
      <w:r>
        <w:rPr>
          <w:rFonts w:ascii="Trebuchet MS" w:eastAsia="Arial Unicode MS" w:hAnsi="Trebuchet MS"/>
          <w:b/>
          <w:noProof/>
          <w:sz w:val="36"/>
          <w:szCs w:val="36"/>
        </w:rPr>
        <w:instrText xml:space="preserve"> FORMDROPDOWN </w:instrText>
      </w:r>
      <w:r>
        <w:rPr>
          <w:rFonts w:ascii="Trebuchet MS" w:eastAsia="Arial Unicode MS" w:hAnsi="Trebuchet MS"/>
          <w:b/>
          <w:noProof/>
          <w:sz w:val="36"/>
          <w:szCs w:val="36"/>
        </w:rPr>
      </w:r>
      <w:r>
        <w:rPr>
          <w:rFonts w:ascii="Trebuchet MS" w:eastAsia="Arial Unicode MS" w:hAnsi="Trebuchet MS"/>
          <w:b/>
          <w:noProof/>
          <w:sz w:val="36"/>
          <w:szCs w:val="36"/>
        </w:rPr>
        <w:fldChar w:fldCharType="separate"/>
      </w:r>
      <w:r>
        <w:rPr>
          <w:rFonts w:ascii="Trebuchet MS" w:eastAsia="Arial Unicode MS" w:hAnsi="Trebuchet MS"/>
          <w:b/>
          <w:noProof/>
          <w:sz w:val="36"/>
          <w:szCs w:val="36"/>
        </w:rPr>
        <w:fldChar w:fldCharType="end"/>
      </w:r>
    </w:p>
    <w:bookmarkEnd w:id="1"/>
    <w:p w14:paraId="3E728D57" w14:textId="77777777" w:rsidR="001505E8" w:rsidRPr="00CD51C6" w:rsidRDefault="001505E8" w:rsidP="008E406C">
      <w:pPr>
        <w:framePr w:w="9295" w:h="4141" w:hSpace="180" w:wrap="around" w:vAnchor="text" w:hAnchor="page" w:x="1527" w:y="640"/>
        <w:rPr>
          <w:rFonts w:ascii="Trebuchet MS" w:eastAsia="Arial Unicode MS" w:hAnsi="Trebuchet MS"/>
          <w:b/>
          <w:noProof/>
          <w:sz w:val="36"/>
          <w:szCs w:val="36"/>
        </w:rPr>
      </w:pPr>
    </w:p>
    <w:p w14:paraId="4BA50584" w14:textId="166E5C3D" w:rsidR="001505E8" w:rsidRPr="009A386B" w:rsidRDefault="00BE45A4" w:rsidP="008E406C">
      <w:pPr>
        <w:framePr w:w="9295" w:h="4141" w:hSpace="180" w:wrap="around" w:vAnchor="text" w:hAnchor="page" w:x="1527" w:y="640"/>
        <w:rPr>
          <w:rFonts w:ascii="Trebuchet MS" w:eastAsia="Arial Unicode MS" w:hAnsi="Trebuchet MS"/>
          <w:b/>
          <w:noProof/>
          <w:sz w:val="36"/>
          <w:szCs w:val="36"/>
        </w:rPr>
      </w:pPr>
      <w:r>
        <w:rPr>
          <w:rFonts w:ascii="Trebuchet MS" w:eastAsia="Arial Unicode MS" w:hAnsi="Trebuchet MS"/>
          <w:b/>
          <w:noProof/>
          <w:sz w:val="36"/>
          <w:szCs w:val="36"/>
        </w:rPr>
        <w:fldChar w:fldCharType="begin">
          <w:ffData>
            <w:name w:val="Tittel"/>
            <w:enabled/>
            <w:calcOnExit w:val="0"/>
            <w:helpText w:type="text" w:val="1. Marker teksten i feltet. &#10;2. Skriv inn tittel"/>
            <w:statusText w:type="text" w:val="1. Marker teksten i feltet.   2. Skriv inn tittel"/>
            <w:textInput>
              <w:default w:val="Tittel (norsk og/eller engelsk) "/>
            </w:textInput>
          </w:ffData>
        </w:fldChar>
      </w:r>
      <w:bookmarkStart w:id="2" w:name="Tittel"/>
      <w:r>
        <w:rPr>
          <w:rFonts w:ascii="Trebuchet MS" w:eastAsia="Arial Unicode MS" w:hAnsi="Trebuchet MS"/>
          <w:b/>
          <w:noProof/>
          <w:sz w:val="36"/>
          <w:szCs w:val="36"/>
        </w:rPr>
        <w:instrText xml:space="preserve"> FORMTEXT </w:instrText>
      </w:r>
      <w:r>
        <w:rPr>
          <w:rFonts w:ascii="Trebuchet MS" w:eastAsia="Arial Unicode MS" w:hAnsi="Trebuchet MS"/>
          <w:b/>
          <w:noProof/>
          <w:sz w:val="36"/>
          <w:szCs w:val="36"/>
        </w:rPr>
      </w:r>
      <w:r>
        <w:rPr>
          <w:rFonts w:ascii="Trebuchet MS" w:eastAsia="Arial Unicode MS" w:hAnsi="Trebuchet MS"/>
          <w:b/>
          <w:noProof/>
          <w:sz w:val="36"/>
          <w:szCs w:val="36"/>
        </w:rPr>
        <w:fldChar w:fldCharType="separate"/>
      </w:r>
      <w:r>
        <w:rPr>
          <w:rFonts w:ascii="Trebuchet MS" w:eastAsia="Arial Unicode MS" w:hAnsi="Trebuchet MS"/>
          <w:b/>
          <w:noProof/>
          <w:sz w:val="36"/>
          <w:szCs w:val="36"/>
        </w:rPr>
        <w:t xml:space="preserve">Tittel (norsk og/eller engelsk) </w:t>
      </w:r>
      <w:r>
        <w:rPr>
          <w:rFonts w:ascii="Trebuchet MS" w:eastAsia="Arial Unicode MS" w:hAnsi="Trebuchet MS"/>
          <w:b/>
          <w:noProof/>
          <w:sz w:val="36"/>
          <w:szCs w:val="36"/>
        </w:rPr>
        <w:fldChar w:fldCharType="end"/>
      </w:r>
      <w:bookmarkEnd w:id="2"/>
    </w:p>
    <w:p w14:paraId="14D17AAA" w14:textId="77777777" w:rsidR="001505E8" w:rsidRPr="001505E8" w:rsidRDefault="001505E8" w:rsidP="008E406C">
      <w:pPr>
        <w:framePr w:w="9295" w:h="4141" w:hSpace="180" w:wrap="around" w:vAnchor="text" w:hAnchor="page" w:x="1527" w:y="640"/>
        <w:rPr>
          <w:rFonts w:ascii="Trebuchet MS" w:eastAsia="Arial Unicode MS" w:hAnsi="Trebuchet MS"/>
          <w:noProof/>
          <w:sz w:val="36"/>
          <w:szCs w:val="36"/>
        </w:rPr>
      </w:pPr>
    </w:p>
    <w:p w14:paraId="435B79D7" w14:textId="068E9CED" w:rsidR="001505E8" w:rsidRPr="001505E8" w:rsidRDefault="00BE45A4" w:rsidP="008E406C">
      <w:pPr>
        <w:framePr w:w="9295" w:h="4141" w:hSpace="180" w:wrap="around" w:vAnchor="text" w:hAnchor="page" w:x="1527" w:y="640"/>
        <w:rPr>
          <w:rFonts w:ascii="Trebuchet MS" w:eastAsia="Arial Unicode MS" w:hAnsi="Trebuchet MS"/>
          <w:noProof/>
          <w:sz w:val="36"/>
          <w:szCs w:val="36"/>
        </w:rPr>
      </w:pPr>
      <w:r>
        <w:rPr>
          <w:rFonts w:ascii="Trebuchet MS" w:eastAsia="Arial Unicode MS" w:hAnsi="Trebuchet MS"/>
          <w:noProof/>
          <w:sz w:val="36"/>
          <w:szCs w:val="36"/>
        </w:rPr>
        <w:fldChar w:fldCharType="begin">
          <w:ffData>
            <w:name w:val="Forfatter"/>
            <w:enabled/>
            <w:calcOnExit w:val="0"/>
            <w:helpText w:type="text" w:val="1. Marker teksten i feltet.  &#10;2. Skriv inn namn på forfattar(ar) "/>
            <w:statusText w:type="text" w:val="1. Marker teksten i feltet.   2. Skriv inn namn på forfattar(ar) "/>
            <w:textInput>
              <w:default w:val="Forfattar(ar)"/>
            </w:textInput>
          </w:ffData>
        </w:fldChar>
      </w:r>
      <w:bookmarkStart w:id="3" w:name="Forfatter"/>
      <w:r>
        <w:rPr>
          <w:rFonts w:ascii="Trebuchet MS" w:eastAsia="Arial Unicode MS" w:hAnsi="Trebuchet MS"/>
          <w:noProof/>
          <w:sz w:val="36"/>
          <w:szCs w:val="36"/>
        </w:rPr>
        <w:instrText xml:space="preserve"> FORMTEXT </w:instrText>
      </w:r>
      <w:r>
        <w:rPr>
          <w:rFonts w:ascii="Trebuchet MS" w:eastAsia="Arial Unicode MS" w:hAnsi="Trebuchet MS"/>
          <w:noProof/>
          <w:sz w:val="36"/>
          <w:szCs w:val="36"/>
        </w:rPr>
      </w:r>
      <w:r>
        <w:rPr>
          <w:rFonts w:ascii="Trebuchet MS" w:eastAsia="Arial Unicode MS" w:hAnsi="Trebuchet MS"/>
          <w:noProof/>
          <w:sz w:val="36"/>
          <w:szCs w:val="36"/>
        </w:rPr>
        <w:fldChar w:fldCharType="separate"/>
      </w:r>
      <w:r>
        <w:rPr>
          <w:rFonts w:ascii="Trebuchet MS" w:eastAsia="Arial Unicode MS" w:hAnsi="Trebuchet MS"/>
          <w:noProof/>
          <w:sz w:val="36"/>
          <w:szCs w:val="36"/>
        </w:rPr>
        <w:t>Forfattar(ar)</w:t>
      </w:r>
      <w:r>
        <w:rPr>
          <w:rFonts w:ascii="Trebuchet MS" w:eastAsia="Arial Unicode MS" w:hAnsi="Trebuchet MS"/>
          <w:noProof/>
          <w:sz w:val="36"/>
          <w:szCs w:val="36"/>
        </w:rPr>
        <w:fldChar w:fldCharType="end"/>
      </w:r>
      <w:bookmarkEnd w:id="3"/>
    </w:p>
    <w:p w14:paraId="275DFBC8" w14:textId="77777777" w:rsidR="001505E8" w:rsidRPr="001505E8" w:rsidRDefault="001505E8" w:rsidP="008E406C">
      <w:pPr>
        <w:framePr w:w="9295" w:h="4141" w:hSpace="180" w:wrap="around" w:vAnchor="text" w:hAnchor="page" w:x="1527" w:y="640"/>
        <w:rPr>
          <w:rFonts w:ascii="Trebuchet MS" w:eastAsia="Arial Unicode MS" w:hAnsi="Trebuchet MS"/>
          <w:noProof/>
          <w:sz w:val="36"/>
          <w:szCs w:val="36"/>
        </w:rPr>
      </w:pPr>
    </w:p>
    <w:p w14:paraId="367BC01E" w14:textId="5496B770" w:rsidR="001505E8" w:rsidRPr="00D5158C" w:rsidRDefault="00BE45A4" w:rsidP="008E406C">
      <w:pPr>
        <w:framePr w:w="9295" w:h="4141" w:hSpace="180" w:wrap="around" w:vAnchor="text" w:hAnchor="page" w:x="1527" w:y="640"/>
        <w:rPr>
          <w:rFonts w:ascii="Trebuchet MS" w:eastAsia="Arial Unicode MS" w:hAnsi="Trebuchet MS"/>
          <w:bCs/>
          <w:noProof/>
          <w:sz w:val="32"/>
          <w:szCs w:val="32"/>
        </w:rPr>
      </w:pPr>
      <w:r>
        <w:rPr>
          <w:rFonts w:ascii="Trebuchet MS" w:eastAsia="Arial Unicode MS" w:hAnsi="Trebuchet MS"/>
          <w:bCs/>
          <w:noProof/>
          <w:sz w:val="32"/>
          <w:szCs w:val="32"/>
        </w:rPr>
        <w:fldChar w:fldCharType="begin">
          <w:ffData>
            <w:name w:val=""/>
            <w:enabled/>
            <w:calcOnExit w:val="0"/>
            <w:ddList>
              <w:listEntry w:val="Molde"/>
              <w:listEntry w:val="Kristiansund"/>
            </w:ddList>
          </w:ffData>
        </w:fldChar>
      </w:r>
      <w:r>
        <w:rPr>
          <w:rFonts w:ascii="Trebuchet MS" w:eastAsia="Arial Unicode MS" w:hAnsi="Trebuchet MS"/>
          <w:bCs/>
          <w:noProof/>
          <w:sz w:val="32"/>
          <w:szCs w:val="32"/>
        </w:rPr>
        <w:instrText xml:space="preserve"> FORMDROPDOWN </w:instrText>
      </w:r>
      <w:r>
        <w:rPr>
          <w:rFonts w:ascii="Trebuchet MS" w:eastAsia="Arial Unicode MS" w:hAnsi="Trebuchet MS"/>
          <w:bCs/>
          <w:noProof/>
          <w:sz w:val="32"/>
          <w:szCs w:val="32"/>
        </w:rPr>
      </w:r>
      <w:r>
        <w:rPr>
          <w:rFonts w:ascii="Trebuchet MS" w:eastAsia="Arial Unicode MS" w:hAnsi="Trebuchet MS"/>
          <w:bCs/>
          <w:noProof/>
          <w:sz w:val="32"/>
          <w:szCs w:val="32"/>
        </w:rPr>
        <w:fldChar w:fldCharType="separate"/>
      </w:r>
      <w:r>
        <w:rPr>
          <w:rFonts w:ascii="Trebuchet MS" w:eastAsia="Arial Unicode MS" w:hAnsi="Trebuchet MS"/>
          <w:bCs/>
          <w:noProof/>
          <w:sz w:val="32"/>
          <w:szCs w:val="32"/>
        </w:rPr>
        <w:fldChar w:fldCharType="end"/>
      </w:r>
      <w:r w:rsidR="001505E8" w:rsidRPr="009A386B">
        <w:rPr>
          <w:rFonts w:ascii="Trebuchet MS" w:eastAsia="Arial Unicode MS" w:hAnsi="Trebuchet MS"/>
          <w:noProof/>
          <w:sz w:val="32"/>
          <w:szCs w:val="32"/>
        </w:rPr>
        <w:t>,</w:t>
      </w:r>
      <w:bookmarkStart w:id="4" w:name="Text3"/>
      <w:r w:rsidR="001505E8" w:rsidRPr="009A386B">
        <w:rPr>
          <w:rFonts w:ascii="Trebuchet MS" w:eastAsia="Arial Unicode MS" w:hAnsi="Trebuchet MS"/>
          <w:noProof/>
          <w:sz w:val="32"/>
          <w:szCs w:val="32"/>
        </w:rPr>
        <w:t xml:space="preserve"> </w:t>
      </w:r>
      <w:bookmarkEnd w:id="4"/>
      <w:r>
        <w:rPr>
          <w:rFonts w:ascii="Trebuchet MS" w:eastAsia="Arial Unicode MS" w:hAnsi="Trebuchet MS"/>
          <w:noProof/>
          <w:sz w:val="32"/>
          <w:szCs w:val="32"/>
        </w:rPr>
        <w:fldChar w:fldCharType="begin">
          <w:ffData>
            <w:name w:val="Innleveringsdato"/>
            <w:enabled/>
            <w:calcOnExit w:val="0"/>
            <w:helpText w:type="text" w:val="1. Marker teksten i feltet. &#10;2. Skriv inn innleveringsdato."/>
            <w:statusText w:type="text" w:val="1. Marker teksten i feltet.   2. Skriv inn innleveringsdato."/>
            <w:textInput>
              <w:default w:val="Innleveringsdato"/>
            </w:textInput>
          </w:ffData>
        </w:fldChar>
      </w:r>
      <w:bookmarkStart w:id="5" w:name="Innleveringsdato"/>
      <w:r>
        <w:rPr>
          <w:rFonts w:ascii="Trebuchet MS" w:eastAsia="Arial Unicode MS" w:hAnsi="Trebuchet MS"/>
          <w:noProof/>
          <w:sz w:val="32"/>
          <w:szCs w:val="32"/>
        </w:rPr>
        <w:instrText xml:space="preserve"> FORMTEXT </w:instrText>
      </w:r>
      <w:r>
        <w:rPr>
          <w:rFonts w:ascii="Trebuchet MS" w:eastAsia="Arial Unicode MS" w:hAnsi="Trebuchet MS"/>
          <w:noProof/>
          <w:sz w:val="32"/>
          <w:szCs w:val="32"/>
        </w:rPr>
      </w:r>
      <w:r>
        <w:rPr>
          <w:rFonts w:ascii="Trebuchet MS" w:eastAsia="Arial Unicode MS" w:hAnsi="Trebuchet MS"/>
          <w:noProof/>
          <w:sz w:val="32"/>
          <w:szCs w:val="32"/>
        </w:rPr>
        <w:fldChar w:fldCharType="separate"/>
      </w:r>
      <w:r>
        <w:rPr>
          <w:rFonts w:ascii="Trebuchet MS" w:eastAsia="Arial Unicode MS" w:hAnsi="Trebuchet MS"/>
          <w:noProof/>
          <w:sz w:val="32"/>
          <w:szCs w:val="32"/>
        </w:rPr>
        <w:t>Innleveringsdato</w:t>
      </w:r>
      <w:r>
        <w:rPr>
          <w:rFonts w:ascii="Trebuchet MS" w:eastAsia="Arial Unicode MS" w:hAnsi="Trebuchet MS"/>
          <w:noProof/>
          <w:sz w:val="32"/>
          <w:szCs w:val="32"/>
        </w:rPr>
        <w:fldChar w:fldCharType="end"/>
      </w:r>
      <w:bookmarkEnd w:id="5"/>
    </w:p>
    <w:p w14:paraId="4485FE4A" w14:textId="77777777" w:rsidR="003A4872" w:rsidRDefault="0050241D" w:rsidP="001B3556">
      <w:pPr>
        <w:rPr>
          <w:rFonts w:ascii="Arial" w:hAnsi="Arial" w:cs="Arial"/>
          <w:b/>
          <w:bCs/>
          <w:spacing w:val="-4"/>
          <w:w w:val="101"/>
          <w:sz w:val="28"/>
          <w:szCs w:val="28"/>
        </w:rPr>
      </w:pPr>
      <w:r>
        <w:rPr>
          <w:noProof/>
          <w:lang w:eastAsia="nb-NO" w:bidi="ar-SA"/>
        </w:rPr>
        <w:drawing>
          <wp:anchor distT="0" distB="0" distL="114300" distR="114300" simplePos="0" relativeHeight="251658240" behindDoc="0" locked="0" layoutInCell="1" allowOverlap="1" wp14:anchorId="69F9FEB6" wp14:editId="36AD710C">
            <wp:simplePos x="0" y="0"/>
            <wp:positionH relativeFrom="column">
              <wp:posOffset>4450080</wp:posOffset>
            </wp:positionH>
            <wp:positionV relativeFrom="paragraph">
              <wp:posOffset>6151245</wp:posOffset>
            </wp:positionV>
            <wp:extent cx="1828800" cy="1136650"/>
            <wp:effectExtent l="0" t="0" r="0" b="6350"/>
            <wp:wrapNone/>
            <wp:docPr id="2" name="Picture 14" descr="Description: HiM_mid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escription: HiM_mid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13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7929FB" w14:textId="77777777" w:rsidR="003A4872" w:rsidRDefault="003A4872" w:rsidP="001B3556">
      <w:pPr>
        <w:rPr>
          <w:rFonts w:ascii="Arial" w:hAnsi="Arial" w:cs="Arial"/>
          <w:b/>
          <w:bCs/>
          <w:spacing w:val="-4"/>
          <w:w w:val="101"/>
          <w:sz w:val="28"/>
          <w:szCs w:val="28"/>
        </w:rPr>
        <w:sectPr w:rsidR="003A4872" w:rsidSect="008479AA">
          <w:type w:val="continuous"/>
          <w:pgSz w:w="11907" w:h="16840"/>
          <w:pgMar w:top="1418" w:right="1440" w:bottom="1418" w:left="993" w:header="720" w:footer="397" w:gutter="0"/>
          <w:pgNumType w:start="1"/>
          <w:cols w:space="720"/>
        </w:sectPr>
      </w:pPr>
    </w:p>
    <w:p w14:paraId="7D66F950" w14:textId="77777777" w:rsidR="000D798C" w:rsidRPr="00D43DBD" w:rsidRDefault="000D798C" w:rsidP="000D798C">
      <w:pPr>
        <w:rPr>
          <w:rFonts w:asciiTheme="minorHAnsi" w:hAnsiTheme="minorHAnsi" w:cstheme="minorHAnsi"/>
          <w:b/>
          <w:sz w:val="36"/>
          <w:szCs w:val="36"/>
        </w:rPr>
      </w:pPr>
      <w:proofErr w:type="spellStart"/>
      <w:r w:rsidRPr="00D43DBD">
        <w:rPr>
          <w:rFonts w:asciiTheme="minorHAnsi" w:hAnsiTheme="minorHAnsi" w:cstheme="minorHAnsi"/>
          <w:b/>
          <w:sz w:val="36"/>
          <w:szCs w:val="36"/>
        </w:rPr>
        <w:lastRenderedPageBreak/>
        <w:t>Samandrag</w:t>
      </w:r>
      <w:proofErr w:type="spellEnd"/>
    </w:p>
    <w:p w14:paraId="65BC7CE9" w14:textId="77777777" w:rsidR="004C7BA6" w:rsidRPr="00476D73" w:rsidRDefault="004C7BA6" w:rsidP="005710F5">
      <w:pPr>
        <w:rPr>
          <w:rFonts w:cs="Times New Roman"/>
          <w:lang w:val="nn-NO"/>
        </w:rPr>
      </w:pPr>
    </w:p>
    <w:p w14:paraId="0B10EED5" w14:textId="77777777" w:rsidR="00F75AAB" w:rsidRPr="00276212" w:rsidRDefault="00F75AAB" w:rsidP="00276212">
      <w:pPr>
        <w:rPr>
          <w:rFonts w:cs="Times New Roman"/>
        </w:rPr>
      </w:pPr>
    </w:p>
    <w:p w14:paraId="23A72258" w14:textId="77777777" w:rsidR="00F75AAB" w:rsidRPr="005710F5" w:rsidRDefault="00F75AAB" w:rsidP="00F75AAB">
      <w:pPr>
        <w:rPr>
          <w:rFonts w:cs="Times New Roman"/>
          <w:b/>
        </w:rPr>
        <w:sectPr w:rsidR="00F75AAB" w:rsidRPr="005710F5" w:rsidSect="008479AA">
          <w:pgSz w:w="11907" w:h="16840"/>
          <w:pgMar w:top="1411" w:right="1411" w:bottom="1411" w:left="1728" w:header="720" w:footer="403" w:gutter="0"/>
          <w:cols w:space="720"/>
          <w:formProt w:val="0"/>
          <w:titlePg/>
        </w:sectPr>
      </w:pPr>
    </w:p>
    <w:p w14:paraId="5DDD4FF3" w14:textId="2B368DF0" w:rsidR="00F75AAB" w:rsidRPr="00D43DBD" w:rsidRDefault="000D798C" w:rsidP="00F75AAB">
      <w:pPr>
        <w:rPr>
          <w:rFonts w:asciiTheme="minorHAnsi" w:hAnsiTheme="minorHAnsi" w:cstheme="minorHAnsi"/>
          <w:b/>
          <w:sz w:val="36"/>
          <w:szCs w:val="36"/>
        </w:rPr>
      </w:pPr>
      <w:proofErr w:type="spellStart"/>
      <w:r>
        <w:rPr>
          <w:rFonts w:asciiTheme="minorHAnsi" w:hAnsiTheme="minorHAnsi" w:cstheme="minorHAnsi"/>
          <w:b/>
          <w:sz w:val="36"/>
          <w:szCs w:val="36"/>
        </w:rPr>
        <w:lastRenderedPageBreak/>
        <w:t>Abstract</w:t>
      </w:r>
      <w:proofErr w:type="spellEnd"/>
    </w:p>
    <w:p w14:paraId="0E511025" w14:textId="77777777" w:rsidR="001D2B8B" w:rsidRDefault="001D2B8B" w:rsidP="00025D53"/>
    <w:p w14:paraId="56E52060" w14:textId="77777777" w:rsidR="001D2B8B" w:rsidRDefault="001D2B8B" w:rsidP="001D2B8B"/>
    <w:p w14:paraId="2F17E0E9" w14:textId="77777777" w:rsidR="001D2B8B" w:rsidRDefault="001D2B8B" w:rsidP="001D2B8B">
      <w:pPr>
        <w:sectPr w:rsidR="001D2B8B" w:rsidSect="008479AA">
          <w:pgSz w:w="11907" w:h="16840"/>
          <w:pgMar w:top="1411" w:right="1411" w:bottom="1411" w:left="1728" w:header="720" w:footer="403" w:gutter="0"/>
          <w:cols w:space="720"/>
          <w:formProt w:val="0"/>
          <w:titlePg/>
        </w:sectPr>
      </w:pPr>
    </w:p>
    <w:p w14:paraId="1BE56635" w14:textId="023A9346" w:rsidR="00056B05" w:rsidRDefault="00056B05" w:rsidP="00056B05">
      <w:pPr>
        <w:rPr>
          <w:rFonts w:asciiTheme="minorHAnsi" w:hAnsiTheme="minorHAnsi" w:cstheme="minorHAnsi"/>
          <w:b/>
          <w:bCs/>
          <w:sz w:val="36"/>
          <w:szCs w:val="36"/>
        </w:rPr>
      </w:pPr>
      <w:r w:rsidRPr="00147960">
        <w:rPr>
          <w:rFonts w:asciiTheme="minorHAnsi" w:hAnsiTheme="minorHAnsi" w:cstheme="minorHAnsi"/>
          <w:b/>
          <w:bCs/>
          <w:sz w:val="36"/>
          <w:szCs w:val="36"/>
        </w:rPr>
        <w:lastRenderedPageBreak/>
        <w:t>Innh</w:t>
      </w:r>
      <w:r w:rsidR="00720812">
        <w:rPr>
          <w:rFonts w:asciiTheme="minorHAnsi" w:hAnsiTheme="minorHAnsi" w:cstheme="minorHAnsi"/>
          <w:b/>
          <w:bCs/>
          <w:sz w:val="36"/>
          <w:szCs w:val="36"/>
        </w:rPr>
        <w:t>a</w:t>
      </w:r>
      <w:r w:rsidRPr="00147960">
        <w:rPr>
          <w:rFonts w:asciiTheme="minorHAnsi" w:hAnsiTheme="minorHAnsi" w:cstheme="minorHAnsi"/>
          <w:b/>
          <w:bCs/>
          <w:sz w:val="36"/>
          <w:szCs w:val="36"/>
        </w:rPr>
        <w:t>l</w:t>
      </w:r>
      <w:r>
        <w:rPr>
          <w:rFonts w:asciiTheme="minorHAnsi" w:hAnsiTheme="minorHAnsi" w:cstheme="minorHAnsi"/>
          <w:b/>
          <w:bCs/>
          <w:sz w:val="36"/>
          <w:szCs w:val="36"/>
        </w:rPr>
        <w:t>d</w:t>
      </w:r>
    </w:p>
    <w:p w14:paraId="071EC6A9" w14:textId="09A7AED2" w:rsidR="00F26889" w:rsidRDefault="00FD6702" w:rsidP="00F26889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nb-NO" w:bidi="ar-SA"/>
          <w14:ligatures w14:val="standardContextual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58303797" w:history="1">
        <w:r w:rsidR="00F26889" w:rsidRPr="00B91DCF">
          <w:rPr>
            <w:rStyle w:val="Hyperlink"/>
          </w:rPr>
          <w:t>1</w:t>
        </w:r>
        <w:r w:rsidR="00F26889">
          <w:rPr>
            <w:rFonts w:asciiTheme="minorHAnsi" w:eastAsiaTheme="minorEastAsia" w:hAnsiTheme="minorHAnsi" w:cstheme="minorBidi"/>
            <w:kern w:val="2"/>
            <w:szCs w:val="24"/>
            <w:lang w:eastAsia="nb-NO" w:bidi="ar-SA"/>
            <w14:ligatures w14:val="standardContextual"/>
          </w:rPr>
          <w:tab/>
        </w:r>
        <w:r w:rsidR="00F26889" w:rsidRPr="00B91DCF">
          <w:rPr>
            <w:rStyle w:val="Hyperlink"/>
          </w:rPr>
          <w:t>Hovudkapittel (Heading 1)</w:t>
        </w:r>
        <w:r w:rsidR="00F26889">
          <w:rPr>
            <w:webHidden/>
          </w:rPr>
          <w:tab/>
        </w:r>
        <w:r w:rsidR="00F26889">
          <w:rPr>
            <w:webHidden/>
          </w:rPr>
          <w:fldChar w:fldCharType="begin"/>
        </w:r>
        <w:r w:rsidR="00F26889">
          <w:rPr>
            <w:webHidden/>
          </w:rPr>
          <w:instrText xml:space="preserve"> PAGEREF _Toc158303797 \h </w:instrText>
        </w:r>
        <w:r w:rsidR="00F26889">
          <w:rPr>
            <w:webHidden/>
          </w:rPr>
        </w:r>
        <w:r w:rsidR="00F26889">
          <w:rPr>
            <w:webHidden/>
          </w:rPr>
          <w:fldChar w:fldCharType="separate"/>
        </w:r>
        <w:r w:rsidR="00F26889">
          <w:rPr>
            <w:webHidden/>
          </w:rPr>
          <w:t>1</w:t>
        </w:r>
        <w:r w:rsidR="00F26889">
          <w:rPr>
            <w:webHidden/>
          </w:rPr>
          <w:fldChar w:fldCharType="end"/>
        </w:r>
      </w:hyperlink>
    </w:p>
    <w:p w14:paraId="42B8044E" w14:textId="10C91C3F" w:rsidR="00F26889" w:rsidRDefault="00F26889">
      <w:pPr>
        <w:pStyle w:val="TOC2"/>
        <w:tabs>
          <w:tab w:val="left" w:pos="960"/>
          <w:tab w:val="right" w:leader="dot" w:pos="8758"/>
        </w:tabs>
        <w:rPr>
          <w:rFonts w:asciiTheme="minorHAnsi" w:eastAsiaTheme="minorEastAsia" w:hAnsiTheme="minorHAnsi" w:cstheme="minorBidi"/>
          <w:noProof/>
          <w:kern w:val="2"/>
          <w:lang w:eastAsia="nb-NO" w:bidi="ar-SA"/>
          <w14:ligatures w14:val="standardContextual"/>
        </w:rPr>
      </w:pPr>
      <w:hyperlink w:anchor="_Toc158303798" w:history="1">
        <w:r w:rsidRPr="00B91DCF">
          <w:rPr>
            <w:rStyle w:val="Hyperlink"/>
            <w:noProof/>
          </w:rPr>
          <w:t>1.1</w:t>
        </w:r>
        <w:r>
          <w:rPr>
            <w:rFonts w:asciiTheme="minorHAnsi" w:eastAsiaTheme="minorEastAsia" w:hAnsiTheme="minorHAnsi" w:cstheme="minorBidi"/>
            <w:noProof/>
            <w:kern w:val="2"/>
            <w:lang w:eastAsia="nb-NO" w:bidi="ar-SA"/>
            <w14:ligatures w14:val="standardContextual"/>
          </w:rPr>
          <w:tab/>
        </w:r>
        <w:r w:rsidRPr="00B91DCF">
          <w:rPr>
            <w:rStyle w:val="Hyperlink"/>
            <w:noProof/>
          </w:rPr>
          <w:t>Underkapittel (Heading 2)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_Toc158303798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288A060B" w14:textId="29EF858B" w:rsidR="00F26889" w:rsidRDefault="00F26889">
      <w:pPr>
        <w:pStyle w:val="TOC3"/>
        <w:tabs>
          <w:tab w:val="left" w:pos="1440"/>
          <w:tab w:val="right" w:leader="dot" w:pos="8758"/>
        </w:tabs>
        <w:rPr>
          <w:rFonts w:asciiTheme="minorHAnsi" w:eastAsiaTheme="minorEastAsia" w:hAnsiTheme="minorHAnsi" w:cstheme="minorBidi"/>
          <w:noProof/>
          <w:kern w:val="2"/>
          <w:lang w:eastAsia="nb-NO" w:bidi="ar-SA"/>
          <w14:ligatures w14:val="standardContextual"/>
        </w:rPr>
      </w:pPr>
      <w:hyperlink w:anchor="_Toc158303799" w:history="1">
        <w:r w:rsidRPr="00B91DCF">
          <w:rPr>
            <w:rStyle w:val="Hyperlink"/>
            <w:noProof/>
          </w:rPr>
          <w:t>1.1.1</w:t>
        </w:r>
        <w:r>
          <w:rPr>
            <w:rFonts w:asciiTheme="minorHAnsi" w:eastAsiaTheme="minorEastAsia" w:hAnsiTheme="minorHAnsi" w:cstheme="minorBidi"/>
            <w:noProof/>
            <w:kern w:val="2"/>
            <w:lang w:eastAsia="nb-NO" w:bidi="ar-SA"/>
            <w14:ligatures w14:val="standardContextual"/>
          </w:rPr>
          <w:tab/>
        </w:r>
        <w:r w:rsidRPr="00B91DCF">
          <w:rPr>
            <w:rStyle w:val="Hyperlink"/>
            <w:noProof/>
          </w:rPr>
          <w:t>Underkapittel (Heading 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_Toc158303799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4E4A512F" w14:textId="5216A871" w:rsidR="00BE42D3" w:rsidRDefault="00FD6702" w:rsidP="00056B05">
      <w:pPr>
        <w:sectPr w:rsidR="00BE42D3" w:rsidSect="008479AA">
          <w:pgSz w:w="11907" w:h="16840"/>
          <w:pgMar w:top="1411" w:right="1411" w:bottom="1411" w:left="1728" w:header="720" w:footer="403" w:gutter="0"/>
          <w:cols w:space="720"/>
          <w:formProt w:val="0"/>
          <w:titlePg/>
        </w:sectPr>
      </w:pPr>
      <w:r>
        <w:rPr>
          <w:rFonts w:cstheme="minorHAnsi"/>
          <w:b/>
          <w:bCs/>
          <w:noProof/>
          <w:szCs w:val="36"/>
        </w:rPr>
        <w:fldChar w:fldCharType="end"/>
      </w:r>
    </w:p>
    <w:p w14:paraId="14194EC5" w14:textId="089FAF72" w:rsidR="006A4FE2" w:rsidRPr="00CA1D16" w:rsidRDefault="006A4FE2" w:rsidP="00F26889">
      <w:pPr>
        <w:pStyle w:val="Heading1"/>
      </w:pPr>
      <w:bookmarkStart w:id="6" w:name="_Toc461182386"/>
      <w:bookmarkStart w:id="7" w:name="_Toc116047937"/>
      <w:bookmarkStart w:id="8" w:name="_Toc116048143"/>
      <w:bookmarkStart w:id="9" w:name="_Toc116048251"/>
      <w:bookmarkStart w:id="10" w:name="_Toc158303797"/>
      <w:proofErr w:type="spellStart"/>
      <w:r w:rsidRPr="00CA1D16">
        <w:lastRenderedPageBreak/>
        <w:t>Hov</w:t>
      </w:r>
      <w:r w:rsidR="00476D73">
        <w:t>u</w:t>
      </w:r>
      <w:r w:rsidRPr="00CA1D16">
        <w:t>dkapittel</w:t>
      </w:r>
      <w:proofErr w:type="spellEnd"/>
      <w:r w:rsidRPr="00CA1D16">
        <w:t xml:space="preserve"> (Heading 1)</w:t>
      </w:r>
      <w:bookmarkEnd w:id="6"/>
      <w:bookmarkEnd w:id="7"/>
      <w:bookmarkEnd w:id="8"/>
      <w:bookmarkEnd w:id="9"/>
      <w:bookmarkEnd w:id="10"/>
      <w:r w:rsidRPr="00CA1D16">
        <w:t xml:space="preserve"> </w:t>
      </w:r>
    </w:p>
    <w:p w14:paraId="0E30E1BE" w14:textId="77777777" w:rsidR="00476D73" w:rsidRPr="009A7FD7" w:rsidRDefault="00476D73" w:rsidP="00476D73">
      <w:pPr>
        <w:rPr>
          <w:lang w:val="nn-NO"/>
        </w:rPr>
      </w:pPr>
      <w:r w:rsidRPr="00C54339">
        <w:rPr>
          <w:lang w:val="nn-NO"/>
        </w:rPr>
        <w:t>På dette arket start</w:t>
      </w:r>
      <w:r>
        <w:rPr>
          <w:lang w:val="nn-NO"/>
        </w:rPr>
        <w:t>a</w:t>
      </w:r>
      <w:r w:rsidRPr="00C54339">
        <w:rPr>
          <w:lang w:val="nn-NO"/>
        </w:rPr>
        <w:t xml:space="preserve">r sidenummerering og </w:t>
      </w:r>
      <w:r>
        <w:rPr>
          <w:lang w:val="nn-NO"/>
        </w:rPr>
        <w:t>ditt svar på oppgåva</w:t>
      </w:r>
      <w:r w:rsidRPr="00C54339">
        <w:rPr>
          <w:lang w:val="nn-NO"/>
        </w:rPr>
        <w:t xml:space="preserve"> (med overskrifter og normaltekst 1,5 linjeavstand</w:t>
      </w:r>
      <w:r>
        <w:rPr>
          <w:lang w:val="nn-NO"/>
        </w:rPr>
        <w:t xml:space="preserve">. </w:t>
      </w:r>
      <w:hyperlink r:id="rId12" w:history="1">
        <w:r w:rsidRPr="009A7FD7">
          <w:rPr>
            <w:rStyle w:val="Hyperlink"/>
            <w:lang w:val="nn-NO"/>
          </w:rPr>
          <w:t>På heimesida til høgskulen finn du Word-</w:t>
        </w:r>
        <w:r>
          <w:rPr>
            <w:rStyle w:val="Hyperlink"/>
            <w:lang w:val="nn-NO"/>
          </w:rPr>
          <w:t>rettleiinga</w:t>
        </w:r>
        <w:r w:rsidRPr="009A7FD7">
          <w:rPr>
            <w:rStyle w:val="Hyperlink"/>
            <w:lang w:val="nn-NO"/>
          </w:rPr>
          <w:t>r for bruk av våre dokumentmal</w:t>
        </w:r>
        <w:r>
          <w:rPr>
            <w:rStyle w:val="Hyperlink"/>
            <w:lang w:val="nn-NO"/>
          </w:rPr>
          <w:t>a</w:t>
        </w:r>
        <w:r w:rsidRPr="009A7FD7">
          <w:rPr>
            <w:rStyle w:val="Hyperlink"/>
            <w:lang w:val="nn-NO"/>
          </w:rPr>
          <w:t>r</w:t>
        </w:r>
      </w:hyperlink>
      <w:r w:rsidRPr="009A7FD7">
        <w:rPr>
          <w:lang w:val="nn-NO"/>
        </w:rPr>
        <w:t>, f.eks. om innh</w:t>
      </w:r>
      <w:r>
        <w:rPr>
          <w:lang w:val="nn-NO"/>
        </w:rPr>
        <w:t>a</w:t>
      </w:r>
      <w:r w:rsidRPr="009A7FD7">
        <w:rPr>
          <w:lang w:val="nn-NO"/>
        </w:rPr>
        <w:t>lds</w:t>
      </w:r>
      <w:r>
        <w:rPr>
          <w:lang w:val="nn-NO"/>
        </w:rPr>
        <w:t>liste</w:t>
      </w:r>
      <w:r w:rsidRPr="009A7FD7">
        <w:rPr>
          <w:lang w:val="nn-NO"/>
        </w:rPr>
        <w:t xml:space="preserve"> og overskrifter. </w:t>
      </w:r>
    </w:p>
    <w:p w14:paraId="0450DD24" w14:textId="66F0096D" w:rsidR="00476D73" w:rsidRPr="00C54339" w:rsidRDefault="00476D73" w:rsidP="00476D73">
      <w:pPr>
        <w:rPr>
          <w:lang w:val="nn-NO"/>
        </w:rPr>
      </w:pPr>
      <w:r w:rsidRPr="00C54339">
        <w:rPr>
          <w:lang w:val="nn-NO"/>
        </w:rPr>
        <w:t>Slett dette avsnittet og overskriftene/innh</w:t>
      </w:r>
      <w:r>
        <w:rPr>
          <w:lang w:val="nn-NO"/>
        </w:rPr>
        <w:t>a</w:t>
      </w:r>
      <w:r w:rsidRPr="00C54339">
        <w:rPr>
          <w:lang w:val="nn-NO"/>
        </w:rPr>
        <w:t>ldet elle</w:t>
      </w:r>
      <w:r>
        <w:rPr>
          <w:lang w:val="nn-NO"/>
        </w:rPr>
        <w:t>s</w:t>
      </w:r>
      <w:r w:rsidRPr="00C54339">
        <w:rPr>
          <w:lang w:val="nn-NO"/>
        </w:rPr>
        <w:t xml:space="preserve"> på denne sid</w:t>
      </w:r>
      <w:r>
        <w:rPr>
          <w:lang w:val="nn-NO"/>
        </w:rPr>
        <w:t>a</w:t>
      </w:r>
      <w:r w:rsidRPr="00C54339">
        <w:rPr>
          <w:lang w:val="nn-NO"/>
        </w:rPr>
        <w:t xml:space="preserve">, og du kan starte skriving av (eller kopiere inn) </w:t>
      </w:r>
      <w:r>
        <w:rPr>
          <w:lang w:val="nn-NO"/>
        </w:rPr>
        <w:t>ditt svar på oppgåva</w:t>
      </w:r>
      <w:r w:rsidRPr="00C54339">
        <w:rPr>
          <w:lang w:val="nn-NO"/>
        </w:rPr>
        <w:t xml:space="preserve">. </w:t>
      </w:r>
    </w:p>
    <w:p w14:paraId="74037CA7" w14:textId="77777777" w:rsidR="00EB7DD2" w:rsidRPr="00476D73" w:rsidRDefault="00EB7DD2" w:rsidP="00EB7DD2">
      <w:pPr>
        <w:rPr>
          <w:lang w:val="nn-NO"/>
        </w:rPr>
      </w:pPr>
    </w:p>
    <w:p w14:paraId="44D1FF3D" w14:textId="77777777" w:rsidR="006A4FE2" w:rsidRPr="00CA1D16" w:rsidRDefault="006A4FE2" w:rsidP="00EB7DD2">
      <w:pPr>
        <w:pStyle w:val="Heading2"/>
        <w:rPr>
          <w:i/>
          <w:szCs w:val="32"/>
        </w:rPr>
      </w:pPr>
      <w:bookmarkStart w:id="11" w:name="_Toc461182387"/>
      <w:bookmarkStart w:id="12" w:name="_Toc116047938"/>
      <w:bookmarkStart w:id="13" w:name="_Toc116048144"/>
      <w:bookmarkStart w:id="14" w:name="_Toc116048252"/>
      <w:bookmarkStart w:id="15" w:name="_Toc158303798"/>
      <w:r w:rsidRPr="00CA1D16">
        <w:rPr>
          <w:szCs w:val="32"/>
        </w:rPr>
        <w:t>Underkapittel (Heading 2)</w:t>
      </w:r>
      <w:bookmarkEnd w:id="11"/>
      <w:bookmarkEnd w:id="12"/>
      <w:bookmarkEnd w:id="13"/>
      <w:bookmarkEnd w:id="14"/>
      <w:bookmarkEnd w:id="15"/>
    </w:p>
    <w:p w14:paraId="4739A8A4" w14:textId="77777777" w:rsidR="006A4FE2" w:rsidRDefault="006A4FE2" w:rsidP="00EB7DD2"/>
    <w:p w14:paraId="0A07817C" w14:textId="77777777" w:rsidR="006A4FE2" w:rsidRPr="00CA1D16" w:rsidRDefault="006A4FE2" w:rsidP="00EB7DD2">
      <w:pPr>
        <w:pStyle w:val="Heading3"/>
        <w:rPr>
          <w:szCs w:val="28"/>
        </w:rPr>
      </w:pPr>
      <w:bookmarkStart w:id="16" w:name="_Toc461182388"/>
      <w:bookmarkStart w:id="17" w:name="_Toc116047939"/>
      <w:bookmarkStart w:id="18" w:name="_Toc116048145"/>
      <w:bookmarkStart w:id="19" w:name="_Toc116048253"/>
      <w:bookmarkStart w:id="20" w:name="_Toc158303799"/>
      <w:r w:rsidRPr="00CA1D16">
        <w:rPr>
          <w:szCs w:val="28"/>
        </w:rPr>
        <w:t>Underkapittel (Heading 3)</w:t>
      </w:r>
      <w:bookmarkEnd w:id="16"/>
      <w:bookmarkEnd w:id="17"/>
      <w:bookmarkEnd w:id="18"/>
      <w:bookmarkEnd w:id="19"/>
      <w:bookmarkEnd w:id="20"/>
    </w:p>
    <w:p w14:paraId="5CFF26B8" w14:textId="77777777" w:rsidR="006A4FE2" w:rsidRDefault="006A4FE2" w:rsidP="00EB7DD2"/>
    <w:p w14:paraId="437D5548" w14:textId="77777777" w:rsidR="006A4FE2" w:rsidRPr="00CA1D16" w:rsidRDefault="006A4FE2" w:rsidP="00EB7DD2">
      <w:pPr>
        <w:pStyle w:val="Heading4"/>
        <w:rPr>
          <w:rFonts w:asciiTheme="minorHAnsi" w:hAnsiTheme="minorHAnsi"/>
          <w:sz w:val="24"/>
          <w:szCs w:val="24"/>
        </w:rPr>
      </w:pPr>
      <w:r w:rsidRPr="00CA1D16">
        <w:rPr>
          <w:rFonts w:asciiTheme="minorHAnsi" w:hAnsiTheme="minorHAnsi"/>
          <w:sz w:val="24"/>
          <w:szCs w:val="24"/>
        </w:rPr>
        <w:t xml:space="preserve">Heading 4 </w:t>
      </w:r>
    </w:p>
    <w:p w14:paraId="3A3D8F56" w14:textId="77777777" w:rsidR="006A4FE2" w:rsidRDefault="006A4FE2" w:rsidP="00EB7DD2"/>
    <w:p w14:paraId="66B0AA76" w14:textId="77777777" w:rsidR="006A4FE2" w:rsidRPr="00CA1D16" w:rsidRDefault="006A4FE2" w:rsidP="00EB7DD2">
      <w:pPr>
        <w:pStyle w:val="Heading5"/>
        <w:rPr>
          <w:rFonts w:asciiTheme="minorHAnsi" w:hAnsiTheme="minorHAnsi"/>
          <w:i/>
          <w:szCs w:val="24"/>
        </w:rPr>
      </w:pPr>
      <w:r w:rsidRPr="00CA1D16">
        <w:rPr>
          <w:rFonts w:asciiTheme="minorHAnsi" w:hAnsiTheme="minorHAnsi"/>
          <w:szCs w:val="24"/>
        </w:rPr>
        <w:t xml:space="preserve">Heading 5 </w:t>
      </w:r>
    </w:p>
    <w:p w14:paraId="22885101" w14:textId="77777777" w:rsidR="006A4FE2" w:rsidRDefault="006A4FE2" w:rsidP="00EB7DD2"/>
    <w:p w14:paraId="62984890" w14:textId="77777777" w:rsidR="006A4FE2" w:rsidRPr="00CA1D16" w:rsidRDefault="006A4FE2" w:rsidP="00EB7DD2">
      <w:pPr>
        <w:pStyle w:val="Heading6"/>
        <w:rPr>
          <w:rFonts w:asciiTheme="minorHAnsi" w:hAnsiTheme="minorHAnsi"/>
          <w:sz w:val="24"/>
          <w:szCs w:val="24"/>
        </w:rPr>
      </w:pPr>
      <w:r w:rsidRPr="00CA1D16">
        <w:rPr>
          <w:rFonts w:asciiTheme="minorHAnsi" w:hAnsiTheme="minorHAnsi"/>
          <w:sz w:val="24"/>
          <w:szCs w:val="24"/>
        </w:rPr>
        <w:t xml:space="preserve">Heading 6 </w:t>
      </w:r>
    </w:p>
    <w:p w14:paraId="072494CE" w14:textId="39BCE20E" w:rsidR="003922B0" w:rsidRPr="00AA30A8" w:rsidRDefault="003922B0" w:rsidP="00FD6702"/>
    <w:sectPr w:rsidR="003922B0" w:rsidRPr="00AA30A8" w:rsidSect="008479AA">
      <w:pgSz w:w="11907" w:h="16840"/>
      <w:pgMar w:top="1411" w:right="1411" w:bottom="1411" w:left="1728" w:header="720" w:footer="403" w:gutter="0"/>
      <w:pgNumType w:start="1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6DEC4" w14:textId="77777777" w:rsidR="00967B35" w:rsidRDefault="00967B35">
      <w:r>
        <w:separator/>
      </w:r>
    </w:p>
  </w:endnote>
  <w:endnote w:type="continuationSeparator" w:id="0">
    <w:p w14:paraId="5F21565F" w14:textId="77777777" w:rsidR="00967B35" w:rsidRDefault="00967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ndnya">
    <w:altName w:val="Cambria"/>
    <w:panose1 w:val="00000400000000000000"/>
    <w:charset w:val="01"/>
    <w:family w:val="roman"/>
    <w:notTrueType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BCBBD" w14:textId="77777777" w:rsidR="00955329" w:rsidRDefault="00955329" w:rsidP="001D2B8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7B4001B" w14:textId="77777777" w:rsidR="00955329" w:rsidRDefault="00955329" w:rsidP="004A4CE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F740D" w14:textId="77777777" w:rsidR="00955329" w:rsidRDefault="00955329" w:rsidP="001D2B8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C103F">
      <w:rPr>
        <w:rStyle w:val="PageNumber"/>
        <w:noProof/>
      </w:rPr>
      <w:t>1</w:t>
    </w:r>
    <w:r>
      <w:rPr>
        <w:rStyle w:val="PageNumber"/>
      </w:rPr>
      <w:fldChar w:fldCharType="end"/>
    </w:r>
  </w:p>
  <w:p w14:paraId="7EB3D0A4" w14:textId="77777777" w:rsidR="00955329" w:rsidRDefault="00955329" w:rsidP="00BE42D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81265" w14:textId="77777777" w:rsidR="00967B35" w:rsidRDefault="00967B35">
      <w:r>
        <w:separator/>
      </w:r>
    </w:p>
  </w:footnote>
  <w:footnote w:type="continuationSeparator" w:id="0">
    <w:p w14:paraId="00D2B6AA" w14:textId="77777777" w:rsidR="00967B35" w:rsidRDefault="00967B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DB05E1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6B23E7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38C800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6C8B9C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FE24DB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A7873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9D8B7E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B86B82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8D273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8C260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EB64CB"/>
    <w:multiLevelType w:val="multilevel"/>
    <w:tmpl w:val="CDDE72EA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  <w:i w:val="0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  <w:i w:val="0"/>
        <w:iCs w:val="0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 w15:restartNumberingAfterBreak="0">
    <w:nsid w:val="028D0D7B"/>
    <w:multiLevelType w:val="hybridMultilevel"/>
    <w:tmpl w:val="7B3C0C3A"/>
    <w:lvl w:ilvl="0" w:tplc="310CF7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667A6A"/>
    <w:multiLevelType w:val="multilevel"/>
    <w:tmpl w:val="0414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24FA3A12"/>
    <w:multiLevelType w:val="hybridMultilevel"/>
    <w:tmpl w:val="23D6103E"/>
    <w:lvl w:ilvl="0" w:tplc="041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BA16D5C"/>
    <w:multiLevelType w:val="multilevel"/>
    <w:tmpl w:val="50D2F234"/>
    <w:lvl w:ilvl="0">
      <w:start w:val="1"/>
      <w:numFmt w:val="decimal"/>
      <w:lvlText w:val="%1"/>
      <w:lvlJc w:val="left"/>
      <w:pPr>
        <w:ind w:left="480" w:hanging="480"/>
      </w:pPr>
      <w:rPr>
        <w:rFonts w:ascii="Times New Roman" w:eastAsia="Times New Roman" w:hAnsi="Times New Roman" w:cs="Sendnya" w:hint="default"/>
        <w:color w:val="0000FF"/>
        <w:sz w:val="24"/>
        <w:u w:val="single"/>
      </w:rPr>
    </w:lvl>
    <w:lvl w:ilvl="1">
      <w:start w:val="1"/>
      <w:numFmt w:val="decimal"/>
      <w:lvlText w:val="%1.%2"/>
      <w:lvlJc w:val="left"/>
      <w:pPr>
        <w:ind w:left="960" w:hanging="720"/>
      </w:pPr>
      <w:rPr>
        <w:rFonts w:ascii="Times New Roman" w:eastAsia="Times New Roman" w:hAnsi="Times New Roman" w:cs="Sendnya" w:hint="default"/>
        <w:color w:val="0000FF"/>
        <w:sz w:val="24"/>
        <w:u w:val="single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ascii="Times New Roman" w:eastAsia="Times New Roman" w:hAnsi="Times New Roman" w:cs="Sendnya" w:hint="default"/>
        <w:color w:val="0000FF"/>
        <w:sz w:val="24"/>
        <w:u w:val="singl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rFonts w:ascii="Times New Roman" w:eastAsia="Times New Roman" w:hAnsi="Times New Roman" w:cs="Sendnya" w:hint="default"/>
        <w:color w:val="0000FF"/>
        <w:sz w:val="24"/>
        <w:u w:val="single"/>
      </w:rPr>
    </w:lvl>
    <w:lvl w:ilvl="4">
      <w:start w:val="1"/>
      <w:numFmt w:val="decimal"/>
      <w:lvlText w:val="%1.%2.%3.%4.%5"/>
      <w:lvlJc w:val="left"/>
      <w:pPr>
        <w:ind w:left="2400" w:hanging="1440"/>
      </w:pPr>
      <w:rPr>
        <w:rFonts w:ascii="Times New Roman" w:eastAsia="Times New Roman" w:hAnsi="Times New Roman" w:cs="Sendnya" w:hint="default"/>
        <w:color w:val="0000FF"/>
        <w:sz w:val="24"/>
        <w:u w:val="single"/>
      </w:rPr>
    </w:lvl>
    <w:lvl w:ilvl="5">
      <w:start w:val="1"/>
      <w:numFmt w:val="decimal"/>
      <w:lvlText w:val="%1.%2.%3.%4.%5.%6"/>
      <w:lvlJc w:val="left"/>
      <w:pPr>
        <w:ind w:left="2640" w:hanging="1440"/>
      </w:pPr>
      <w:rPr>
        <w:rFonts w:ascii="Times New Roman" w:eastAsia="Times New Roman" w:hAnsi="Times New Roman" w:cs="Sendnya" w:hint="default"/>
        <w:color w:val="0000FF"/>
        <w:sz w:val="24"/>
        <w:u w:val="single"/>
      </w:rPr>
    </w:lvl>
    <w:lvl w:ilvl="6">
      <w:start w:val="1"/>
      <w:numFmt w:val="decimal"/>
      <w:lvlText w:val="%1.%2.%3.%4.%5.%6.%7"/>
      <w:lvlJc w:val="left"/>
      <w:pPr>
        <w:ind w:left="3240" w:hanging="1800"/>
      </w:pPr>
      <w:rPr>
        <w:rFonts w:ascii="Times New Roman" w:eastAsia="Times New Roman" w:hAnsi="Times New Roman" w:cs="Sendnya" w:hint="default"/>
        <w:color w:val="0000FF"/>
        <w:sz w:val="24"/>
        <w:u w:val="single"/>
      </w:rPr>
    </w:lvl>
    <w:lvl w:ilvl="7">
      <w:start w:val="1"/>
      <w:numFmt w:val="decimal"/>
      <w:lvlText w:val="%1.%2.%3.%4.%5.%6.%7.%8"/>
      <w:lvlJc w:val="left"/>
      <w:pPr>
        <w:ind w:left="3480" w:hanging="1800"/>
      </w:pPr>
      <w:rPr>
        <w:rFonts w:ascii="Times New Roman" w:eastAsia="Times New Roman" w:hAnsi="Times New Roman" w:cs="Sendnya" w:hint="default"/>
        <w:color w:val="0000FF"/>
        <w:sz w:val="24"/>
        <w:u w:val="single"/>
      </w:rPr>
    </w:lvl>
    <w:lvl w:ilvl="8">
      <w:start w:val="1"/>
      <w:numFmt w:val="decimal"/>
      <w:lvlText w:val="%1.%2.%3.%4.%5.%6.%7.%8.%9"/>
      <w:lvlJc w:val="left"/>
      <w:pPr>
        <w:ind w:left="4080" w:hanging="2160"/>
      </w:pPr>
      <w:rPr>
        <w:rFonts w:ascii="Times New Roman" w:eastAsia="Times New Roman" w:hAnsi="Times New Roman" w:cs="Sendnya" w:hint="default"/>
        <w:color w:val="0000FF"/>
        <w:sz w:val="24"/>
        <w:u w:val="single"/>
      </w:rPr>
    </w:lvl>
  </w:abstractNum>
  <w:abstractNum w:abstractNumId="15" w15:restartNumberingAfterBreak="0">
    <w:nsid w:val="321C0DC5"/>
    <w:multiLevelType w:val="multilevel"/>
    <w:tmpl w:val="E318C8CE"/>
    <w:lvl w:ilvl="0">
      <w:start w:val="1"/>
      <w:numFmt w:val="decimal"/>
      <w:lvlText w:val="%1.0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6" w15:restartNumberingAfterBreak="0">
    <w:nsid w:val="61DA25AD"/>
    <w:multiLevelType w:val="multilevel"/>
    <w:tmpl w:val="E96802B6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62233511"/>
    <w:multiLevelType w:val="hybridMultilevel"/>
    <w:tmpl w:val="09428526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B65AF0"/>
    <w:multiLevelType w:val="multilevel"/>
    <w:tmpl w:val="61963404"/>
    <w:lvl w:ilvl="0">
      <w:start w:val="1"/>
      <w:numFmt w:val="decimal"/>
      <w:lvlText w:val="%1.0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9" w15:restartNumberingAfterBreak="0">
    <w:nsid w:val="741643F3"/>
    <w:multiLevelType w:val="hybridMultilevel"/>
    <w:tmpl w:val="24CC2962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5D1D1F"/>
    <w:multiLevelType w:val="hybridMultilevel"/>
    <w:tmpl w:val="D11CA22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2683927">
    <w:abstractNumId w:val="9"/>
  </w:num>
  <w:num w:numId="2" w16cid:durableId="676925470">
    <w:abstractNumId w:val="7"/>
  </w:num>
  <w:num w:numId="3" w16cid:durableId="927738476">
    <w:abstractNumId w:val="6"/>
  </w:num>
  <w:num w:numId="4" w16cid:durableId="611405318">
    <w:abstractNumId w:val="5"/>
  </w:num>
  <w:num w:numId="5" w16cid:durableId="538476475">
    <w:abstractNumId w:val="4"/>
  </w:num>
  <w:num w:numId="6" w16cid:durableId="1124033192">
    <w:abstractNumId w:val="8"/>
  </w:num>
  <w:num w:numId="7" w16cid:durableId="1138381977">
    <w:abstractNumId w:val="3"/>
  </w:num>
  <w:num w:numId="8" w16cid:durableId="1693916907">
    <w:abstractNumId w:val="2"/>
  </w:num>
  <w:num w:numId="9" w16cid:durableId="616447966">
    <w:abstractNumId w:val="1"/>
  </w:num>
  <w:num w:numId="10" w16cid:durableId="1721973190">
    <w:abstractNumId w:val="0"/>
  </w:num>
  <w:num w:numId="11" w16cid:durableId="1570916633">
    <w:abstractNumId w:val="19"/>
  </w:num>
  <w:num w:numId="12" w16cid:durableId="1887256823">
    <w:abstractNumId w:val="11"/>
  </w:num>
  <w:num w:numId="13" w16cid:durableId="1913002488">
    <w:abstractNumId w:val="20"/>
  </w:num>
  <w:num w:numId="14" w16cid:durableId="1503083306">
    <w:abstractNumId w:val="12"/>
  </w:num>
  <w:num w:numId="15" w16cid:durableId="1098788927">
    <w:abstractNumId w:val="12"/>
  </w:num>
  <w:num w:numId="16" w16cid:durableId="1162893645">
    <w:abstractNumId w:val="16"/>
  </w:num>
  <w:num w:numId="17" w16cid:durableId="19236430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423646946">
    <w:abstractNumId w:val="15"/>
  </w:num>
  <w:num w:numId="19" w16cid:durableId="947586005">
    <w:abstractNumId w:val="18"/>
  </w:num>
  <w:num w:numId="20" w16cid:durableId="1889952979">
    <w:abstractNumId w:val="14"/>
  </w:num>
  <w:num w:numId="21" w16cid:durableId="651526089">
    <w:abstractNumId w:val="10"/>
  </w:num>
  <w:num w:numId="22" w16cid:durableId="791486087">
    <w:abstractNumId w:val="17"/>
  </w:num>
  <w:num w:numId="23" w16cid:durableId="1071006754">
    <w:abstractNumId w:val="13"/>
  </w:num>
  <w:num w:numId="24" w16cid:durableId="222447254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BA6"/>
    <w:rsid w:val="00000ABA"/>
    <w:rsid w:val="00002FAA"/>
    <w:rsid w:val="00025D53"/>
    <w:rsid w:val="00036393"/>
    <w:rsid w:val="00052E65"/>
    <w:rsid w:val="00056B05"/>
    <w:rsid w:val="0006106E"/>
    <w:rsid w:val="000740AF"/>
    <w:rsid w:val="00076848"/>
    <w:rsid w:val="00086D0D"/>
    <w:rsid w:val="000A01EA"/>
    <w:rsid w:val="000A16C6"/>
    <w:rsid w:val="000B0D99"/>
    <w:rsid w:val="000B11E5"/>
    <w:rsid w:val="000C5EAA"/>
    <w:rsid w:val="000D798C"/>
    <w:rsid w:val="000E0519"/>
    <w:rsid w:val="000F26AD"/>
    <w:rsid w:val="000F59A9"/>
    <w:rsid w:val="00104981"/>
    <w:rsid w:val="00114153"/>
    <w:rsid w:val="00114A18"/>
    <w:rsid w:val="00114ED3"/>
    <w:rsid w:val="00122CCE"/>
    <w:rsid w:val="0012489E"/>
    <w:rsid w:val="00133BCB"/>
    <w:rsid w:val="00145B4E"/>
    <w:rsid w:val="001505E8"/>
    <w:rsid w:val="00157F0B"/>
    <w:rsid w:val="00172455"/>
    <w:rsid w:val="00187247"/>
    <w:rsid w:val="001B0DCE"/>
    <w:rsid w:val="001B3556"/>
    <w:rsid w:val="001B5918"/>
    <w:rsid w:val="001B7192"/>
    <w:rsid w:val="001D1A67"/>
    <w:rsid w:val="001D2B8B"/>
    <w:rsid w:val="001D7518"/>
    <w:rsid w:val="001E16EE"/>
    <w:rsid w:val="001F61DC"/>
    <w:rsid w:val="00201DF7"/>
    <w:rsid w:val="0020512C"/>
    <w:rsid w:val="00214E29"/>
    <w:rsid w:val="00222BC2"/>
    <w:rsid w:val="00223851"/>
    <w:rsid w:val="00224F9F"/>
    <w:rsid w:val="00225CD3"/>
    <w:rsid w:val="002278CF"/>
    <w:rsid w:val="002364EC"/>
    <w:rsid w:val="002439F5"/>
    <w:rsid w:val="00251BEF"/>
    <w:rsid w:val="002524F1"/>
    <w:rsid w:val="00265C82"/>
    <w:rsid w:val="00276212"/>
    <w:rsid w:val="00282B49"/>
    <w:rsid w:val="002A0DE6"/>
    <w:rsid w:val="002B35BC"/>
    <w:rsid w:val="002C4212"/>
    <w:rsid w:val="002E3B2F"/>
    <w:rsid w:val="002F1AEB"/>
    <w:rsid w:val="002F42FE"/>
    <w:rsid w:val="003045EA"/>
    <w:rsid w:val="00306C28"/>
    <w:rsid w:val="00323230"/>
    <w:rsid w:val="00323ADE"/>
    <w:rsid w:val="00323BD9"/>
    <w:rsid w:val="00324118"/>
    <w:rsid w:val="00324DA5"/>
    <w:rsid w:val="00337203"/>
    <w:rsid w:val="00342252"/>
    <w:rsid w:val="00345AE0"/>
    <w:rsid w:val="00346FF3"/>
    <w:rsid w:val="003525FB"/>
    <w:rsid w:val="00357AA4"/>
    <w:rsid w:val="003648C1"/>
    <w:rsid w:val="003725BF"/>
    <w:rsid w:val="0037593C"/>
    <w:rsid w:val="0037613D"/>
    <w:rsid w:val="003803A3"/>
    <w:rsid w:val="00383A23"/>
    <w:rsid w:val="003922B0"/>
    <w:rsid w:val="003A2570"/>
    <w:rsid w:val="003A4843"/>
    <w:rsid w:val="003A4872"/>
    <w:rsid w:val="003A6189"/>
    <w:rsid w:val="003C1227"/>
    <w:rsid w:val="003D387F"/>
    <w:rsid w:val="003D7820"/>
    <w:rsid w:val="003F6F13"/>
    <w:rsid w:val="00407BF3"/>
    <w:rsid w:val="00424468"/>
    <w:rsid w:val="00433688"/>
    <w:rsid w:val="0044176C"/>
    <w:rsid w:val="004466FF"/>
    <w:rsid w:val="0045309B"/>
    <w:rsid w:val="004622E6"/>
    <w:rsid w:val="0046330E"/>
    <w:rsid w:val="00463FAD"/>
    <w:rsid w:val="0047070E"/>
    <w:rsid w:val="00476D73"/>
    <w:rsid w:val="004903CA"/>
    <w:rsid w:val="004A4CE3"/>
    <w:rsid w:val="004A6E51"/>
    <w:rsid w:val="004B5E91"/>
    <w:rsid w:val="004C7BA6"/>
    <w:rsid w:val="004D0DB5"/>
    <w:rsid w:val="004D4070"/>
    <w:rsid w:val="004E1066"/>
    <w:rsid w:val="004F22DE"/>
    <w:rsid w:val="004F49BB"/>
    <w:rsid w:val="004F4A76"/>
    <w:rsid w:val="004F5264"/>
    <w:rsid w:val="004F5543"/>
    <w:rsid w:val="0050241D"/>
    <w:rsid w:val="00506691"/>
    <w:rsid w:val="00523B66"/>
    <w:rsid w:val="0052747E"/>
    <w:rsid w:val="00540215"/>
    <w:rsid w:val="005515AA"/>
    <w:rsid w:val="0055544F"/>
    <w:rsid w:val="00565B77"/>
    <w:rsid w:val="005710F5"/>
    <w:rsid w:val="00577812"/>
    <w:rsid w:val="00584E91"/>
    <w:rsid w:val="00585DB7"/>
    <w:rsid w:val="00587456"/>
    <w:rsid w:val="005B1679"/>
    <w:rsid w:val="005D0925"/>
    <w:rsid w:val="005D4CE9"/>
    <w:rsid w:val="005D7A7C"/>
    <w:rsid w:val="005E0489"/>
    <w:rsid w:val="005E1FAD"/>
    <w:rsid w:val="005F79BE"/>
    <w:rsid w:val="00610910"/>
    <w:rsid w:val="00631B57"/>
    <w:rsid w:val="006349B9"/>
    <w:rsid w:val="00655A4F"/>
    <w:rsid w:val="00656BFD"/>
    <w:rsid w:val="0066287A"/>
    <w:rsid w:val="00675EC7"/>
    <w:rsid w:val="00683715"/>
    <w:rsid w:val="00684922"/>
    <w:rsid w:val="00694DB1"/>
    <w:rsid w:val="006A4FE2"/>
    <w:rsid w:val="006B0F3E"/>
    <w:rsid w:val="006B53E3"/>
    <w:rsid w:val="006C04AF"/>
    <w:rsid w:val="006C284E"/>
    <w:rsid w:val="006C3859"/>
    <w:rsid w:val="006D214F"/>
    <w:rsid w:val="006D73B7"/>
    <w:rsid w:val="006E2A3C"/>
    <w:rsid w:val="006F1CEC"/>
    <w:rsid w:val="006F42E8"/>
    <w:rsid w:val="006F7284"/>
    <w:rsid w:val="006F7CA2"/>
    <w:rsid w:val="00701FD8"/>
    <w:rsid w:val="007023D3"/>
    <w:rsid w:val="0071547D"/>
    <w:rsid w:val="00720812"/>
    <w:rsid w:val="007366E5"/>
    <w:rsid w:val="00737CFA"/>
    <w:rsid w:val="007408A5"/>
    <w:rsid w:val="00743D89"/>
    <w:rsid w:val="00766076"/>
    <w:rsid w:val="00775903"/>
    <w:rsid w:val="007824F6"/>
    <w:rsid w:val="00787917"/>
    <w:rsid w:val="007A32FE"/>
    <w:rsid w:val="007B112D"/>
    <w:rsid w:val="007B5169"/>
    <w:rsid w:val="007F190D"/>
    <w:rsid w:val="007F7CB6"/>
    <w:rsid w:val="008052B1"/>
    <w:rsid w:val="008106F3"/>
    <w:rsid w:val="00817384"/>
    <w:rsid w:val="008177A6"/>
    <w:rsid w:val="00817944"/>
    <w:rsid w:val="00834355"/>
    <w:rsid w:val="008361DF"/>
    <w:rsid w:val="00836213"/>
    <w:rsid w:val="008376AB"/>
    <w:rsid w:val="00846A51"/>
    <w:rsid w:val="008479AA"/>
    <w:rsid w:val="00850337"/>
    <w:rsid w:val="0085085B"/>
    <w:rsid w:val="00860639"/>
    <w:rsid w:val="00867587"/>
    <w:rsid w:val="008B2BD9"/>
    <w:rsid w:val="008C7DF1"/>
    <w:rsid w:val="008D51ED"/>
    <w:rsid w:val="008E1A3D"/>
    <w:rsid w:val="008E406C"/>
    <w:rsid w:val="008F2126"/>
    <w:rsid w:val="008F36B2"/>
    <w:rsid w:val="008F4685"/>
    <w:rsid w:val="008F50D1"/>
    <w:rsid w:val="009010FD"/>
    <w:rsid w:val="00912F71"/>
    <w:rsid w:val="009139B0"/>
    <w:rsid w:val="00933C60"/>
    <w:rsid w:val="00951E45"/>
    <w:rsid w:val="00955329"/>
    <w:rsid w:val="00966A96"/>
    <w:rsid w:val="00967660"/>
    <w:rsid w:val="00967B35"/>
    <w:rsid w:val="00974F33"/>
    <w:rsid w:val="00975788"/>
    <w:rsid w:val="009758A0"/>
    <w:rsid w:val="00977AE3"/>
    <w:rsid w:val="009873C8"/>
    <w:rsid w:val="009902B2"/>
    <w:rsid w:val="0099615A"/>
    <w:rsid w:val="00997D9A"/>
    <w:rsid w:val="009A386B"/>
    <w:rsid w:val="009B0879"/>
    <w:rsid w:val="009C0B80"/>
    <w:rsid w:val="009E1196"/>
    <w:rsid w:val="009E21D8"/>
    <w:rsid w:val="009E4EF9"/>
    <w:rsid w:val="009E7C07"/>
    <w:rsid w:val="009F1087"/>
    <w:rsid w:val="009F474E"/>
    <w:rsid w:val="009F48DD"/>
    <w:rsid w:val="009F7174"/>
    <w:rsid w:val="00A05540"/>
    <w:rsid w:val="00A0666D"/>
    <w:rsid w:val="00A26230"/>
    <w:rsid w:val="00A55F2E"/>
    <w:rsid w:val="00A96654"/>
    <w:rsid w:val="00AA30A8"/>
    <w:rsid w:val="00AA32D7"/>
    <w:rsid w:val="00AA7792"/>
    <w:rsid w:val="00AB2F9C"/>
    <w:rsid w:val="00AD3B64"/>
    <w:rsid w:val="00AE2C34"/>
    <w:rsid w:val="00AE4055"/>
    <w:rsid w:val="00AF2C91"/>
    <w:rsid w:val="00AF4171"/>
    <w:rsid w:val="00B00352"/>
    <w:rsid w:val="00B037F2"/>
    <w:rsid w:val="00B207E7"/>
    <w:rsid w:val="00B33323"/>
    <w:rsid w:val="00B42652"/>
    <w:rsid w:val="00B4301D"/>
    <w:rsid w:val="00B443A8"/>
    <w:rsid w:val="00B55D76"/>
    <w:rsid w:val="00B5652A"/>
    <w:rsid w:val="00B82883"/>
    <w:rsid w:val="00B9116E"/>
    <w:rsid w:val="00B91403"/>
    <w:rsid w:val="00BA34AD"/>
    <w:rsid w:val="00BC4FF2"/>
    <w:rsid w:val="00BD003E"/>
    <w:rsid w:val="00BD40F4"/>
    <w:rsid w:val="00BE42D3"/>
    <w:rsid w:val="00BE45A4"/>
    <w:rsid w:val="00BE5BA9"/>
    <w:rsid w:val="00C060E5"/>
    <w:rsid w:val="00C179AC"/>
    <w:rsid w:val="00C21B10"/>
    <w:rsid w:val="00C255C2"/>
    <w:rsid w:val="00C25E5D"/>
    <w:rsid w:val="00C30A75"/>
    <w:rsid w:val="00C30CE9"/>
    <w:rsid w:val="00C44EAA"/>
    <w:rsid w:val="00C46D58"/>
    <w:rsid w:val="00C56F8B"/>
    <w:rsid w:val="00C60D79"/>
    <w:rsid w:val="00C642BF"/>
    <w:rsid w:val="00C74027"/>
    <w:rsid w:val="00C75D38"/>
    <w:rsid w:val="00C769B2"/>
    <w:rsid w:val="00C97F72"/>
    <w:rsid w:val="00CA1D16"/>
    <w:rsid w:val="00CB6C26"/>
    <w:rsid w:val="00CC03F6"/>
    <w:rsid w:val="00CC0721"/>
    <w:rsid w:val="00CC103F"/>
    <w:rsid w:val="00CD1D7C"/>
    <w:rsid w:val="00CD24B8"/>
    <w:rsid w:val="00CD2786"/>
    <w:rsid w:val="00CD51C6"/>
    <w:rsid w:val="00CE5DD0"/>
    <w:rsid w:val="00CF5782"/>
    <w:rsid w:val="00D11EEE"/>
    <w:rsid w:val="00D2140C"/>
    <w:rsid w:val="00D335FF"/>
    <w:rsid w:val="00D37C4A"/>
    <w:rsid w:val="00D43DBD"/>
    <w:rsid w:val="00D5158C"/>
    <w:rsid w:val="00D53B82"/>
    <w:rsid w:val="00D562AB"/>
    <w:rsid w:val="00D57CA6"/>
    <w:rsid w:val="00D702C5"/>
    <w:rsid w:val="00D767C7"/>
    <w:rsid w:val="00D834E9"/>
    <w:rsid w:val="00D934AD"/>
    <w:rsid w:val="00D94764"/>
    <w:rsid w:val="00D9672D"/>
    <w:rsid w:val="00DA2044"/>
    <w:rsid w:val="00DB0A84"/>
    <w:rsid w:val="00DB0CC3"/>
    <w:rsid w:val="00DB33CF"/>
    <w:rsid w:val="00DB3F76"/>
    <w:rsid w:val="00DC012B"/>
    <w:rsid w:val="00DC6797"/>
    <w:rsid w:val="00DE129C"/>
    <w:rsid w:val="00E01529"/>
    <w:rsid w:val="00E02200"/>
    <w:rsid w:val="00E20792"/>
    <w:rsid w:val="00E34611"/>
    <w:rsid w:val="00E44D82"/>
    <w:rsid w:val="00E44F3F"/>
    <w:rsid w:val="00E46DD7"/>
    <w:rsid w:val="00E5604B"/>
    <w:rsid w:val="00E611C2"/>
    <w:rsid w:val="00E717CE"/>
    <w:rsid w:val="00E76626"/>
    <w:rsid w:val="00E8569B"/>
    <w:rsid w:val="00E95931"/>
    <w:rsid w:val="00EA0B66"/>
    <w:rsid w:val="00EA5FD9"/>
    <w:rsid w:val="00EB0746"/>
    <w:rsid w:val="00EB4DC8"/>
    <w:rsid w:val="00EB682B"/>
    <w:rsid w:val="00EB7DD2"/>
    <w:rsid w:val="00EC7C19"/>
    <w:rsid w:val="00EE2A26"/>
    <w:rsid w:val="00EF74C2"/>
    <w:rsid w:val="00F04B65"/>
    <w:rsid w:val="00F10291"/>
    <w:rsid w:val="00F16D81"/>
    <w:rsid w:val="00F26889"/>
    <w:rsid w:val="00F3247C"/>
    <w:rsid w:val="00F34A01"/>
    <w:rsid w:val="00F45737"/>
    <w:rsid w:val="00F52A1B"/>
    <w:rsid w:val="00F64933"/>
    <w:rsid w:val="00F724CB"/>
    <w:rsid w:val="00F75AAB"/>
    <w:rsid w:val="00F945DB"/>
    <w:rsid w:val="00F948AF"/>
    <w:rsid w:val="00F9550D"/>
    <w:rsid w:val="00FB355D"/>
    <w:rsid w:val="00FB60A7"/>
    <w:rsid w:val="00FD6702"/>
    <w:rsid w:val="00FE33AA"/>
    <w:rsid w:val="00FF2210"/>
    <w:rsid w:val="00FF6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5F41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>
      <w:pPr>
        <w:spacing w:line="360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33323"/>
    <w:rPr>
      <w:rFonts w:cs="Sendnya"/>
      <w:sz w:val="24"/>
      <w:szCs w:val="24"/>
      <w:lang w:eastAsia="zh-CN" w:bidi="or-IN"/>
    </w:rPr>
  </w:style>
  <w:style w:type="paragraph" w:styleId="Heading1">
    <w:name w:val="heading 1"/>
    <w:basedOn w:val="Normal"/>
    <w:next w:val="Normal"/>
    <w:qFormat/>
    <w:rsid w:val="00B33323"/>
    <w:pPr>
      <w:keepNext/>
      <w:numPr>
        <w:numId w:val="21"/>
      </w:numPr>
      <w:spacing w:before="240" w:after="60"/>
      <w:outlineLvl w:val="0"/>
    </w:pPr>
    <w:rPr>
      <w:rFonts w:asciiTheme="minorHAnsi" w:hAnsiTheme="minorHAnsi"/>
      <w:b/>
      <w:bCs/>
      <w:kern w:val="28"/>
      <w:sz w:val="36"/>
      <w:szCs w:val="28"/>
    </w:rPr>
  </w:style>
  <w:style w:type="paragraph" w:styleId="Heading2">
    <w:name w:val="heading 2"/>
    <w:basedOn w:val="Normal"/>
    <w:next w:val="Normal"/>
    <w:link w:val="Heading2Char"/>
    <w:qFormat/>
    <w:rsid w:val="00B33323"/>
    <w:pPr>
      <w:keepNext/>
      <w:numPr>
        <w:ilvl w:val="1"/>
        <w:numId w:val="21"/>
      </w:numPr>
      <w:spacing w:before="240" w:after="60"/>
      <w:outlineLvl w:val="1"/>
    </w:pPr>
    <w:rPr>
      <w:rFonts w:asciiTheme="minorHAnsi" w:hAnsiTheme="minorHAnsi" w:cs="Times New Roman"/>
      <w:b/>
      <w:bCs/>
      <w:iCs/>
      <w:sz w:val="32"/>
      <w:szCs w:val="28"/>
    </w:rPr>
  </w:style>
  <w:style w:type="paragraph" w:styleId="Heading3">
    <w:name w:val="heading 3"/>
    <w:basedOn w:val="Normal"/>
    <w:next w:val="Normal"/>
    <w:link w:val="Heading3Char"/>
    <w:qFormat/>
    <w:rsid w:val="00B33323"/>
    <w:pPr>
      <w:keepNext/>
      <w:numPr>
        <w:ilvl w:val="2"/>
        <w:numId w:val="21"/>
      </w:numPr>
      <w:spacing w:before="240" w:after="60"/>
      <w:outlineLvl w:val="2"/>
    </w:pPr>
    <w:rPr>
      <w:rFonts w:asciiTheme="minorHAnsi" w:hAnsiTheme="minorHAnsi" w:cs="Times New Roman"/>
      <w:b/>
      <w:bCs/>
      <w:sz w:val="28"/>
      <w:szCs w:val="26"/>
    </w:rPr>
  </w:style>
  <w:style w:type="paragraph" w:styleId="Heading4">
    <w:name w:val="heading 4"/>
    <w:basedOn w:val="Normal"/>
    <w:next w:val="Normal"/>
    <w:link w:val="Heading4Char"/>
    <w:qFormat/>
    <w:rsid w:val="00B33323"/>
    <w:pPr>
      <w:keepNext/>
      <w:numPr>
        <w:ilvl w:val="3"/>
        <w:numId w:val="21"/>
      </w:numPr>
      <w:spacing w:before="240" w:after="60"/>
      <w:outlineLvl w:val="3"/>
    </w:pPr>
    <w:rPr>
      <w:rFonts w:ascii="Calibri" w:hAnsi="Calibri" w:cs="Times New Roman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qFormat/>
    <w:rsid w:val="00B33323"/>
    <w:pPr>
      <w:numPr>
        <w:ilvl w:val="4"/>
        <w:numId w:val="21"/>
      </w:numPr>
      <w:spacing w:before="240" w:after="60"/>
      <w:outlineLvl w:val="4"/>
    </w:pPr>
    <w:rPr>
      <w:rFonts w:ascii="Calibri" w:hAnsi="Calibri" w:cs="Times New Roman"/>
      <w:b/>
      <w:bCs/>
      <w:iCs/>
      <w:szCs w:val="26"/>
    </w:rPr>
  </w:style>
  <w:style w:type="paragraph" w:styleId="Heading6">
    <w:name w:val="heading 6"/>
    <w:basedOn w:val="Normal"/>
    <w:next w:val="Normal"/>
    <w:link w:val="Heading6Char"/>
    <w:qFormat/>
    <w:rsid w:val="004D0DB5"/>
    <w:pPr>
      <w:numPr>
        <w:ilvl w:val="5"/>
        <w:numId w:val="21"/>
      </w:numPr>
      <w:spacing w:before="240" w:after="60"/>
      <w:outlineLvl w:val="5"/>
    </w:pPr>
    <w:rPr>
      <w:rFonts w:ascii="Calibri" w:hAnsi="Calibri"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3D387F"/>
    <w:pPr>
      <w:numPr>
        <w:ilvl w:val="6"/>
        <w:numId w:val="21"/>
      </w:numPr>
      <w:spacing w:before="240" w:after="60"/>
      <w:outlineLvl w:val="6"/>
    </w:pPr>
    <w:rPr>
      <w:rFonts w:ascii="Calibri" w:hAnsi="Calibri" w:cs="Times New Roman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3D387F"/>
    <w:pPr>
      <w:numPr>
        <w:ilvl w:val="7"/>
        <w:numId w:val="21"/>
      </w:numPr>
      <w:spacing w:before="240" w:after="60"/>
      <w:outlineLvl w:val="7"/>
    </w:pPr>
    <w:rPr>
      <w:rFonts w:ascii="Calibri" w:hAnsi="Calibri" w:cs="Times New Roman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3D387F"/>
    <w:pPr>
      <w:numPr>
        <w:ilvl w:val="8"/>
        <w:numId w:val="21"/>
      </w:num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951E45"/>
  </w:style>
  <w:style w:type="paragraph" w:styleId="BalloonText">
    <w:name w:val="Balloon Text"/>
    <w:basedOn w:val="Normal"/>
    <w:semiHidden/>
    <w:rsid w:val="003045EA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semiHidden/>
    <w:rsid w:val="00AA32D7"/>
    <w:rPr>
      <w:sz w:val="20"/>
      <w:szCs w:val="20"/>
    </w:rPr>
  </w:style>
  <w:style w:type="character" w:styleId="FootnoteReference">
    <w:name w:val="footnote reference"/>
    <w:semiHidden/>
    <w:rsid w:val="00AA32D7"/>
    <w:rPr>
      <w:vertAlign w:val="superscript"/>
    </w:rPr>
  </w:style>
  <w:style w:type="character" w:customStyle="1" w:styleId="FooterChar">
    <w:name w:val="Footer Char"/>
    <w:link w:val="Footer"/>
    <w:locked/>
    <w:rsid w:val="006349B9"/>
    <w:rPr>
      <w:rFonts w:cs="Sendnya"/>
      <w:sz w:val="24"/>
      <w:szCs w:val="24"/>
      <w:lang w:val="nb-NO" w:eastAsia="zh-CN" w:bidi="or-IN"/>
    </w:rPr>
  </w:style>
  <w:style w:type="character" w:styleId="LineNumber">
    <w:name w:val="line number"/>
    <w:basedOn w:val="DefaultParagraphFont"/>
    <w:rsid w:val="00AE4055"/>
  </w:style>
  <w:style w:type="paragraph" w:styleId="TOC1">
    <w:name w:val="toc 1"/>
    <w:basedOn w:val="Normal"/>
    <w:next w:val="Normal"/>
    <w:autoRedefine/>
    <w:uiPriority w:val="39"/>
    <w:rsid w:val="00F26889"/>
    <w:pPr>
      <w:tabs>
        <w:tab w:val="left" w:pos="660"/>
        <w:tab w:val="right" w:leader="dot" w:pos="8820"/>
      </w:tabs>
    </w:pPr>
    <w:rPr>
      <w:rFonts w:cstheme="minorHAnsi"/>
      <w:b/>
      <w:bCs/>
      <w:noProof/>
      <w:szCs w:val="36"/>
    </w:rPr>
  </w:style>
  <w:style w:type="character" w:styleId="Hyperlink">
    <w:name w:val="Hyperlink"/>
    <w:uiPriority w:val="99"/>
    <w:rsid w:val="00BE42D3"/>
    <w:rPr>
      <w:color w:val="0000FF"/>
      <w:u w:val="single"/>
    </w:rPr>
  </w:style>
  <w:style w:type="character" w:customStyle="1" w:styleId="Heading2Char">
    <w:name w:val="Heading 2 Char"/>
    <w:link w:val="Heading2"/>
    <w:rsid w:val="00B33323"/>
    <w:rPr>
      <w:rFonts w:asciiTheme="minorHAnsi" w:hAnsiTheme="minorHAnsi"/>
      <w:b/>
      <w:bCs/>
      <w:iCs/>
      <w:sz w:val="32"/>
      <w:szCs w:val="28"/>
      <w:lang w:eastAsia="zh-CN" w:bidi="or-IN"/>
    </w:rPr>
  </w:style>
  <w:style w:type="character" w:customStyle="1" w:styleId="Heading3Char">
    <w:name w:val="Heading 3 Char"/>
    <w:link w:val="Heading3"/>
    <w:rsid w:val="00B33323"/>
    <w:rPr>
      <w:rFonts w:asciiTheme="minorHAnsi" w:hAnsiTheme="minorHAnsi"/>
      <w:b/>
      <w:bCs/>
      <w:sz w:val="28"/>
      <w:szCs w:val="26"/>
      <w:lang w:eastAsia="zh-CN" w:bidi="or-IN"/>
    </w:rPr>
  </w:style>
  <w:style w:type="character" w:customStyle="1" w:styleId="Heading4Char">
    <w:name w:val="Heading 4 Char"/>
    <w:link w:val="Heading4"/>
    <w:rsid w:val="00B33323"/>
    <w:rPr>
      <w:rFonts w:ascii="Calibri" w:hAnsi="Calibri"/>
      <w:b/>
      <w:bCs/>
      <w:sz w:val="26"/>
      <w:szCs w:val="28"/>
      <w:lang w:eastAsia="zh-CN" w:bidi="or-IN"/>
    </w:rPr>
  </w:style>
  <w:style w:type="paragraph" w:styleId="TOC2">
    <w:name w:val="toc 2"/>
    <w:basedOn w:val="Normal"/>
    <w:next w:val="Normal"/>
    <w:autoRedefine/>
    <w:uiPriority w:val="39"/>
    <w:rsid w:val="00BD40F4"/>
    <w:pPr>
      <w:ind w:left="240"/>
    </w:pPr>
  </w:style>
  <w:style w:type="paragraph" w:styleId="TOC3">
    <w:name w:val="toc 3"/>
    <w:basedOn w:val="Normal"/>
    <w:next w:val="Normal"/>
    <w:autoRedefine/>
    <w:uiPriority w:val="39"/>
    <w:rsid w:val="00BD40F4"/>
    <w:pPr>
      <w:ind w:left="480"/>
    </w:pPr>
  </w:style>
  <w:style w:type="character" w:customStyle="1" w:styleId="Heading5Char">
    <w:name w:val="Heading 5 Char"/>
    <w:link w:val="Heading5"/>
    <w:rsid w:val="00B33323"/>
    <w:rPr>
      <w:rFonts w:ascii="Calibri" w:hAnsi="Calibri"/>
      <w:b/>
      <w:bCs/>
      <w:iCs/>
      <w:sz w:val="24"/>
      <w:szCs w:val="26"/>
      <w:lang w:eastAsia="zh-CN" w:bidi="or-IN"/>
    </w:rPr>
  </w:style>
  <w:style w:type="character" w:customStyle="1" w:styleId="Heading6Char">
    <w:name w:val="Heading 6 Char"/>
    <w:link w:val="Heading6"/>
    <w:rsid w:val="004D0DB5"/>
    <w:rPr>
      <w:rFonts w:ascii="Calibri" w:hAnsi="Calibri"/>
      <w:b/>
      <w:bCs/>
      <w:sz w:val="22"/>
      <w:szCs w:val="22"/>
      <w:lang w:eastAsia="zh-CN" w:bidi="or-IN"/>
    </w:rPr>
  </w:style>
  <w:style w:type="table" w:styleId="TableGrid">
    <w:name w:val="Table Grid"/>
    <w:basedOn w:val="TableNormal"/>
    <w:rsid w:val="000610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45737"/>
    <w:pPr>
      <w:ind w:left="720"/>
      <w:contextualSpacing/>
    </w:pPr>
  </w:style>
  <w:style w:type="character" w:customStyle="1" w:styleId="Heading7Char">
    <w:name w:val="Heading 7 Char"/>
    <w:link w:val="Heading7"/>
    <w:semiHidden/>
    <w:rsid w:val="003D387F"/>
    <w:rPr>
      <w:rFonts w:ascii="Calibri" w:eastAsia="Times New Roman" w:hAnsi="Calibri" w:cs="Times New Roman"/>
      <w:sz w:val="24"/>
      <w:szCs w:val="24"/>
      <w:lang w:eastAsia="zh-CN" w:bidi="or-IN"/>
    </w:rPr>
  </w:style>
  <w:style w:type="character" w:customStyle="1" w:styleId="Heading8Char">
    <w:name w:val="Heading 8 Char"/>
    <w:link w:val="Heading8"/>
    <w:semiHidden/>
    <w:rsid w:val="003D387F"/>
    <w:rPr>
      <w:rFonts w:ascii="Calibri" w:eastAsia="Times New Roman" w:hAnsi="Calibri" w:cs="Times New Roman"/>
      <w:i/>
      <w:iCs/>
      <w:sz w:val="24"/>
      <w:szCs w:val="24"/>
      <w:lang w:eastAsia="zh-CN" w:bidi="or-IN"/>
    </w:rPr>
  </w:style>
  <w:style w:type="character" w:customStyle="1" w:styleId="Heading9Char">
    <w:name w:val="Heading 9 Char"/>
    <w:link w:val="Heading9"/>
    <w:semiHidden/>
    <w:rsid w:val="003D387F"/>
    <w:rPr>
      <w:rFonts w:ascii="Cambria" w:eastAsia="Times New Roman" w:hAnsi="Cambria" w:cs="Times New Roman"/>
      <w:sz w:val="22"/>
      <w:szCs w:val="22"/>
      <w:lang w:eastAsia="zh-CN" w:bidi="or-IN"/>
    </w:rPr>
  </w:style>
  <w:style w:type="paragraph" w:styleId="TOCHeading">
    <w:name w:val="TOC Heading"/>
    <w:basedOn w:val="Heading1"/>
    <w:next w:val="Normal"/>
    <w:uiPriority w:val="39"/>
    <w:unhideWhenUsed/>
    <w:qFormat/>
    <w:rsid w:val="00EB7DD2"/>
    <w:pPr>
      <w:keepLines/>
      <w:numPr>
        <w:numId w:val="0"/>
      </w:numPr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  <w:lang w:eastAsia="nb-NO" w:bidi="ar-SA"/>
    </w:rPr>
  </w:style>
  <w:style w:type="character" w:styleId="UnresolvedMention">
    <w:name w:val="Unresolved Mention"/>
    <w:basedOn w:val="DefaultParagraphFont"/>
    <w:uiPriority w:val="99"/>
    <w:semiHidden/>
    <w:unhideWhenUsed/>
    <w:rsid w:val="00BA34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himolde.no/studier/eksamen/oppgaveskriving-og-innlevering/dokumentmaler/index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777B7D-E685-4BA0-A5AE-204DA282C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dokumentmal-studentoppgaver-nynorsk.dotx</Template>
  <TotalTime>244</TotalTime>
  <Pages>5</Pages>
  <Words>180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HSM</Company>
  <LinksUpToDate>false</LinksUpToDate>
  <CharactersWithSpaces>1132</CharactersWithSpaces>
  <SharedDoc>false</SharedDoc>
  <HLinks>
    <vt:vector size="48" baseType="variant">
      <vt:variant>
        <vt:i4>1507382</vt:i4>
      </vt:variant>
      <vt:variant>
        <vt:i4>82</vt:i4>
      </vt:variant>
      <vt:variant>
        <vt:i4>0</vt:i4>
      </vt:variant>
      <vt:variant>
        <vt:i4>5</vt:i4>
      </vt:variant>
      <vt:variant>
        <vt:lpwstr/>
      </vt:variant>
      <vt:variant>
        <vt:lpwstr>_Toc330134669</vt:lpwstr>
      </vt:variant>
      <vt:variant>
        <vt:i4>1507382</vt:i4>
      </vt:variant>
      <vt:variant>
        <vt:i4>76</vt:i4>
      </vt:variant>
      <vt:variant>
        <vt:i4>0</vt:i4>
      </vt:variant>
      <vt:variant>
        <vt:i4>5</vt:i4>
      </vt:variant>
      <vt:variant>
        <vt:lpwstr/>
      </vt:variant>
      <vt:variant>
        <vt:lpwstr>_Toc330134668</vt:lpwstr>
      </vt:variant>
      <vt:variant>
        <vt:i4>1507382</vt:i4>
      </vt:variant>
      <vt:variant>
        <vt:i4>70</vt:i4>
      </vt:variant>
      <vt:variant>
        <vt:i4>0</vt:i4>
      </vt:variant>
      <vt:variant>
        <vt:i4>5</vt:i4>
      </vt:variant>
      <vt:variant>
        <vt:lpwstr/>
      </vt:variant>
      <vt:variant>
        <vt:lpwstr>_Toc330134667</vt:lpwstr>
      </vt:variant>
      <vt:variant>
        <vt:i4>6946925</vt:i4>
      </vt:variant>
      <vt:variant>
        <vt:i4>38</vt:i4>
      </vt:variant>
      <vt:variant>
        <vt:i4>0</vt:i4>
      </vt:variant>
      <vt:variant>
        <vt:i4>5</vt:i4>
      </vt:variant>
      <vt:variant>
        <vt:lpwstr>http://www.himolde.no/index.cfm/pageID/2428</vt:lpwstr>
      </vt:variant>
      <vt:variant>
        <vt:lpwstr/>
      </vt:variant>
      <vt:variant>
        <vt:i4>7798788</vt:i4>
      </vt:variant>
      <vt:variant>
        <vt:i4>33</vt:i4>
      </vt:variant>
      <vt:variant>
        <vt:i4>0</vt:i4>
      </vt:variant>
      <vt:variant>
        <vt:i4>5</vt:i4>
      </vt:variant>
      <vt:variant>
        <vt:lpwstr>http://kvalitet.himolde.no/KS_UNL409</vt:lpwstr>
      </vt:variant>
      <vt:variant>
        <vt:lpwstr/>
      </vt:variant>
      <vt:variant>
        <vt:i4>7929862</vt:i4>
      </vt:variant>
      <vt:variant>
        <vt:i4>28</vt:i4>
      </vt:variant>
      <vt:variant>
        <vt:i4>0</vt:i4>
      </vt:variant>
      <vt:variant>
        <vt:i4>5</vt:i4>
      </vt:variant>
      <vt:variant>
        <vt:lpwstr>http://kvalitet.himolde.no/KS_UNL221</vt:lpwstr>
      </vt:variant>
      <vt:variant>
        <vt:lpwstr/>
      </vt:variant>
      <vt:variant>
        <vt:i4>8323077</vt:i4>
      </vt:variant>
      <vt:variant>
        <vt:i4>23</vt:i4>
      </vt:variant>
      <vt:variant>
        <vt:i4>0</vt:i4>
      </vt:variant>
      <vt:variant>
        <vt:i4>5</vt:i4>
      </vt:variant>
      <vt:variant>
        <vt:lpwstr>http://kvalitet.himolde.no/KS_UNL114</vt:lpwstr>
      </vt:variant>
      <vt:variant>
        <vt:lpwstr/>
      </vt:variant>
      <vt:variant>
        <vt:i4>7798816</vt:i4>
      </vt:variant>
      <vt:variant>
        <vt:i4>20</vt:i4>
      </vt:variant>
      <vt:variant>
        <vt:i4>0</vt:i4>
      </vt:variant>
      <vt:variant>
        <vt:i4>5</vt:i4>
      </vt:variant>
      <vt:variant>
        <vt:lpwstr>http://www.lovdata.no/all/nl-20050401-015.html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Løvold Anne Margrethe</dc:creator>
  <cp:keywords/>
  <cp:lastModifiedBy>Anne Margrethe Løvold</cp:lastModifiedBy>
  <cp:revision>39</cp:revision>
  <cp:lastPrinted>2009-01-29T11:35:00Z</cp:lastPrinted>
  <dcterms:created xsi:type="dcterms:W3CDTF">2018-03-23T13:02:00Z</dcterms:created>
  <dcterms:modified xsi:type="dcterms:W3CDTF">2025-10-06T10:15:00Z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0f5e58e-3ecc-4841-8312-9943fb78e974_Enabled">
    <vt:lpwstr>true</vt:lpwstr>
  </property>
  <property fmtid="{D5CDD505-2E9C-101B-9397-08002B2CF9AE}" pid="3" name="MSIP_Label_d0f5e58e-3ecc-4841-8312-9943fb78e974_SetDate">
    <vt:lpwstr>2025-04-08T17:12:52Z</vt:lpwstr>
  </property>
  <property fmtid="{D5CDD505-2E9C-101B-9397-08002B2CF9AE}" pid="4" name="MSIP_Label_d0f5e58e-3ecc-4841-8312-9943fb78e974_Method">
    <vt:lpwstr>Standard</vt:lpwstr>
  </property>
  <property fmtid="{D5CDD505-2E9C-101B-9397-08002B2CF9AE}" pid="5" name="MSIP_Label_d0f5e58e-3ecc-4841-8312-9943fb78e974_Name">
    <vt:lpwstr>Green</vt:lpwstr>
  </property>
  <property fmtid="{D5CDD505-2E9C-101B-9397-08002B2CF9AE}" pid="6" name="MSIP_Label_d0f5e58e-3ecc-4841-8312-9943fb78e974_SiteId">
    <vt:lpwstr>938c1eb0-9d08-484b-92b9-53f583bd08fb</vt:lpwstr>
  </property>
  <property fmtid="{D5CDD505-2E9C-101B-9397-08002B2CF9AE}" pid="7" name="MSIP_Label_d0f5e58e-3ecc-4841-8312-9943fb78e974_ActionId">
    <vt:lpwstr>38d76031-ab4b-447d-affa-cc1bf8a6b7e6</vt:lpwstr>
  </property>
  <property fmtid="{D5CDD505-2E9C-101B-9397-08002B2CF9AE}" pid="8" name="MSIP_Label_d0f5e58e-3ecc-4841-8312-9943fb78e974_ContentBits">
    <vt:lpwstr>0</vt:lpwstr>
  </property>
  <property fmtid="{D5CDD505-2E9C-101B-9397-08002B2CF9AE}" pid="9" name="MSIP_Label_d0f5e58e-3ecc-4841-8312-9943fb78e974_Tag">
    <vt:lpwstr>10, 3, 0, 1</vt:lpwstr>
  </property>
</Properties>
</file>