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688" w:rsidRDefault="00433688" w:rsidP="0047070E">
      <w:pPr>
        <w:ind w:left="284"/>
        <w:sectPr w:rsidR="00433688">
          <w:footerReference w:type="default" r:id="rId7"/>
          <w:pgSz w:w="11907" w:h="16840"/>
          <w:pgMar w:top="454" w:right="1134" w:bottom="1417" w:left="499" w:header="720" w:footer="397" w:gutter="0"/>
          <w:cols w:space="720"/>
        </w:sectPr>
      </w:pPr>
    </w:p>
    <w:bookmarkStart w:id="0" w:name="Liste1"/>
    <w:p w:rsidR="00D2140C" w:rsidRPr="00C769B2" w:rsidRDefault="00A463BE" w:rsidP="00D2140C">
      <w:pPr>
        <w:framePr w:w="6631" w:h="357" w:hRule="exact" w:hSpace="142" w:wrap="around" w:vAnchor="page" w:hAnchor="page" w:x="4405" w:y="725"/>
        <w:jc w:val="right"/>
        <w:rPr>
          <w:rFonts w:ascii="Arial" w:hAnsi="Arial" w:cs="Arial"/>
          <w:b/>
          <w:color w:val="808080"/>
          <w:sz w:val="26"/>
          <w:szCs w:val="26"/>
        </w:rPr>
      </w:pPr>
      <w:r>
        <w:rPr>
          <w:rFonts w:ascii="Arial" w:hAnsi="Arial" w:cs="Arial"/>
          <w:b/>
          <w:color w:val="808080"/>
          <w:sz w:val="26"/>
          <w:szCs w:val="26"/>
        </w:rPr>
        <w:fldChar w:fldCharType="begin">
          <w:ffData>
            <w:name w:val="Liste1"/>
            <w:enabled/>
            <w:calcOnExit w:val="0"/>
            <w:ddList>
              <w:listEntry w:val="   "/>
              <w:listEntry w:val="Arbeidsmiljøutvalget"/>
              <w:listEntry w:val="Avdeling for helse- og sosialfag "/>
              <w:listEntry w:val="Avdeling for økonomi, informatikk og samfunnsfag"/>
              <w:listEntry w:val="Biblioteket"/>
              <w:listEntry w:val="Budsjettutvalget"/>
              <w:listEntry w:val="Doktorgradsutvalget"/>
              <w:listEntry w:val="Fellesadministrasjonen"/>
              <w:listEntry w:val="Forskningsutvalget"/>
              <w:listEntry w:val="Høgskoledirektøren"/>
              <w:listEntry w:val="Høgskolerådet"/>
              <w:listEntry w:val="IT-senteret"/>
              <w:listEntry w:val="Klagenemnda"/>
              <w:listEntry w:val="Likestillingsutvalget"/>
              <w:listEntry w:val="Rektor"/>
              <w:listEntry w:val="Studiekontoret"/>
              <w:listEntry w:val="Styret"/>
              <w:listEntry w:val="Økonomi/Personalkontoret"/>
            </w:ddList>
          </w:ffData>
        </w:fldChar>
      </w:r>
      <w:r w:rsidR="008B2BD9">
        <w:rPr>
          <w:rFonts w:ascii="Arial" w:hAnsi="Arial" w:cs="Arial"/>
          <w:b/>
          <w:color w:val="808080"/>
          <w:sz w:val="26"/>
          <w:szCs w:val="26"/>
        </w:rPr>
        <w:instrText xml:space="preserve"> FORMDROPDOWN </w:instrText>
      </w:r>
      <w:r w:rsidR="004E4D00">
        <w:rPr>
          <w:rFonts w:ascii="Arial" w:hAnsi="Arial" w:cs="Arial"/>
          <w:b/>
          <w:color w:val="808080"/>
          <w:sz w:val="26"/>
          <w:szCs w:val="26"/>
        </w:rPr>
      </w:r>
      <w:r w:rsidR="004E4D00">
        <w:rPr>
          <w:rFonts w:ascii="Arial" w:hAnsi="Arial" w:cs="Arial"/>
          <w:b/>
          <w:color w:val="808080"/>
          <w:sz w:val="26"/>
          <w:szCs w:val="26"/>
        </w:rPr>
        <w:fldChar w:fldCharType="separate"/>
      </w:r>
      <w:r>
        <w:rPr>
          <w:rFonts w:ascii="Arial" w:hAnsi="Arial" w:cs="Arial"/>
          <w:b/>
          <w:color w:val="808080"/>
          <w:sz w:val="26"/>
          <w:szCs w:val="26"/>
        </w:rPr>
        <w:fldChar w:fldCharType="end"/>
      </w:r>
      <w:bookmarkEnd w:id="0"/>
    </w:p>
    <w:p w:rsidR="00D2140C" w:rsidRDefault="00D2140C" w:rsidP="00D2140C">
      <w:pPr>
        <w:framePr w:w="6631" w:h="357" w:hRule="exact" w:hSpace="142" w:wrap="around" w:vAnchor="page" w:hAnchor="page" w:x="4405" w:y="725"/>
        <w:jc w:val="center"/>
      </w:pPr>
    </w:p>
    <w:p w:rsidR="00D2140C" w:rsidRDefault="00D2140C" w:rsidP="00D2140C">
      <w:pPr>
        <w:framePr w:w="6631" w:h="357" w:hRule="exact" w:hSpace="142" w:wrap="around" w:vAnchor="page" w:hAnchor="page" w:x="4405" w:y="725"/>
        <w:ind w:left="-2269"/>
        <w:rPr>
          <w:sz w:val="50"/>
        </w:rPr>
      </w:pPr>
    </w:p>
    <w:p w:rsidR="00433688" w:rsidRDefault="00BD0B07">
      <w:r>
        <w:rPr>
          <w:noProof/>
          <w:lang w:eastAsia="nb-NO" w:bidi="ar-SA"/>
        </w:rPr>
        <w:drawing>
          <wp:anchor distT="0" distB="0" distL="114300" distR="114300" simplePos="0" relativeHeight="251657728" behindDoc="0" locked="0" layoutInCell="1" allowOverlap="1">
            <wp:simplePos x="0" y="0"/>
            <wp:positionH relativeFrom="column">
              <wp:posOffset>-451485</wp:posOffset>
            </wp:positionH>
            <wp:positionV relativeFrom="paragraph">
              <wp:posOffset>75565</wp:posOffset>
            </wp:positionV>
            <wp:extent cx="3364230" cy="796290"/>
            <wp:effectExtent l="19050" t="0" r="7620" b="0"/>
            <wp:wrapNone/>
            <wp:docPr id="9" name="Bilde 9" descr="HiM_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iM_side"/>
                    <pic:cNvPicPr>
                      <a:picLocks noChangeAspect="1" noChangeArrowheads="1"/>
                    </pic:cNvPicPr>
                  </pic:nvPicPr>
                  <pic:blipFill>
                    <a:blip r:embed="rId8" cstate="print"/>
                    <a:srcRect/>
                    <a:stretch>
                      <a:fillRect/>
                    </a:stretch>
                  </pic:blipFill>
                  <pic:spPr bwMode="auto">
                    <a:xfrm>
                      <a:off x="0" y="0"/>
                      <a:ext cx="3364230" cy="796290"/>
                    </a:xfrm>
                    <a:prstGeom prst="rect">
                      <a:avLst/>
                    </a:prstGeom>
                    <a:noFill/>
                    <a:ln w="9525">
                      <a:noFill/>
                      <a:miter lim="800000"/>
                      <a:headEnd/>
                      <a:tailEnd/>
                    </a:ln>
                  </pic:spPr>
                </pic:pic>
              </a:graphicData>
            </a:graphic>
          </wp:anchor>
        </w:drawing>
      </w:r>
    </w:p>
    <w:p w:rsidR="0047070E" w:rsidRDefault="0047070E"/>
    <w:p w:rsidR="0047070E" w:rsidRDefault="0047070E"/>
    <w:p w:rsidR="00D2140C" w:rsidRDefault="00D2140C"/>
    <w:p w:rsidR="00D2140C" w:rsidRDefault="00D2140C"/>
    <w:p w:rsidR="00D2140C" w:rsidRDefault="00D2140C"/>
    <w:p w:rsidR="00D2140C" w:rsidRDefault="00D2140C"/>
    <w:p w:rsidR="004F5543" w:rsidRDefault="004F5543">
      <w:pPr>
        <w:sectPr w:rsidR="004F5543">
          <w:type w:val="continuous"/>
          <w:pgSz w:w="11907" w:h="16840"/>
          <w:pgMar w:top="1418" w:right="1440" w:bottom="1418" w:left="1440" w:header="720" w:footer="397" w:gutter="0"/>
          <w:cols w:space="720"/>
        </w:sectPr>
      </w:pPr>
    </w:p>
    <w:p w:rsidR="00F157CB" w:rsidRDefault="00096E00" w:rsidP="00F157CB">
      <w:pPr>
        <w:pStyle w:val="Caption"/>
      </w:pPr>
      <w:r>
        <w:t>STANDARD</w:t>
      </w:r>
      <w:r w:rsidR="00F157CB">
        <w:t>AVTALE OM STUDENTOPPGAVER</w:t>
      </w:r>
    </w:p>
    <w:p w:rsidR="00F157CB" w:rsidRDefault="00F157CB" w:rsidP="00F157CB"/>
    <w:p w:rsidR="00F157CB" w:rsidRPr="00F157CB" w:rsidRDefault="00F157CB" w:rsidP="00F157CB">
      <w:pPr>
        <w:rPr>
          <w:i/>
        </w:rPr>
      </w:pPr>
      <w:r>
        <w:rPr>
          <w:i/>
        </w:rPr>
        <w:t>Denne a</w:t>
      </w:r>
      <w:r w:rsidRPr="00F157CB">
        <w:rPr>
          <w:i/>
        </w:rPr>
        <w:t xml:space="preserve">vtalen skal inngås når studentoppgaven gjennomføres i tilknytning til en ekstern part (bedrift/ekstern institusjon). </w:t>
      </w:r>
    </w:p>
    <w:p w:rsidR="00F157CB" w:rsidRDefault="00F157CB" w:rsidP="00F157CB">
      <w:pPr>
        <w:spacing w:line="360" w:lineRule="auto"/>
      </w:pPr>
    </w:p>
    <w:p w:rsidR="00F157CB" w:rsidRDefault="00F157CB" w:rsidP="00F157CB">
      <w:pPr>
        <w:spacing w:line="360" w:lineRule="auto"/>
      </w:pPr>
      <w:r>
        <w:t xml:space="preserve">Avtale mellom student ……………………………………. </w:t>
      </w:r>
      <w:proofErr w:type="gramStart"/>
      <w:r>
        <w:t>Født…</w:t>
      </w:r>
      <w:proofErr w:type="gramEnd"/>
      <w:r>
        <w:t>…………..,</w:t>
      </w:r>
    </w:p>
    <w:p w:rsidR="00F157CB" w:rsidRDefault="00F157CB" w:rsidP="00F157CB">
      <w:pPr>
        <w:spacing w:line="360" w:lineRule="auto"/>
      </w:pPr>
      <w:r>
        <w:t>Faglærer ved Høgskolen i Molde ………………………………………………,</w:t>
      </w:r>
    </w:p>
    <w:p w:rsidR="00F157CB" w:rsidRDefault="00F157CB" w:rsidP="00F157CB">
      <w:pPr>
        <w:spacing w:line="360" w:lineRule="auto"/>
      </w:pPr>
      <w:r>
        <w:t>Bedrift/</w:t>
      </w:r>
      <w:proofErr w:type="gramStart"/>
      <w:r>
        <w:t>institusjon…</w:t>
      </w:r>
      <w:proofErr w:type="gramEnd"/>
      <w:r>
        <w:t>……………………………………………………………. og</w:t>
      </w:r>
    </w:p>
    <w:p w:rsidR="00F157CB" w:rsidRDefault="00F157CB" w:rsidP="00F157CB">
      <w:pPr>
        <w:spacing w:line="360" w:lineRule="auto"/>
      </w:pPr>
      <w:r>
        <w:t>Høgskolen i Molde v/ kontorsjef</w:t>
      </w:r>
    </w:p>
    <w:p w:rsidR="00F157CB" w:rsidRDefault="00F157CB" w:rsidP="00F157CB">
      <w:r>
        <w:t>om bruk og utnyttelse av spesifikasjoner og resultater framlagt ved besvarelse av bachelor-/masteroppgave i henhold til gjeldende studieplanen for studiet ved Høgskolen i Molde.</w:t>
      </w:r>
    </w:p>
    <w:p w:rsidR="00F157CB" w:rsidRDefault="00F157CB" w:rsidP="00F157CB"/>
    <w:p w:rsidR="00F157CB" w:rsidRDefault="00F157CB" w:rsidP="00F157CB">
      <w:pPr>
        <w:numPr>
          <w:ilvl w:val="0"/>
          <w:numId w:val="1"/>
        </w:numPr>
        <w:spacing w:line="360" w:lineRule="auto"/>
      </w:pPr>
      <w:r>
        <w:t xml:space="preserve">Studenten skal utføre besvarelsen av den tildelte </w:t>
      </w:r>
      <w:proofErr w:type="spellStart"/>
      <w:r>
        <w:t>bahelor</w:t>
      </w:r>
      <w:proofErr w:type="spellEnd"/>
      <w:r>
        <w:t>-/masteroppgaven ved:</w:t>
      </w:r>
      <w:bookmarkStart w:id="1" w:name="_GoBack"/>
      <w:bookmarkEnd w:id="1"/>
    </w:p>
    <w:p w:rsidR="00F157CB" w:rsidRDefault="00F157CB" w:rsidP="00F157CB">
      <w:pPr>
        <w:spacing w:line="360" w:lineRule="auto"/>
        <w:ind w:left="426"/>
      </w:pPr>
      <w:r>
        <w:t>……………………………………………………………………</w:t>
      </w:r>
      <w:proofErr w:type="gramStart"/>
      <w:r>
        <w:t>……(</w:t>
      </w:r>
      <w:proofErr w:type="gramEnd"/>
      <w:r>
        <w:t>bedrift/institusjon)</w:t>
      </w:r>
    </w:p>
    <w:p w:rsidR="00F157CB" w:rsidRDefault="00096E00" w:rsidP="00F157CB">
      <w:pPr>
        <w:pStyle w:val="BodyTextIndent"/>
      </w:pPr>
      <w:r>
        <w:t xml:space="preserve">Oppgavens tittel er: </w:t>
      </w:r>
      <w:r w:rsidR="00F157CB">
        <w:t>………………………………………………………</w:t>
      </w:r>
      <w:proofErr w:type="gramStart"/>
      <w:r w:rsidR="00F157CB">
        <w:t>………….</w:t>
      </w:r>
      <w:proofErr w:type="gramEnd"/>
      <w:r w:rsidR="00F157CB">
        <w:t>. ……………………………………..……………………………………………………</w:t>
      </w:r>
    </w:p>
    <w:p w:rsidR="00F157CB" w:rsidRDefault="00F157CB" w:rsidP="00F157CB">
      <w:pPr>
        <w:pStyle w:val="Header"/>
        <w:tabs>
          <w:tab w:val="clear" w:pos="4153"/>
          <w:tab w:val="clear" w:pos="8306"/>
        </w:tabs>
      </w:pPr>
    </w:p>
    <w:p w:rsidR="00F157CB" w:rsidRDefault="00F157CB" w:rsidP="00F157CB">
      <w:pPr>
        <w:numPr>
          <w:ilvl w:val="0"/>
          <w:numId w:val="1"/>
        </w:numPr>
      </w:pPr>
      <w:r>
        <w:t xml:space="preserve">Studenten har opphavsrett til besvarelsen i overensstemmelse med lov om åndsverk; </w:t>
      </w:r>
      <w:proofErr w:type="spellStart"/>
      <w:r>
        <w:t>dvs</w:t>
      </w:r>
      <w:proofErr w:type="spellEnd"/>
      <w:r>
        <w:t xml:space="preserve"> at studenten har de ideelle rettigheter. De innleverte eksemplarer av besvarelsen med tegninger og modeller, så vel som dataprogramvare som inngår som del av eller vedlegg til besvarelsen, kan vederlagsfritt benyttes av Høgskolen i Molde til undervisnings- og forskningsformål. Besvarelsen, og vedlegg til denne, må ikke nyttes til andre formål.</w:t>
      </w:r>
    </w:p>
    <w:p w:rsidR="00F157CB" w:rsidRDefault="00F157CB" w:rsidP="00F157CB"/>
    <w:p w:rsidR="00F157CB" w:rsidRDefault="00F157CB" w:rsidP="00F157CB">
      <w:pPr>
        <w:numPr>
          <w:ilvl w:val="0"/>
          <w:numId w:val="1"/>
        </w:numPr>
      </w:pPr>
      <w:r>
        <w:t>Studenten har rett til å publisere sin besvarelse, eller deler av den, som en selvstendig avhandling eller som del av et større arbeid, eller i popularisert form i hvilken som helst offentlig publikasjon.</w:t>
      </w:r>
    </w:p>
    <w:p w:rsidR="00F157CB" w:rsidRDefault="00F157CB" w:rsidP="00F157CB"/>
    <w:p w:rsidR="00F157CB" w:rsidRDefault="00F157CB" w:rsidP="00F157CB">
      <w:pPr>
        <w:numPr>
          <w:ilvl w:val="0"/>
          <w:numId w:val="1"/>
        </w:numPr>
      </w:pPr>
      <w:r>
        <w:t xml:space="preserve">Bedriften/institusjonen har rett til å få utlevert et eksemplar av besvarelsen med vedlegg, og til å gjøre seg kjent med Høgskolen i Moldes bedømmelse av den. Bedriften/institusjonen gis en frist på 3 måneder fra besvarelsen er innlevert til Høgskolen i Molde for sensurering til å vurdere </w:t>
      </w:r>
      <w:proofErr w:type="spellStart"/>
      <w:r>
        <w:t>patenterbarhet</w:t>
      </w:r>
      <w:proofErr w:type="spellEnd"/>
      <w:r>
        <w:t xml:space="preserve"> og søke patent på hele eller deler av resultatet av besvarelsen. Besvarelsens spesifikasjoner og resultater kan bedriften/institusjonen nytte i sin egen virksomhet. </w:t>
      </w:r>
    </w:p>
    <w:p w:rsidR="00F157CB" w:rsidRDefault="00F157CB" w:rsidP="00F157CB"/>
    <w:p w:rsidR="00096E00" w:rsidRPr="005606A9" w:rsidRDefault="003C4C09" w:rsidP="00096E00">
      <w:pPr>
        <w:numPr>
          <w:ilvl w:val="0"/>
          <w:numId w:val="1"/>
        </w:numPr>
      </w:pPr>
      <w:r w:rsidRPr="005606A9">
        <w:t xml:space="preserve">I særlige tilfeller kan offentliggjørelsen av besvarelsen båndlegges. </w:t>
      </w:r>
      <w:r w:rsidR="00A96460">
        <w:t xml:space="preserve">I slike </w:t>
      </w:r>
      <w:r w:rsidRPr="005606A9">
        <w:t xml:space="preserve">tilfeller </w:t>
      </w:r>
      <w:r w:rsidR="00A96460">
        <w:t xml:space="preserve">skal Høgskolen i Moldes </w:t>
      </w:r>
      <w:r w:rsidR="005606A9" w:rsidRPr="005606A9">
        <w:t>tilleggs</w:t>
      </w:r>
      <w:r w:rsidR="00096E00" w:rsidRPr="005606A9">
        <w:t>avtale om</w:t>
      </w:r>
      <w:r w:rsidR="00B02052" w:rsidRPr="005606A9">
        <w:t xml:space="preserve"> </w:t>
      </w:r>
      <w:r w:rsidR="00096E00" w:rsidRPr="005606A9">
        <w:t>båndlegging</w:t>
      </w:r>
      <w:r w:rsidR="00A96460">
        <w:t xml:space="preserve"> benyttes. </w:t>
      </w:r>
    </w:p>
    <w:p w:rsidR="005606A9" w:rsidRPr="005606A9" w:rsidRDefault="005606A9" w:rsidP="005606A9">
      <w:pPr>
        <w:ind w:left="360"/>
        <w:rPr>
          <w:color w:val="C00000"/>
        </w:rPr>
      </w:pPr>
    </w:p>
    <w:p w:rsidR="00096E00" w:rsidRPr="005606A9" w:rsidRDefault="00096E00" w:rsidP="007F494A">
      <w:pPr>
        <w:numPr>
          <w:ilvl w:val="0"/>
          <w:numId w:val="1"/>
        </w:numPr>
      </w:pPr>
      <w:r w:rsidRPr="005606A9">
        <w:t>Denne avtalen er underskrevet i 4 - fire- eksemplarer hvorav partene skal ha hvert sitt eksemplar. Avtalen er gyldig når den er godkjent og underskrevet av HiMolde v. kontorsjef/dekan.</w:t>
      </w:r>
    </w:p>
    <w:p w:rsidR="007F494A" w:rsidRDefault="007F494A" w:rsidP="007F494A">
      <w:pPr>
        <w:ind w:left="360"/>
      </w:pPr>
    </w:p>
    <w:p w:rsidR="007F494A" w:rsidRDefault="007F494A" w:rsidP="007F494A">
      <w:pPr>
        <w:ind w:left="360"/>
      </w:pPr>
    </w:p>
    <w:p w:rsidR="003C4C09" w:rsidRDefault="003C4C09" w:rsidP="003C4C09">
      <w:pPr>
        <w:pStyle w:val="ListParagraph"/>
      </w:pPr>
    </w:p>
    <w:p w:rsidR="003C4C09" w:rsidRDefault="003C4C09" w:rsidP="003C4C09"/>
    <w:p w:rsidR="00F157CB" w:rsidRDefault="00F157CB" w:rsidP="00F157CB">
      <w:proofErr w:type="gramStart"/>
      <w:r>
        <w:t>Sted:…</w:t>
      </w:r>
      <w:proofErr w:type="gramEnd"/>
      <w:r>
        <w:t>………………………… Dato:…………………….</w:t>
      </w:r>
    </w:p>
    <w:p w:rsidR="00F157CB" w:rsidRDefault="00F157CB" w:rsidP="00F157CB"/>
    <w:tbl>
      <w:tblPr>
        <w:tblW w:w="0" w:type="auto"/>
        <w:tblLayout w:type="fixed"/>
        <w:tblCellMar>
          <w:left w:w="70" w:type="dxa"/>
          <w:right w:w="70" w:type="dxa"/>
        </w:tblCellMar>
        <w:tblLook w:val="0000" w:firstRow="0" w:lastRow="0" w:firstColumn="0" w:lastColumn="0" w:noHBand="0" w:noVBand="0"/>
      </w:tblPr>
      <w:tblGrid>
        <w:gridCol w:w="2905"/>
        <w:gridCol w:w="1985"/>
        <w:gridCol w:w="3260"/>
        <w:gridCol w:w="1014"/>
      </w:tblGrid>
      <w:tr w:rsidR="00F157CB" w:rsidTr="00096E00">
        <w:tc>
          <w:tcPr>
            <w:tcW w:w="2905" w:type="dxa"/>
            <w:tcBorders>
              <w:bottom w:val="single" w:sz="4" w:space="0" w:color="auto"/>
            </w:tcBorders>
          </w:tcPr>
          <w:p w:rsidR="00F157CB" w:rsidRDefault="00F157CB" w:rsidP="00096E00"/>
        </w:tc>
        <w:tc>
          <w:tcPr>
            <w:tcW w:w="1985" w:type="dxa"/>
          </w:tcPr>
          <w:p w:rsidR="00F157CB" w:rsidRDefault="00F157CB" w:rsidP="00096E00"/>
        </w:tc>
        <w:tc>
          <w:tcPr>
            <w:tcW w:w="3260" w:type="dxa"/>
          </w:tcPr>
          <w:p w:rsidR="00F157CB" w:rsidRDefault="00F157CB" w:rsidP="00096E00"/>
        </w:tc>
        <w:tc>
          <w:tcPr>
            <w:tcW w:w="1014" w:type="dxa"/>
          </w:tcPr>
          <w:p w:rsidR="00F157CB" w:rsidRDefault="00F157CB" w:rsidP="00096E00"/>
        </w:tc>
      </w:tr>
      <w:tr w:rsidR="00F157CB" w:rsidTr="00096E00">
        <w:tc>
          <w:tcPr>
            <w:tcW w:w="2905" w:type="dxa"/>
          </w:tcPr>
          <w:p w:rsidR="00F157CB" w:rsidRDefault="00F157CB" w:rsidP="00096E00">
            <w:r>
              <w:t>Student</w:t>
            </w:r>
          </w:p>
        </w:tc>
        <w:tc>
          <w:tcPr>
            <w:tcW w:w="1985" w:type="dxa"/>
          </w:tcPr>
          <w:p w:rsidR="00F157CB" w:rsidRDefault="00F157CB" w:rsidP="00096E00"/>
        </w:tc>
        <w:tc>
          <w:tcPr>
            <w:tcW w:w="3260" w:type="dxa"/>
            <w:tcBorders>
              <w:top w:val="single" w:sz="4" w:space="0" w:color="auto"/>
            </w:tcBorders>
          </w:tcPr>
          <w:p w:rsidR="00F157CB" w:rsidRDefault="00F157CB" w:rsidP="00096E00">
            <w:r>
              <w:t>Faglærer</w:t>
            </w:r>
          </w:p>
        </w:tc>
        <w:tc>
          <w:tcPr>
            <w:tcW w:w="1014" w:type="dxa"/>
          </w:tcPr>
          <w:p w:rsidR="00F157CB" w:rsidRDefault="00F157CB" w:rsidP="00096E00"/>
        </w:tc>
      </w:tr>
      <w:tr w:rsidR="00F157CB" w:rsidTr="00096E00">
        <w:tc>
          <w:tcPr>
            <w:tcW w:w="2905" w:type="dxa"/>
          </w:tcPr>
          <w:p w:rsidR="00F157CB" w:rsidRDefault="00F157CB" w:rsidP="00096E00"/>
        </w:tc>
        <w:tc>
          <w:tcPr>
            <w:tcW w:w="1985" w:type="dxa"/>
          </w:tcPr>
          <w:p w:rsidR="00F157CB" w:rsidRDefault="00F157CB" w:rsidP="00096E00"/>
        </w:tc>
        <w:tc>
          <w:tcPr>
            <w:tcW w:w="3260" w:type="dxa"/>
          </w:tcPr>
          <w:p w:rsidR="00F157CB" w:rsidRDefault="00F157CB" w:rsidP="00096E00"/>
        </w:tc>
        <w:tc>
          <w:tcPr>
            <w:tcW w:w="1014" w:type="dxa"/>
          </w:tcPr>
          <w:p w:rsidR="00F157CB" w:rsidRDefault="00F157CB" w:rsidP="00096E00"/>
        </w:tc>
      </w:tr>
      <w:tr w:rsidR="00F157CB" w:rsidTr="00096E00">
        <w:tc>
          <w:tcPr>
            <w:tcW w:w="2905" w:type="dxa"/>
          </w:tcPr>
          <w:p w:rsidR="00F157CB" w:rsidRDefault="00F157CB" w:rsidP="00096E00"/>
        </w:tc>
        <w:tc>
          <w:tcPr>
            <w:tcW w:w="1985" w:type="dxa"/>
          </w:tcPr>
          <w:p w:rsidR="00F157CB" w:rsidRDefault="00F157CB" w:rsidP="00096E00"/>
        </w:tc>
        <w:tc>
          <w:tcPr>
            <w:tcW w:w="3260" w:type="dxa"/>
          </w:tcPr>
          <w:p w:rsidR="00F157CB" w:rsidRDefault="00F157CB" w:rsidP="00096E00"/>
        </w:tc>
        <w:tc>
          <w:tcPr>
            <w:tcW w:w="1014" w:type="dxa"/>
          </w:tcPr>
          <w:p w:rsidR="00F157CB" w:rsidRDefault="00F157CB" w:rsidP="00096E00"/>
        </w:tc>
      </w:tr>
      <w:tr w:rsidR="00F157CB" w:rsidTr="00096E00">
        <w:tc>
          <w:tcPr>
            <w:tcW w:w="2905" w:type="dxa"/>
            <w:tcBorders>
              <w:top w:val="single" w:sz="4" w:space="0" w:color="auto"/>
            </w:tcBorders>
          </w:tcPr>
          <w:p w:rsidR="00F157CB" w:rsidRDefault="00F157CB" w:rsidP="00096E00">
            <w:r>
              <w:t>Bedrift/institusjon</w:t>
            </w:r>
          </w:p>
        </w:tc>
        <w:tc>
          <w:tcPr>
            <w:tcW w:w="1985" w:type="dxa"/>
          </w:tcPr>
          <w:p w:rsidR="00F157CB" w:rsidRDefault="00F157CB" w:rsidP="00096E00"/>
        </w:tc>
        <w:tc>
          <w:tcPr>
            <w:tcW w:w="3260" w:type="dxa"/>
            <w:tcBorders>
              <w:top w:val="single" w:sz="4" w:space="0" w:color="auto"/>
            </w:tcBorders>
          </w:tcPr>
          <w:p w:rsidR="00F157CB" w:rsidRDefault="00F157CB" w:rsidP="00096E00">
            <w:r>
              <w:t>Kontorsjef</w:t>
            </w:r>
          </w:p>
        </w:tc>
        <w:tc>
          <w:tcPr>
            <w:tcW w:w="1014" w:type="dxa"/>
          </w:tcPr>
          <w:p w:rsidR="00F157CB" w:rsidRDefault="00F157CB" w:rsidP="00096E00"/>
        </w:tc>
      </w:tr>
    </w:tbl>
    <w:p w:rsidR="00F157CB" w:rsidRPr="00AB2F9C" w:rsidRDefault="00F157CB" w:rsidP="00F157CB"/>
    <w:p w:rsidR="00F157CB" w:rsidRDefault="00F157CB"/>
    <w:p w:rsidR="00F157CB" w:rsidRDefault="00F157CB"/>
    <w:p w:rsidR="00F157CB" w:rsidRDefault="00F157CB"/>
    <w:sectPr w:rsidR="00F157CB" w:rsidSect="00951E45">
      <w:type w:val="continuous"/>
      <w:pgSz w:w="11907" w:h="16840"/>
      <w:pgMar w:top="1418" w:right="1440" w:bottom="1418" w:left="993" w:header="720" w:footer="397"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285" w:rsidRDefault="00546285">
      <w:r>
        <w:separator/>
      </w:r>
    </w:p>
  </w:endnote>
  <w:endnote w:type="continuationSeparator" w:id="0">
    <w:p w:rsidR="00546285" w:rsidRDefault="00546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endnya">
    <w:panose1 w:val="00000400000000000000"/>
    <w:charset w:val="01"/>
    <w:family w:val="roman"/>
    <w:notTrueType/>
    <w:pitch w:val="variable"/>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285" w:rsidRPr="00951E45" w:rsidRDefault="00A463BE" w:rsidP="00951E45">
    <w:pPr>
      <w:pStyle w:val="Footer"/>
      <w:jc w:val="center"/>
      <w:rPr>
        <w:rFonts w:ascii="Arial" w:hAnsi="Arial" w:cs="Arial"/>
        <w:sz w:val="20"/>
        <w:szCs w:val="20"/>
      </w:rPr>
    </w:pPr>
    <w:r w:rsidRPr="00951E45">
      <w:rPr>
        <w:rStyle w:val="PageNumber"/>
        <w:rFonts w:ascii="Arial" w:hAnsi="Arial" w:cs="Arial"/>
        <w:sz w:val="20"/>
        <w:szCs w:val="20"/>
      </w:rPr>
      <w:fldChar w:fldCharType="begin"/>
    </w:r>
    <w:r w:rsidR="00546285" w:rsidRPr="00951E45">
      <w:rPr>
        <w:rStyle w:val="PageNumber"/>
        <w:rFonts w:ascii="Arial" w:hAnsi="Arial" w:cs="Arial"/>
        <w:sz w:val="20"/>
        <w:szCs w:val="20"/>
      </w:rPr>
      <w:instrText xml:space="preserve"> PAGE </w:instrText>
    </w:r>
    <w:r w:rsidRPr="00951E45">
      <w:rPr>
        <w:rStyle w:val="PageNumber"/>
        <w:rFonts w:ascii="Arial" w:hAnsi="Arial" w:cs="Arial"/>
        <w:sz w:val="20"/>
        <w:szCs w:val="20"/>
      </w:rPr>
      <w:fldChar w:fldCharType="separate"/>
    </w:r>
    <w:r w:rsidR="004E4D00">
      <w:rPr>
        <w:rStyle w:val="PageNumber"/>
        <w:rFonts w:ascii="Arial" w:hAnsi="Arial" w:cs="Arial"/>
        <w:noProof/>
        <w:sz w:val="20"/>
        <w:szCs w:val="20"/>
      </w:rPr>
      <w:t>1</w:t>
    </w:r>
    <w:r w:rsidRPr="00951E45">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285" w:rsidRDefault="00546285">
      <w:r>
        <w:separator/>
      </w:r>
    </w:p>
  </w:footnote>
  <w:footnote w:type="continuationSeparator" w:id="0">
    <w:p w:rsidR="00546285" w:rsidRDefault="005462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1B7FD7"/>
    <w:multiLevelType w:val="singleLevel"/>
    <w:tmpl w:val="0414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C09"/>
    <w:rsid w:val="00086D0D"/>
    <w:rsid w:val="00096E00"/>
    <w:rsid w:val="00114ED3"/>
    <w:rsid w:val="001461A6"/>
    <w:rsid w:val="00187247"/>
    <w:rsid w:val="001B10D8"/>
    <w:rsid w:val="001D107A"/>
    <w:rsid w:val="00201DF7"/>
    <w:rsid w:val="0020512C"/>
    <w:rsid w:val="002461DD"/>
    <w:rsid w:val="0035187C"/>
    <w:rsid w:val="003C4C09"/>
    <w:rsid w:val="00433688"/>
    <w:rsid w:val="0047070E"/>
    <w:rsid w:val="004E4D00"/>
    <w:rsid w:val="004F5543"/>
    <w:rsid w:val="00541A41"/>
    <w:rsid w:val="00546285"/>
    <w:rsid w:val="005606A9"/>
    <w:rsid w:val="00671599"/>
    <w:rsid w:val="00683715"/>
    <w:rsid w:val="00765A0D"/>
    <w:rsid w:val="007F494A"/>
    <w:rsid w:val="00867587"/>
    <w:rsid w:val="008B2BD9"/>
    <w:rsid w:val="00951E45"/>
    <w:rsid w:val="00967660"/>
    <w:rsid w:val="009875B0"/>
    <w:rsid w:val="00997D9A"/>
    <w:rsid w:val="009F7174"/>
    <w:rsid w:val="00A463BE"/>
    <w:rsid w:val="00A71D25"/>
    <w:rsid w:val="00A96460"/>
    <w:rsid w:val="00B02052"/>
    <w:rsid w:val="00BD0B07"/>
    <w:rsid w:val="00BE4A6A"/>
    <w:rsid w:val="00C30A75"/>
    <w:rsid w:val="00C5327B"/>
    <w:rsid w:val="00C769B2"/>
    <w:rsid w:val="00D131EF"/>
    <w:rsid w:val="00D2140C"/>
    <w:rsid w:val="00D35FDF"/>
    <w:rsid w:val="00EA5FB3"/>
    <w:rsid w:val="00EB682B"/>
    <w:rsid w:val="00ED77C3"/>
    <w:rsid w:val="00EE1B0B"/>
    <w:rsid w:val="00EE2A26"/>
    <w:rsid w:val="00F157CB"/>
    <w:rsid w:val="00F64933"/>
    <w:rsid w:val="00FC65DB"/>
    <w:rsid w:val="00FD3547"/>
    <w:rsid w:val="00FD5A88"/>
    <w:rsid w:val="00FF3F8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C058AC-5E72-4EB9-8E53-FF48F1123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FDF"/>
    <w:rPr>
      <w:rFonts w:cs="Sendnya"/>
      <w:sz w:val="24"/>
      <w:szCs w:val="24"/>
      <w:lang w:eastAsia="zh-CN" w:bidi="or-IN"/>
    </w:rPr>
  </w:style>
  <w:style w:type="paragraph" w:styleId="Heading1">
    <w:name w:val="heading 1"/>
    <w:basedOn w:val="Normal"/>
    <w:next w:val="Normal"/>
    <w:qFormat/>
    <w:rsid w:val="00D35FDF"/>
    <w:pPr>
      <w:keepNext/>
      <w:spacing w:before="240" w:after="60"/>
      <w:outlineLvl w:val="0"/>
    </w:pPr>
    <w:rPr>
      <w:rFonts w:ascii="Arial" w:hAnsi="Arial"/>
      <w:b/>
      <w:bCs/>
      <w:kern w:val="2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5FDF"/>
    <w:pPr>
      <w:tabs>
        <w:tab w:val="center" w:pos="4153"/>
        <w:tab w:val="right" w:pos="8306"/>
      </w:tabs>
    </w:pPr>
  </w:style>
  <w:style w:type="paragraph" w:styleId="Footer">
    <w:name w:val="footer"/>
    <w:basedOn w:val="Normal"/>
    <w:rsid w:val="00D35FDF"/>
    <w:pPr>
      <w:tabs>
        <w:tab w:val="center" w:pos="4153"/>
        <w:tab w:val="right" w:pos="8306"/>
      </w:tabs>
    </w:pPr>
  </w:style>
  <w:style w:type="character" w:styleId="PageNumber">
    <w:name w:val="page number"/>
    <w:basedOn w:val="DefaultParagraphFont"/>
    <w:rsid w:val="00951E45"/>
  </w:style>
  <w:style w:type="paragraph" w:styleId="Caption">
    <w:name w:val="caption"/>
    <w:basedOn w:val="Normal"/>
    <w:next w:val="Normal"/>
    <w:qFormat/>
    <w:rsid w:val="00F157CB"/>
    <w:pPr>
      <w:jc w:val="center"/>
    </w:pPr>
    <w:rPr>
      <w:rFonts w:cs="Times New Roman"/>
      <w:b/>
      <w:sz w:val="32"/>
      <w:szCs w:val="20"/>
      <w:lang w:eastAsia="nb-NO" w:bidi="ar-SA"/>
    </w:rPr>
  </w:style>
  <w:style w:type="paragraph" w:styleId="BodyTextIndent">
    <w:name w:val="Body Text Indent"/>
    <w:basedOn w:val="Normal"/>
    <w:link w:val="BodyTextIndentChar"/>
    <w:rsid w:val="00F157CB"/>
    <w:pPr>
      <w:spacing w:line="360" w:lineRule="auto"/>
      <w:ind w:left="426"/>
    </w:pPr>
    <w:rPr>
      <w:rFonts w:cs="Times New Roman"/>
      <w:szCs w:val="20"/>
      <w:lang w:eastAsia="nb-NO" w:bidi="ar-SA"/>
    </w:rPr>
  </w:style>
  <w:style w:type="character" w:customStyle="1" w:styleId="BodyTextIndentChar">
    <w:name w:val="Body Text Indent Char"/>
    <w:basedOn w:val="DefaultParagraphFont"/>
    <w:link w:val="BodyTextIndent"/>
    <w:rsid w:val="00F157CB"/>
    <w:rPr>
      <w:sz w:val="24"/>
    </w:rPr>
  </w:style>
  <w:style w:type="paragraph" w:styleId="ListParagraph">
    <w:name w:val="List Paragraph"/>
    <w:basedOn w:val="Normal"/>
    <w:uiPriority w:val="34"/>
    <w:qFormat/>
    <w:rsid w:val="003C4C09"/>
    <w:pPr>
      <w:ind w:left="708"/>
    </w:pPr>
  </w:style>
  <w:style w:type="character" w:styleId="Hyperlink">
    <w:name w:val="Hyperlink"/>
    <w:basedOn w:val="DefaultParagraphFont"/>
    <w:rsid w:val="007F494A"/>
    <w:rPr>
      <w:color w:val="0000FF" w:themeColor="hyperlink"/>
      <w:u w:val="single"/>
    </w:rPr>
  </w:style>
  <w:style w:type="character" w:styleId="FollowedHyperlink">
    <w:name w:val="FollowedHyperlink"/>
    <w:basedOn w:val="DefaultParagraphFont"/>
    <w:rsid w:val="00D131EF"/>
    <w:rPr>
      <w:color w:val="800080" w:themeColor="followedHyperlink"/>
      <w:u w:val="single"/>
    </w:rPr>
  </w:style>
  <w:style w:type="paragraph" w:styleId="BalloonText">
    <w:name w:val="Balloon Text"/>
    <w:basedOn w:val="Normal"/>
    <w:link w:val="BalloonTextChar"/>
    <w:semiHidden/>
    <w:unhideWhenUsed/>
    <w:rsid w:val="004E4D00"/>
    <w:rPr>
      <w:rFonts w:ascii="Segoe UI" w:hAnsi="Segoe UI" w:cs="Segoe UI"/>
      <w:sz w:val="18"/>
      <w:szCs w:val="18"/>
    </w:rPr>
  </w:style>
  <w:style w:type="character" w:customStyle="1" w:styleId="BalloonTextChar">
    <w:name w:val="Balloon Text Char"/>
    <w:basedOn w:val="DefaultParagraphFont"/>
    <w:link w:val="BalloonText"/>
    <w:semiHidden/>
    <w:rsid w:val="004E4D00"/>
    <w:rPr>
      <w:rFonts w:ascii="Segoe UI" w:hAnsi="Segoe UI" w:cs="Segoe UI"/>
      <w:sz w:val="18"/>
      <w:szCs w:val="18"/>
      <w:lang w:eastAsia="zh-CN" w:bidi="o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Maler\Brevhode%20HiM.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Brevhode HiM</Template>
  <TotalTime>2</TotalTime>
  <Pages>2</Pages>
  <Words>300</Words>
  <Characters>2029</Characters>
  <Application>Microsoft Office Word</Application>
  <DocSecurity>4</DocSecurity>
  <Lines>16</Lines>
  <Paragraphs>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lpstr> </vt:lpstr>
    </vt:vector>
  </TitlesOfParts>
  <Company>HSM</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skalle</dc:creator>
  <cp:keywords/>
  <cp:lastModifiedBy>Håre Lena</cp:lastModifiedBy>
  <cp:revision>2</cp:revision>
  <cp:lastPrinted>2018-03-23T09:25:00Z</cp:lastPrinted>
  <dcterms:created xsi:type="dcterms:W3CDTF">2018-03-23T12:04:00Z</dcterms:created>
  <dcterms:modified xsi:type="dcterms:W3CDTF">2018-03-23T12:04:00Z</dcterms:modified>
</cp:coreProperties>
</file>