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87C07B" w14:textId="77777777" w:rsidR="008F40CE" w:rsidRDefault="008F40CE">
      <w:pPr>
        <w:keepLines w:val="0"/>
        <w:spacing w:before="0" w:after="0" w:line="240" w:lineRule="auto"/>
        <w:rPr>
          <w:b/>
          <w:sz w:val="35"/>
          <w:szCs w:val="35"/>
        </w:rPr>
      </w:pPr>
      <w:bookmarkStart w:id="0" w:name="_Toc223151730"/>
      <w:bookmarkStart w:id="1" w:name="_Toc237582710"/>
      <w:bookmarkStart w:id="2" w:name="_Toc237582708"/>
    </w:p>
    <w:p w14:paraId="47F00454" w14:textId="77777777" w:rsidR="00D26E7C" w:rsidRPr="00CF6592" w:rsidRDefault="00D26E7C" w:rsidP="00875134">
      <w:pPr>
        <w:pStyle w:val="Head1"/>
      </w:pPr>
      <w:bookmarkStart w:id="3" w:name="_Toc510775173"/>
      <w:r w:rsidRPr="00CF6592">
        <w:t>Innholdsfortegnelse</w:t>
      </w:r>
      <w:bookmarkEnd w:id="0"/>
      <w:bookmarkEnd w:id="1"/>
      <w:bookmarkEnd w:id="3"/>
    </w:p>
    <w:p w14:paraId="5DE2D598" w14:textId="77777777" w:rsidR="008F40CE" w:rsidRDefault="00D26E7C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\h \z \t "Overskrift 1;1;Heading 1;1;Overskrift 2;2;Heading 2;2;Overskrift 3;3;Heading 3;3;Head 1;1;Head 2;2;Head 3;3;</w:instrText>
      </w:r>
      <w:r w:rsidR="00193604">
        <w:instrText>Table</w:instrText>
      </w:r>
      <w:r w:rsidR="008E3DCD">
        <w:instrText>;3;</w:instrText>
      </w:r>
      <w:r w:rsidR="008E3DCD" w:rsidRPr="008E3DCD">
        <w:instrText xml:space="preserve"> </w:instrText>
      </w:r>
      <w:r w:rsidR="00193604">
        <w:instrText>Figure</w:instrText>
      </w:r>
      <w:r w:rsidR="008E3DCD">
        <w:instrText>;3;"</w:instrText>
      </w:r>
      <w:r>
        <w:instrText xml:space="preserve"> \n "7-7"  </w:instrText>
      </w:r>
      <w:r>
        <w:fldChar w:fldCharType="separate"/>
      </w:r>
      <w:hyperlink w:anchor="_Toc510775173" w:history="1">
        <w:r w:rsidR="008F40CE" w:rsidRPr="001E6D66">
          <w:rPr>
            <w:rStyle w:val="Hyperlink"/>
          </w:rPr>
          <w:t>Innholdsfortegnelse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_Toc510775173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ii</w:t>
        </w:r>
        <w:r w:rsidR="008F40CE">
          <w:rPr>
            <w:webHidden/>
          </w:rPr>
          <w:fldChar w:fldCharType="end"/>
        </w:r>
      </w:hyperlink>
    </w:p>
    <w:p w14:paraId="62290235" w14:textId="77777777" w:rsidR="008F40CE" w:rsidRDefault="001B7755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74" w:history="1">
        <w:r w:rsidR="008F40CE" w:rsidRPr="001E6D66">
          <w:rPr>
            <w:rStyle w:val="Hyperlink"/>
          </w:rPr>
          <w:t>Forord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_Toc510775174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ii</w:t>
        </w:r>
        <w:r w:rsidR="008F40CE">
          <w:rPr>
            <w:webHidden/>
          </w:rPr>
          <w:fldChar w:fldCharType="end"/>
        </w:r>
      </w:hyperlink>
    </w:p>
    <w:p w14:paraId="5A468ADC" w14:textId="77777777" w:rsidR="008F40CE" w:rsidRDefault="001B7755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75" w:history="1">
        <w:r w:rsidR="008F40CE" w:rsidRPr="001E6D66">
          <w:rPr>
            <w:rStyle w:val="Hyperlink"/>
            <w:rFonts w:eastAsia="SimSun"/>
          </w:rPr>
          <w:t>Takk til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_Toc510775175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iv</w:t>
        </w:r>
        <w:r w:rsidR="008F40CE">
          <w:rPr>
            <w:webHidden/>
          </w:rPr>
          <w:fldChar w:fldCharType="end"/>
        </w:r>
      </w:hyperlink>
    </w:p>
    <w:p w14:paraId="5F4A116E" w14:textId="77777777" w:rsidR="008F40CE" w:rsidRDefault="001B7755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76" w:history="1">
        <w:r w:rsidR="008F40CE" w:rsidRPr="001E6D66">
          <w:rPr>
            <w:rStyle w:val="Hyperlink"/>
          </w:rPr>
          <w:t>Liste over forkortelser og definasjoner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_Toc510775176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v</w:t>
        </w:r>
        <w:r w:rsidR="008F40CE">
          <w:rPr>
            <w:webHidden/>
          </w:rPr>
          <w:fldChar w:fldCharType="end"/>
        </w:r>
      </w:hyperlink>
    </w:p>
    <w:p w14:paraId="378B9E4D" w14:textId="77777777" w:rsidR="008F40CE" w:rsidRDefault="001B7755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77" w:history="1">
        <w:r w:rsidR="008F40CE" w:rsidRPr="001E6D66">
          <w:rPr>
            <w:rStyle w:val="Hyperlink"/>
          </w:rPr>
          <w:t>Liste over artikler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_Toc510775177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vi</w:t>
        </w:r>
        <w:r w:rsidR="008F40CE">
          <w:rPr>
            <w:webHidden/>
          </w:rPr>
          <w:fldChar w:fldCharType="end"/>
        </w:r>
      </w:hyperlink>
    </w:p>
    <w:p w14:paraId="0244B4B0" w14:textId="77777777" w:rsidR="008F40CE" w:rsidRDefault="001B7755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78" w:history="1">
        <w:r w:rsidR="008F40CE" w:rsidRPr="001E6D66">
          <w:rPr>
            <w:rStyle w:val="Hyperlink"/>
          </w:rPr>
          <w:t>Sammendrag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_Toc510775178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vii</w:t>
        </w:r>
        <w:r w:rsidR="008F40CE">
          <w:rPr>
            <w:webHidden/>
          </w:rPr>
          <w:fldChar w:fldCharType="end"/>
        </w:r>
      </w:hyperlink>
    </w:p>
    <w:p w14:paraId="20D466B5" w14:textId="77777777" w:rsidR="008F40CE" w:rsidRDefault="001B7755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79" w:history="1">
        <w:r w:rsidR="008F40CE" w:rsidRPr="001E6D66">
          <w:rPr>
            <w:rStyle w:val="Hyperlink"/>
          </w:rPr>
          <w:t>Vedlegg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_Toc510775179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viii</w:t>
        </w:r>
        <w:r w:rsidR="008F40CE">
          <w:rPr>
            <w:webHidden/>
          </w:rPr>
          <w:fldChar w:fldCharType="end"/>
        </w:r>
      </w:hyperlink>
    </w:p>
    <w:p w14:paraId="0F74EC06" w14:textId="77777777" w:rsidR="008F40CE" w:rsidRDefault="001B7755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80" w:history="1">
        <w:r w:rsidR="008F40CE" w:rsidRPr="001E6D66">
          <w:rPr>
            <w:rStyle w:val="Hyperlink"/>
          </w:rPr>
          <w:t>Introduksjon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_Toc510775180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14:paraId="138F6A7D" w14:textId="77777777" w:rsidR="008F40CE" w:rsidRDefault="001B7755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81" w:history="1">
        <w:r w:rsidR="008F40CE" w:rsidRPr="001E6D66">
          <w:rPr>
            <w:rStyle w:val="Hyperlink"/>
          </w:rPr>
          <w:t>1</w:t>
        </w:r>
        <w:r w:rsidR="008F40C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F40CE" w:rsidRPr="001E6D66">
          <w:rPr>
            <w:rStyle w:val="Hyperlink"/>
          </w:rPr>
          <w:t>Formatering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_Toc510775181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14:paraId="7FF4FBBF" w14:textId="77777777" w:rsidR="008F40CE" w:rsidRDefault="001B7755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82" w:history="1">
        <w:r w:rsidR="008F40CE" w:rsidRPr="001E6D66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1.1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Marger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_Toc510775182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14:paraId="746AD362" w14:textId="77777777" w:rsidR="008F40CE" w:rsidRDefault="001B7755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83" w:history="1">
        <w:r w:rsidR="008F40CE" w:rsidRPr="001E6D66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1.2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Format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_Toc510775183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14:paraId="413C4053" w14:textId="77777777" w:rsidR="008F40CE" w:rsidRDefault="001B7755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84" w:history="1">
        <w:r w:rsidR="008F40CE" w:rsidRPr="001E6D66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1.3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Fonten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_Toc510775184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14:paraId="3F7C9561" w14:textId="77777777" w:rsidR="008F40CE" w:rsidRDefault="001B7755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85" w:history="1">
        <w:r w:rsidR="008F40CE" w:rsidRPr="001E6D66">
          <w:rPr>
            <w:rStyle w:val="Hyperlink"/>
            <w:lang w:val="en-US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1.4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  <w:lang w:val="en-US"/>
          </w:rPr>
          <w:t>Fontstørrelse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_Toc510775185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14:paraId="297B934A" w14:textId="77777777" w:rsidR="008F40CE" w:rsidRDefault="001B7755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86" w:history="1">
        <w:r w:rsidR="008F40CE" w:rsidRPr="001E6D66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1.5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Bruk stilene.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_Toc510775186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14:paraId="04CE4AB0" w14:textId="77777777" w:rsidR="008F40CE" w:rsidRDefault="001B7755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87" w:history="1">
        <w:r w:rsidR="008F40CE" w:rsidRPr="001E6D66">
          <w:rPr>
            <w:rStyle w:val="Hyperlink"/>
          </w:rPr>
          <w:t>Overskrifter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_Toc510775187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14:paraId="7913FC61" w14:textId="77777777" w:rsidR="008F40CE" w:rsidRDefault="001B7755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88" w:history="1">
        <w:r w:rsidR="008F40CE" w:rsidRPr="001E6D66">
          <w:rPr>
            <w:rStyle w:val="Hyperlink"/>
          </w:rPr>
          <w:t>Head 1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_Toc510775188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14:paraId="0EC60928" w14:textId="77777777" w:rsidR="008F40CE" w:rsidRDefault="001B7755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89" w:history="1">
        <w:r w:rsidR="008F40CE" w:rsidRPr="001E6D66">
          <w:rPr>
            <w:rStyle w:val="Hyperlink"/>
          </w:rPr>
          <w:t>Head 2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_Toc510775189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14:paraId="5E59F701" w14:textId="77777777" w:rsidR="008F40CE" w:rsidRDefault="001B7755">
      <w:pPr>
        <w:pStyle w:val="TOC3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0" w:history="1">
        <w:r w:rsidR="008F40CE" w:rsidRPr="001E6D66">
          <w:rPr>
            <w:rStyle w:val="Hyperlink"/>
          </w:rPr>
          <w:t>Head 3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_Toc510775190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1</w:t>
        </w:r>
        <w:r w:rsidR="008F40CE">
          <w:rPr>
            <w:webHidden/>
          </w:rPr>
          <w:fldChar w:fldCharType="end"/>
        </w:r>
      </w:hyperlink>
    </w:p>
    <w:p w14:paraId="3C65D966" w14:textId="77777777" w:rsidR="008F40CE" w:rsidRDefault="001B7755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hyperlink w:anchor="_Toc510775191" w:history="1">
        <w:r w:rsidR="008F40CE" w:rsidRPr="001E6D66">
          <w:rPr>
            <w:rStyle w:val="Hyperlink"/>
          </w:rPr>
          <w:t>2</w:t>
        </w:r>
        <w:r w:rsidR="008F40C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F40CE" w:rsidRPr="001E6D66">
          <w:rPr>
            <w:rStyle w:val="Hyperlink"/>
          </w:rPr>
          <w:t>Overskrift 1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_Toc510775191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14:paraId="2A51F772" w14:textId="77777777" w:rsidR="008F40CE" w:rsidRDefault="001B7755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2" w:history="1">
        <w:r w:rsidR="008F40CE" w:rsidRPr="001E6D66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2.1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Overskrift 2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_Toc510775192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14:paraId="258E9EA4" w14:textId="77777777" w:rsidR="008F40CE" w:rsidRDefault="001B7755">
      <w:pPr>
        <w:pStyle w:val="TOC3"/>
        <w:tabs>
          <w:tab w:val="left" w:pos="1287"/>
        </w:tabs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3" w:history="1">
        <w:r w:rsidR="008F40CE" w:rsidRPr="001E6D66">
          <w:rPr>
            <w:rStyle w:val="Hyperlink"/>
          </w:rPr>
          <w:t>2.1.1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Overskrift 3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_Toc510775193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14:paraId="6B68C554" w14:textId="77777777" w:rsidR="008F40CE" w:rsidRDefault="001B7755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4" w:history="1">
        <w:r w:rsidR="008F40CE" w:rsidRPr="001E6D66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2.2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Tabeller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_Toc510775194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14:paraId="2D6719DC" w14:textId="77777777" w:rsidR="008F40CE" w:rsidRDefault="001B7755">
      <w:pPr>
        <w:pStyle w:val="TOC3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5" w:history="1">
        <w:r w:rsidR="008F40CE" w:rsidRPr="001E6D66">
          <w:rPr>
            <w:rStyle w:val="Hyperlink"/>
          </w:rPr>
          <w:t>Tabell 1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_Toc510775195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14:paraId="6757C797" w14:textId="77777777" w:rsidR="008F40CE" w:rsidRDefault="001B7755">
      <w:pPr>
        <w:pStyle w:val="TOC3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6" w:history="1">
        <w:r w:rsidR="008F40CE" w:rsidRPr="001E6D66">
          <w:rPr>
            <w:rStyle w:val="Hyperlink"/>
          </w:rPr>
          <w:t>Tabell 2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_Toc510775196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14:paraId="2D90CE50" w14:textId="77777777" w:rsidR="008F40CE" w:rsidRDefault="001B7755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7" w:history="1">
        <w:r w:rsidR="008F40CE" w:rsidRPr="001E6D66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2.3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Figurer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_Toc510775197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14:paraId="2747A077" w14:textId="77777777" w:rsidR="008F40CE" w:rsidRDefault="001B7755">
      <w:pPr>
        <w:pStyle w:val="TOC3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8" w:history="1">
        <w:r w:rsidR="008F40CE" w:rsidRPr="001E6D66">
          <w:rPr>
            <w:rStyle w:val="Hyperlink"/>
          </w:rPr>
          <w:t>Figur 1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_Toc510775198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14:paraId="01E3C110" w14:textId="77777777" w:rsidR="008F40CE" w:rsidRDefault="001B7755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nb-NO"/>
        </w:rPr>
      </w:pPr>
      <w:hyperlink w:anchor="_Toc510775199" w:history="1">
        <w:r w:rsidR="008F40CE" w:rsidRPr="001E6D66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2.4</w:t>
        </w:r>
        <w:r w:rsidR="008F40CE">
          <w:rPr>
            <w:rFonts w:asciiTheme="minorHAnsi" w:eastAsiaTheme="minorEastAsia" w:hAnsiTheme="minorHAnsi" w:cstheme="minorBidi"/>
            <w:sz w:val="22"/>
            <w:szCs w:val="22"/>
            <w:lang w:eastAsia="nb-NO"/>
          </w:rPr>
          <w:tab/>
        </w:r>
        <w:r w:rsidR="008F40CE" w:rsidRPr="001E6D66">
          <w:rPr>
            <w:rStyle w:val="Hyperlink"/>
          </w:rPr>
          <w:t>Referansestil:</w:t>
        </w:r>
        <w:r w:rsidR="008F40CE">
          <w:rPr>
            <w:webHidden/>
          </w:rPr>
          <w:tab/>
        </w:r>
        <w:r w:rsidR="008F40CE">
          <w:rPr>
            <w:webHidden/>
          </w:rPr>
          <w:fldChar w:fldCharType="begin"/>
        </w:r>
        <w:r w:rsidR="008F40CE">
          <w:rPr>
            <w:webHidden/>
          </w:rPr>
          <w:instrText xml:space="preserve"> PAGEREF _Toc510775199 \h </w:instrText>
        </w:r>
        <w:r w:rsidR="008F40CE">
          <w:rPr>
            <w:webHidden/>
          </w:rPr>
        </w:r>
        <w:r w:rsidR="008F40CE">
          <w:rPr>
            <w:webHidden/>
          </w:rPr>
          <w:fldChar w:fldCharType="separate"/>
        </w:r>
        <w:r w:rsidR="008F40CE">
          <w:rPr>
            <w:webHidden/>
          </w:rPr>
          <w:t>2</w:t>
        </w:r>
        <w:r w:rsidR="008F40CE">
          <w:rPr>
            <w:webHidden/>
          </w:rPr>
          <w:fldChar w:fldCharType="end"/>
        </w:r>
      </w:hyperlink>
    </w:p>
    <w:p w14:paraId="19722F66" w14:textId="77777777" w:rsidR="00A07AB8" w:rsidRDefault="00D26E7C" w:rsidP="00875134">
      <w:pPr>
        <w:sectPr w:rsidR="00A07AB8" w:rsidSect="001734A4">
          <w:footerReference w:type="even" r:id="rId8"/>
          <w:footerReference w:type="first" r:id="rId9"/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299"/>
        </w:sectPr>
      </w:pPr>
      <w:r>
        <w:fldChar w:fldCharType="end"/>
      </w:r>
    </w:p>
    <w:p w14:paraId="4C911274" w14:textId="77777777" w:rsidR="00CF6592" w:rsidRPr="006F75E0" w:rsidRDefault="00CF6592" w:rsidP="00875134">
      <w:pPr>
        <w:rPr>
          <w:lang w:val="nn-NO"/>
        </w:rPr>
        <w:sectPr w:rsidR="00CF6592" w:rsidRPr="006F75E0" w:rsidSect="001734A4"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299"/>
        </w:sectPr>
      </w:pPr>
    </w:p>
    <w:p w14:paraId="747DD809" w14:textId="77777777" w:rsidR="00384425" w:rsidRPr="00CF6592" w:rsidRDefault="00CF6592" w:rsidP="00875134">
      <w:pPr>
        <w:pStyle w:val="Head1"/>
      </w:pPr>
      <w:bookmarkStart w:id="4" w:name="_Toc510775174"/>
      <w:r w:rsidRPr="00CF6592">
        <w:lastRenderedPageBreak/>
        <w:t>Forord</w:t>
      </w:r>
      <w:bookmarkEnd w:id="2"/>
      <w:bookmarkEnd w:id="4"/>
    </w:p>
    <w:p w14:paraId="1AD5C0B1" w14:textId="77777777" w:rsidR="00B051A7" w:rsidRPr="00CF6592" w:rsidRDefault="00B051A7" w:rsidP="00875134"/>
    <w:p w14:paraId="154DFDAD" w14:textId="77777777" w:rsidR="00B051A7" w:rsidRDefault="003D0BCD" w:rsidP="00875134">
      <w:r>
        <w:t>Hva om vi droppet sidetall før introduksjonen?</w:t>
      </w:r>
    </w:p>
    <w:p w14:paraId="6C09923D" w14:textId="77777777" w:rsidR="003D0BCD" w:rsidRDefault="003D0BCD" w:rsidP="00875134">
      <w:r>
        <w:t>Blir mye enklere å håndtere.</w:t>
      </w:r>
    </w:p>
    <w:p w14:paraId="463C176F" w14:textId="77777777" w:rsidR="003D0BCD" w:rsidRDefault="003D0BCD" w:rsidP="00875134"/>
    <w:p w14:paraId="0A5BDF1C" w14:textId="77777777" w:rsidR="003D0BCD" w:rsidRPr="00CF6592" w:rsidRDefault="003D0BCD" w:rsidP="00875134">
      <w:r>
        <w:t>Skal forord, Takk til, Liste over forkortelser og definasjoner, Liste over artikler, Vedlegg og sammendrag, alle starte på høyreside?</w:t>
      </w:r>
    </w:p>
    <w:p w14:paraId="018AEA3A" w14:textId="77777777" w:rsidR="00B051A7" w:rsidRPr="00CF6592" w:rsidRDefault="00B051A7" w:rsidP="00875134"/>
    <w:p w14:paraId="49485743" w14:textId="77777777" w:rsidR="00B051A7" w:rsidRPr="00CF6592" w:rsidRDefault="00B051A7" w:rsidP="00875134"/>
    <w:p w14:paraId="774874E9" w14:textId="77777777" w:rsidR="008978F7" w:rsidRDefault="008978F7" w:rsidP="00875134"/>
    <w:p w14:paraId="31BA1691" w14:textId="77777777" w:rsidR="00A07AB8" w:rsidRDefault="00A07AB8" w:rsidP="00875134"/>
    <w:p w14:paraId="4B007F55" w14:textId="77777777" w:rsidR="00A07AB8" w:rsidRDefault="00A07AB8" w:rsidP="00875134"/>
    <w:p w14:paraId="6D21C4BB" w14:textId="77777777" w:rsidR="00A07AB8" w:rsidRDefault="00A07AB8" w:rsidP="00875134"/>
    <w:p w14:paraId="43852681" w14:textId="77777777" w:rsidR="00A07AB8" w:rsidRDefault="00A07AB8" w:rsidP="00875134"/>
    <w:p w14:paraId="66230458" w14:textId="77777777" w:rsidR="00A07AB8" w:rsidRDefault="00A07AB8" w:rsidP="00875134"/>
    <w:p w14:paraId="686A89DE" w14:textId="77777777" w:rsidR="00A07AB8" w:rsidRDefault="00A07AB8" w:rsidP="00875134"/>
    <w:p w14:paraId="5A380B0C" w14:textId="77777777" w:rsidR="00A07AB8" w:rsidRDefault="00A07AB8" w:rsidP="00875134"/>
    <w:p w14:paraId="330CBFCD" w14:textId="77777777" w:rsidR="00A07AB8" w:rsidRDefault="00A07AB8" w:rsidP="00875134"/>
    <w:p w14:paraId="0B26D94B" w14:textId="77777777" w:rsidR="00A07AB8" w:rsidRDefault="00A07AB8" w:rsidP="00875134"/>
    <w:p w14:paraId="6C6AC01A" w14:textId="77777777" w:rsidR="00A07AB8" w:rsidRDefault="00A07AB8" w:rsidP="00875134"/>
    <w:p w14:paraId="56588594" w14:textId="77777777" w:rsidR="00A07AB8" w:rsidRDefault="00A07AB8" w:rsidP="00875134"/>
    <w:p w14:paraId="1D095A68" w14:textId="77777777" w:rsidR="00A07AB8" w:rsidRDefault="00A07AB8" w:rsidP="00875134"/>
    <w:p w14:paraId="0ADE00E1" w14:textId="77777777" w:rsidR="00A07AB8" w:rsidRDefault="00A07AB8" w:rsidP="00875134"/>
    <w:p w14:paraId="01D47AF4" w14:textId="77777777" w:rsidR="00A07AB8" w:rsidRDefault="00A07AB8" w:rsidP="00875134"/>
    <w:p w14:paraId="4F7D937E" w14:textId="77777777" w:rsidR="00A07AB8" w:rsidRDefault="00A07AB8" w:rsidP="00875134"/>
    <w:p w14:paraId="1F90331A" w14:textId="77777777" w:rsidR="00A07AB8" w:rsidRDefault="00A07AB8" w:rsidP="00875134"/>
    <w:p w14:paraId="7A052D41" w14:textId="77777777" w:rsidR="00A07AB8" w:rsidRDefault="00A07AB8" w:rsidP="00875134"/>
    <w:p w14:paraId="33A61B63" w14:textId="77777777" w:rsidR="00A07AB8" w:rsidRDefault="00A07AB8" w:rsidP="00875134"/>
    <w:p w14:paraId="067579B6" w14:textId="77777777" w:rsidR="00A07AB8" w:rsidRDefault="00A07AB8" w:rsidP="00875134"/>
    <w:p w14:paraId="63CAFF4D" w14:textId="77777777" w:rsidR="00A07AB8" w:rsidRDefault="00A07AB8" w:rsidP="00875134"/>
    <w:p w14:paraId="7DB1120C" w14:textId="77777777" w:rsidR="00A07AB8" w:rsidRDefault="00A07AB8" w:rsidP="00875134"/>
    <w:p w14:paraId="0D0E57D7" w14:textId="77777777" w:rsidR="00A07AB8" w:rsidRDefault="00A07AB8" w:rsidP="00875134"/>
    <w:p w14:paraId="7A4C81C8" w14:textId="77777777" w:rsidR="00A07AB8" w:rsidRDefault="00A07AB8" w:rsidP="00875134"/>
    <w:p w14:paraId="641BDC13" w14:textId="77777777" w:rsidR="00A07AB8" w:rsidRDefault="00A07AB8" w:rsidP="00875134"/>
    <w:p w14:paraId="1BD6C003" w14:textId="77777777" w:rsidR="00A07AB8" w:rsidRPr="00CF6592" w:rsidRDefault="00A07AB8" w:rsidP="00875134">
      <w:pPr>
        <w:sectPr w:rsidR="00A07AB8" w:rsidRPr="00CF6592" w:rsidSect="00CF6592">
          <w:headerReference w:type="default" r:id="rId10"/>
          <w:footerReference w:type="default" r:id="rId11"/>
          <w:footerReference w:type="first" r:id="rId12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299"/>
        </w:sectPr>
      </w:pPr>
    </w:p>
    <w:p w14:paraId="1890F747" w14:textId="77777777" w:rsidR="00B051A7" w:rsidRPr="00CF6592" w:rsidRDefault="00CF6592" w:rsidP="00875134">
      <w:pPr>
        <w:pStyle w:val="Head1"/>
        <w:rPr>
          <w:rFonts w:eastAsia="SimSun"/>
        </w:rPr>
      </w:pPr>
      <w:bookmarkStart w:id="5" w:name="_Toc237582709"/>
      <w:bookmarkStart w:id="6" w:name="_Toc510775175"/>
      <w:r w:rsidRPr="00CF6592">
        <w:rPr>
          <w:rFonts w:eastAsia="SimSun"/>
        </w:rPr>
        <w:lastRenderedPageBreak/>
        <w:t>Takk</w:t>
      </w:r>
      <w:r w:rsidR="001734A4">
        <w:rPr>
          <w:rFonts w:eastAsia="SimSun"/>
        </w:rPr>
        <w:t xml:space="preserve"> til</w:t>
      </w:r>
      <w:bookmarkEnd w:id="5"/>
      <w:bookmarkEnd w:id="6"/>
    </w:p>
    <w:p w14:paraId="0C6B1D83" w14:textId="77777777" w:rsidR="00B051A7" w:rsidRPr="00CF6592" w:rsidRDefault="00B051A7" w:rsidP="00875134">
      <w:pPr>
        <w:rPr>
          <w:rFonts w:eastAsia="SimSun"/>
        </w:rPr>
      </w:pPr>
    </w:p>
    <w:p w14:paraId="0457DF58" w14:textId="77777777" w:rsidR="00B051A7" w:rsidRPr="00CF6592" w:rsidRDefault="00B051A7" w:rsidP="00875134">
      <w:pPr>
        <w:rPr>
          <w:rFonts w:eastAsia="SimSun"/>
        </w:rPr>
      </w:pPr>
    </w:p>
    <w:p w14:paraId="3A1FE1A6" w14:textId="77777777" w:rsidR="00B051A7" w:rsidRPr="00CF6592" w:rsidRDefault="00B051A7" w:rsidP="00875134">
      <w:pPr>
        <w:rPr>
          <w:rFonts w:eastAsia="SimSun"/>
        </w:rPr>
      </w:pPr>
    </w:p>
    <w:p w14:paraId="74207D5C" w14:textId="77777777" w:rsidR="00E704C4" w:rsidRPr="00CF6592" w:rsidRDefault="00E704C4" w:rsidP="00875134">
      <w:pPr>
        <w:rPr>
          <w:rFonts w:eastAsia="SimSun"/>
        </w:rPr>
      </w:pPr>
    </w:p>
    <w:p w14:paraId="1D762D62" w14:textId="77777777" w:rsidR="00E704C4" w:rsidRPr="00CF6592" w:rsidRDefault="00E704C4" w:rsidP="00875134">
      <w:pPr>
        <w:rPr>
          <w:rFonts w:eastAsia="SimSun"/>
        </w:rPr>
      </w:pPr>
    </w:p>
    <w:p w14:paraId="59B7BEEC" w14:textId="77777777" w:rsidR="00E704C4" w:rsidRPr="00CF6592" w:rsidRDefault="00E704C4" w:rsidP="00875134">
      <w:pPr>
        <w:rPr>
          <w:rFonts w:eastAsia="SimSun"/>
        </w:rPr>
      </w:pPr>
    </w:p>
    <w:p w14:paraId="79245805" w14:textId="77777777" w:rsidR="0092777A" w:rsidRPr="00CF6592" w:rsidRDefault="0092777A" w:rsidP="00875134">
      <w:pPr>
        <w:rPr>
          <w:rFonts w:eastAsia="SimSun"/>
        </w:rPr>
        <w:sectPr w:rsidR="0092777A" w:rsidRPr="00CF6592" w:rsidSect="0099716F">
          <w:footerReference w:type="even" r:id="rId13"/>
          <w:pgSz w:w="11906" w:h="16838"/>
          <w:pgMar w:top="1417" w:right="1417" w:bottom="1417" w:left="1417" w:header="708" w:footer="708" w:gutter="0"/>
          <w:pgNumType w:fmt="lowerRoman"/>
          <w:cols w:space="708"/>
        </w:sectPr>
      </w:pPr>
    </w:p>
    <w:p w14:paraId="0251B46D" w14:textId="77777777" w:rsidR="00B051A7" w:rsidRDefault="00D26E7C" w:rsidP="00875134">
      <w:pPr>
        <w:pStyle w:val="Head1"/>
      </w:pPr>
      <w:bookmarkStart w:id="7" w:name="_Toc510775176"/>
      <w:r>
        <w:lastRenderedPageBreak/>
        <w:t>Liste over forkortelser og definasjoner</w:t>
      </w:r>
      <w:bookmarkEnd w:id="7"/>
    </w:p>
    <w:p w14:paraId="13836FC6" w14:textId="77777777" w:rsidR="004A7A5A" w:rsidRDefault="004A7A5A" w:rsidP="004A7A5A"/>
    <w:p w14:paraId="3463BEEC" w14:textId="77777777" w:rsidR="004A7A5A" w:rsidRDefault="004A7A5A" w:rsidP="004A7A5A"/>
    <w:p w14:paraId="71A032DB" w14:textId="77777777" w:rsidR="004A7A5A" w:rsidRDefault="004A7A5A" w:rsidP="004A7A5A"/>
    <w:p w14:paraId="29CBF492" w14:textId="77777777" w:rsidR="004A7A5A" w:rsidRPr="004A7A5A" w:rsidRDefault="004A7A5A" w:rsidP="004A7A5A">
      <w:pPr>
        <w:sectPr w:rsidR="004A7A5A" w:rsidRPr="004A7A5A" w:rsidSect="0099716F">
          <w:pgSz w:w="11906" w:h="16838"/>
          <w:pgMar w:top="1417" w:right="1417" w:bottom="1417" w:left="1417" w:header="708" w:footer="708" w:gutter="0"/>
          <w:pgNumType w:fmt="lowerRoman"/>
          <w:cols w:space="708"/>
        </w:sectPr>
      </w:pPr>
    </w:p>
    <w:p w14:paraId="10724601" w14:textId="77777777" w:rsidR="00E704C4" w:rsidRDefault="00D26E7C" w:rsidP="00875134">
      <w:pPr>
        <w:pStyle w:val="Head1"/>
      </w:pPr>
      <w:bookmarkStart w:id="8" w:name="_Toc510775177"/>
      <w:r>
        <w:lastRenderedPageBreak/>
        <w:t>Liste over artikler</w:t>
      </w:r>
      <w:bookmarkEnd w:id="8"/>
    </w:p>
    <w:p w14:paraId="0AF45A5A" w14:textId="77777777" w:rsidR="004A7A5A" w:rsidRDefault="004A7A5A" w:rsidP="004A7A5A"/>
    <w:p w14:paraId="5B3AD4D5" w14:textId="77777777" w:rsidR="004A7A5A" w:rsidRDefault="004A7A5A" w:rsidP="004A7A5A"/>
    <w:p w14:paraId="7B03DAAC" w14:textId="77777777" w:rsidR="004A7A5A" w:rsidRDefault="004A7A5A" w:rsidP="004A7A5A"/>
    <w:p w14:paraId="5DE8FCE2" w14:textId="77777777" w:rsidR="004A7A5A" w:rsidRPr="004A7A5A" w:rsidRDefault="004A7A5A" w:rsidP="004A7A5A">
      <w:pPr>
        <w:sectPr w:rsidR="004A7A5A" w:rsidRPr="004A7A5A" w:rsidSect="001F21ED">
          <w:headerReference w:type="default" r:id="rId14"/>
          <w:pgSz w:w="11906" w:h="16838"/>
          <w:pgMar w:top="1417" w:right="1416" w:bottom="1417" w:left="1417" w:header="708" w:footer="708" w:gutter="0"/>
          <w:pgNumType w:fmt="lowerRoman"/>
          <w:cols w:space="708"/>
          <w:docGrid w:linePitch="299"/>
        </w:sectPr>
      </w:pPr>
    </w:p>
    <w:p w14:paraId="4E3A4271" w14:textId="77777777" w:rsidR="005A2C08" w:rsidRPr="0011235F" w:rsidRDefault="00CF6592" w:rsidP="00875134">
      <w:pPr>
        <w:pStyle w:val="Head1"/>
      </w:pPr>
      <w:bookmarkStart w:id="9" w:name="_Toc510775178"/>
      <w:r>
        <w:lastRenderedPageBreak/>
        <w:t>Sammendrag</w:t>
      </w:r>
      <w:bookmarkEnd w:id="9"/>
    </w:p>
    <w:p w14:paraId="2C13C8D0" w14:textId="77777777" w:rsidR="005A2C08" w:rsidRDefault="005A2C08" w:rsidP="00875134"/>
    <w:p w14:paraId="0E0B8C49" w14:textId="77777777" w:rsidR="00D4310E" w:rsidRDefault="00D4310E" w:rsidP="00875134"/>
    <w:p w14:paraId="6C119340" w14:textId="77777777" w:rsidR="004A7A5A" w:rsidRDefault="004A7A5A" w:rsidP="00875134">
      <w:pPr>
        <w:pStyle w:val="Head1"/>
        <w:sectPr w:rsidR="004A7A5A" w:rsidSect="00316918">
          <w:headerReference w:type="even" r:id="rId15"/>
          <w:footerReference w:type="first" r:id="rId16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40"/>
        </w:sectPr>
      </w:pPr>
    </w:p>
    <w:p w14:paraId="794AEA12" w14:textId="77777777" w:rsidR="00D4310E" w:rsidRDefault="00D4310E" w:rsidP="00875134">
      <w:pPr>
        <w:pStyle w:val="Head1"/>
      </w:pPr>
      <w:bookmarkStart w:id="10" w:name="_Toc510775179"/>
      <w:r>
        <w:lastRenderedPageBreak/>
        <w:t>Vedlegg</w:t>
      </w:r>
      <w:bookmarkStart w:id="11" w:name="_Toc341779742"/>
      <w:bookmarkEnd w:id="10"/>
    </w:p>
    <w:p w14:paraId="4A029D10" w14:textId="77777777" w:rsidR="00316918" w:rsidRDefault="00316918" w:rsidP="00875134"/>
    <w:p w14:paraId="615057A3" w14:textId="77777777" w:rsidR="00316918" w:rsidRDefault="00316918" w:rsidP="00875134"/>
    <w:p w14:paraId="623EE679" w14:textId="77777777" w:rsidR="00316918" w:rsidRDefault="00316918" w:rsidP="00875134">
      <w:pPr>
        <w:sectPr w:rsidR="00316918" w:rsidSect="00316918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40"/>
        </w:sectPr>
      </w:pPr>
    </w:p>
    <w:p w14:paraId="221C9D21" w14:textId="77777777" w:rsidR="00904185" w:rsidRPr="00A815DB" w:rsidRDefault="000156B8" w:rsidP="008D2671">
      <w:pPr>
        <w:pStyle w:val="Head1"/>
      </w:pPr>
      <w:bookmarkStart w:id="12" w:name="_Toc510775180"/>
      <w:r w:rsidRPr="008D2671">
        <w:lastRenderedPageBreak/>
        <w:t>Introdu</w:t>
      </w:r>
      <w:r w:rsidR="00CF6592" w:rsidRPr="008D2671">
        <w:t>ksjon</w:t>
      </w:r>
      <w:bookmarkEnd w:id="11"/>
      <w:bookmarkEnd w:id="12"/>
    </w:p>
    <w:p w14:paraId="3EC4C76A" w14:textId="77777777" w:rsidR="00776B83" w:rsidRPr="00A815DB" w:rsidRDefault="00776B83" w:rsidP="00875134"/>
    <w:p w14:paraId="1E2311D7" w14:textId="77777777" w:rsidR="00D4310E" w:rsidRDefault="00D4310E" w:rsidP="00875134"/>
    <w:p w14:paraId="427020E6" w14:textId="77777777" w:rsidR="00D4310E" w:rsidRDefault="004458C7" w:rsidP="00875134">
      <w:pPr>
        <w:pStyle w:val="Heading1"/>
      </w:pPr>
      <w:bookmarkStart w:id="13" w:name="_Toc510775181"/>
      <w:r>
        <w:t>Formatering</w:t>
      </w:r>
      <w:bookmarkEnd w:id="13"/>
    </w:p>
    <w:p w14:paraId="62AAEF72" w14:textId="77777777" w:rsidR="004458C7" w:rsidRDefault="004458C7" w:rsidP="008D2671">
      <w:pPr>
        <w:pStyle w:val="Heading2"/>
      </w:pPr>
      <w:bookmarkStart w:id="14" w:name="_Toc510775182"/>
      <w:r>
        <w:t>Ma</w:t>
      </w:r>
      <w:r w:rsidR="008F40CE">
        <w:t>r</w:t>
      </w:r>
      <w:r>
        <w:t>ger</w:t>
      </w:r>
      <w:bookmarkEnd w:id="14"/>
    </w:p>
    <w:p w14:paraId="52B0C4BA" w14:textId="77777777" w:rsidR="004458C7" w:rsidRPr="006E03D4" w:rsidRDefault="008F40CE" w:rsidP="00875134">
      <w:r>
        <w:t>Alle marg</w:t>
      </w:r>
      <w:r w:rsidR="004458C7">
        <w:t>er er 2,5.</w:t>
      </w:r>
    </w:p>
    <w:p w14:paraId="6277E504" w14:textId="77777777" w:rsidR="004458C7" w:rsidRDefault="004458C7" w:rsidP="008D2671">
      <w:pPr>
        <w:pStyle w:val="Heading2"/>
      </w:pPr>
      <w:bookmarkStart w:id="15" w:name="_Toc510775183"/>
      <w:r>
        <w:t>Format</w:t>
      </w:r>
      <w:bookmarkEnd w:id="15"/>
    </w:p>
    <w:p w14:paraId="2C99B54D" w14:textId="77777777" w:rsidR="004458C7" w:rsidRPr="004458C7" w:rsidRDefault="004458C7" w:rsidP="00875134">
      <w:r>
        <w:t>Formatet er A4.</w:t>
      </w:r>
    </w:p>
    <w:p w14:paraId="1FCD2590" w14:textId="77777777" w:rsidR="004458C7" w:rsidRDefault="004458C7" w:rsidP="008D2671">
      <w:pPr>
        <w:pStyle w:val="Heading2"/>
      </w:pPr>
      <w:bookmarkStart w:id="16" w:name="_Toc510775184"/>
      <w:r>
        <w:t>Fonten</w:t>
      </w:r>
      <w:bookmarkEnd w:id="16"/>
    </w:p>
    <w:p w14:paraId="1C26CFF2" w14:textId="77777777" w:rsidR="004458C7" w:rsidRDefault="004458C7" w:rsidP="00875134">
      <w:pPr>
        <w:rPr>
          <w:lang w:val="en-US"/>
        </w:rPr>
      </w:pPr>
      <w:r w:rsidRPr="004458C7">
        <w:rPr>
          <w:lang w:val="en-US"/>
        </w:rPr>
        <w:t>Fonten er Times New Roman.</w:t>
      </w:r>
    </w:p>
    <w:p w14:paraId="18042719" w14:textId="77777777" w:rsidR="004458C7" w:rsidRPr="004458C7" w:rsidRDefault="004458C7" w:rsidP="008D2671">
      <w:pPr>
        <w:pStyle w:val="Heading2"/>
        <w:rPr>
          <w:lang w:val="en-US"/>
        </w:rPr>
      </w:pPr>
      <w:bookmarkStart w:id="17" w:name="_Toc510775185"/>
      <w:r>
        <w:rPr>
          <w:lang w:val="en-US"/>
        </w:rPr>
        <w:t>Fontstørrelse</w:t>
      </w:r>
      <w:bookmarkEnd w:id="17"/>
    </w:p>
    <w:p w14:paraId="725C95B0" w14:textId="77777777" w:rsidR="004458C7" w:rsidRPr="004458C7" w:rsidRDefault="004458C7" w:rsidP="00875134">
      <w:r w:rsidRPr="004458C7">
        <w:t>Minste størrelsen er 12</w:t>
      </w:r>
      <w:r w:rsidR="00875134">
        <w:t>,5</w:t>
      </w:r>
      <w:r w:rsidRPr="004458C7">
        <w:t>.</w:t>
      </w:r>
    </w:p>
    <w:p w14:paraId="64E77633" w14:textId="77777777" w:rsidR="004458C7" w:rsidRDefault="008F40CE" w:rsidP="00875134">
      <w:r>
        <w:t>Font</w:t>
      </w:r>
      <w:r w:rsidR="004458C7" w:rsidRPr="004458C7">
        <w:t>stør</w:t>
      </w:r>
      <w:r>
        <w:t>r</w:t>
      </w:r>
      <w:r w:rsidR="004458C7" w:rsidRPr="004458C7">
        <w:t>elsen er lagt inn i stilene.</w:t>
      </w:r>
    </w:p>
    <w:p w14:paraId="1EAE66B5" w14:textId="77777777" w:rsidR="004458C7" w:rsidRPr="004458C7" w:rsidRDefault="004458C7" w:rsidP="008D2671">
      <w:pPr>
        <w:pStyle w:val="Heading2"/>
      </w:pPr>
      <w:bookmarkStart w:id="18" w:name="_Toc510775186"/>
      <w:r>
        <w:t>Bruk stilene.</w:t>
      </w:r>
      <w:bookmarkEnd w:id="18"/>
    </w:p>
    <w:p w14:paraId="23A701FA" w14:textId="77777777" w:rsidR="004458C7" w:rsidRPr="004458C7" w:rsidRDefault="004458C7" w:rsidP="00875134">
      <w:r>
        <w:t>Det anbefales at en bruker stilene med en</w:t>
      </w:r>
      <w:r w:rsidR="008F40CE">
        <w:t xml:space="preserve"> </w:t>
      </w:r>
      <w:r>
        <w:t>gang. Da får en dynamisk innholdsfortegnelse.</w:t>
      </w:r>
    </w:p>
    <w:p w14:paraId="59038D97" w14:textId="77777777" w:rsidR="004458C7" w:rsidRDefault="004458C7" w:rsidP="009842B7">
      <w:pPr>
        <w:pStyle w:val="Head2"/>
      </w:pPr>
      <w:bookmarkStart w:id="19" w:name="_Toc510775187"/>
      <w:r>
        <w:t>Overskrifter</w:t>
      </w:r>
      <w:bookmarkEnd w:id="19"/>
    </w:p>
    <w:p w14:paraId="785BB56A" w14:textId="77777777" w:rsidR="002A569B" w:rsidRDefault="002A569B" w:rsidP="00875134">
      <w:r>
        <w:t xml:space="preserve">Nivå </w:t>
      </w:r>
      <w:r w:rsidR="008F40CE">
        <w:t>1 er 17,5 og fe</w:t>
      </w:r>
      <w:r>
        <w:t>t Times New Roman.</w:t>
      </w:r>
    </w:p>
    <w:p w14:paraId="714BA25C" w14:textId="77777777" w:rsidR="002A569B" w:rsidRDefault="002A569B" w:rsidP="00875134">
      <w:r>
        <w:t xml:space="preserve">Nivå </w:t>
      </w:r>
      <w:r w:rsidR="008F40CE">
        <w:t>2</w:t>
      </w:r>
      <w:r>
        <w:t xml:space="preserve"> er 15,5</w:t>
      </w:r>
      <w:r w:rsidRPr="002A569B">
        <w:t xml:space="preserve"> </w:t>
      </w:r>
      <w:r w:rsidR="008F40CE">
        <w:t>og fe</w:t>
      </w:r>
      <w:r>
        <w:t>t Times New Roman.</w:t>
      </w:r>
    </w:p>
    <w:p w14:paraId="7DA09130" w14:textId="77777777" w:rsidR="002A569B" w:rsidRDefault="008F40CE" w:rsidP="00875134">
      <w:r>
        <w:t>Nivå 3 er 13,5 og fe</w:t>
      </w:r>
      <w:r w:rsidR="002A569B">
        <w:t>t Times New Roman.</w:t>
      </w:r>
    </w:p>
    <w:p w14:paraId="13EEE2B0" w14:textId="77777777" w:rsidR="00875134" w:rsidRPr="002A569B" w:rsidRDefault="00875134" w:rsidP="00875134">
      <w:r>
        <w:t xml:space="preserve">Overskrifter på nivå </w:t>
      </w:r>
      <w:r w:rsidR="008F40CE">
        <w:t>1</w:t>
      </w:r>
      <w:r>
        <w:t xml:space="preserve"> starter på høyre side.</w:t>
      </w:r>
    </w:p>
    <w:p w14:paraId="4E7B4457" w14:textId="77777777" w:rsidR="004458C7" w:rsidRPr="002A569B" w:rsidRDefault="004458C7" w:rsidP="00875134">
      <w:pPr>
        <w:pStyle w:val="Head1"/>
      </w:pPr>
      <w:bookmarkStart w:id="20" w:name="_Toc510775188"/>
      <w:r w:rsidRPr="00875134">
        <w:t>Head</w:t>
      </w:r>
      <w:r w:rsidRPr="002A569B">
        <w:t xml:space="preserve"> 1</w:t>
      </w:r>
      <w:bookmarkEnd w:id="20"/>
    </w:p>
    <w:p w14:paraId="69F9A59B" w14:textId="77777777" w:rsidR="004458C7" w:rsidRPr="00782560" w:rsidRDefault="004458C7" w:rsidP="00875134">
      <w:r>
        <w:t>Head 1 – 3 er ikke num</w:t>
      </w:r>
      <w:r w:rsidR="008F40CE">
        <w:t>m</w:t>
      </w:r>
      <w:r>
        <w:t>erert.</w:t>
      </w:r>
    </w:p>
    <w:p w14:paraId="295309A5" w14:textId="77777777" w:rsidR="004458C7" w:rsidRPr="002A569B" w:rsidRDefault="004458C7" w:rsidP="00875134">
      <w:pPr>
        <w:pStyle w:val="Head2"/>
      </w:pPr>
      <w:bookmarkStart w:id="21" w:name="_Toc510775189"/>
      <w:r w:rsidRPr="00875134">
        <w:t>Head</w:t>
      </w:r>
      <w:r w:rsidRPr="002A569B">
        <w:t xml:space="preserve"> 2</w:t>
      </w:r>
      <w:bookmarkEnd w:id="21"/>
    </w:p>
    <w:p w14:paraId="71A5CCB7" w14:textId="77777777" w:rsidR="004458C7" w:rsidRDefault="004458C7" w:rsidP="00875134">
      <w:pPr>
        <w:pStyle w:val="Head3"/>
      </w:pPr>
      <w:bookmarkStart w:id="22" w:name="_Toc510775190"/>
      <w:r w:rsidRPr="002A569B">
        <w:t>Head 3</w:t>
      </w:r>
      <w:bookmarkEnd w:id="22"/>
    </w:p>
    <w:p w14:paraId="00AB7727" w14:textId="77777777" w:rsidR="00875134" w:rsidRPr="00875134" w:rsidRDefault="00875134" w:rsidP="00875134"/>
    <w:p w14:paraId="4D06D195" w14:textId="77777777" w:rsidR="004458C7" w:rsidRPr="002A569B" w:rsidRDefault="004458C7" w:rsidP="00875134">
      <w:pPr>
        <w:pStyle w:val="Heading1"/>
      </w:pPr>
      <w:bookmarkStart w:id="23" w:name="_Toc510775191"/>
      <w:r w:rsidRPr="00875134">
        <w:lastRenderedPageBreak/>
        <w:t>Overskrift</w:t>
      </w:r>
      <w:r w:rsidRPr="002A569B">
        <w:t xml:space="preserve"> 1</w:t>
      </w:r>
      <w:bookmarkEnd w:id="23"/>
    </w:p>
    <w:p w14:paraId="19A326BC" w14:textId="77777777" w:rsidR="004458C7" w:rsidRPr="00782560" w:rsidRDefault="004458C7" w:rsidP="00875134">
      <w:r w:rsidRPr="00875134">
        <w:t>Overskrift 1 og overskrift 2 og overskrift 3 er num</w:t>
      </w:r>
      <w:r w:rsidR="008F40CE">
        <w:t>m</w:t>
      </w:r>
      <w:r w:rsidRPr="00875134">
        <w:t xml:space="preserve">erert. </w:t>
      </w:r>
    </w:p>
    <w:p w14:paraId="2311C4ED" w14:textId="77777777" w:rsidR="004458C7" w:rsidRPr="002A569B" w:rsidRDefault="004458C7" w:rsidP="008D2671">
      <w:pPr>
        <w:pStyle w:val="Heading2"/>
      </w:pPr>
      <w:bookmarkStart w:id="24" w:name="_Toc510775192"/>
      <w:r w:rsidRPr="00875134">
        <w:t>Overskrift</w:t>
      </w:r>
      <w:r w:rsidRPr="002A569B">
        <w:t xml:space="preserve"> 2</w:t>
      </w:r>
      <w:bookmarkEnd w:id="24"/>
    </w:p>
    <w:p w14:paraId="7BBC8EA3" w14:textId="77777777" w:rsidR="004458C7" w:rsidRPr="002A569B" w:rsidRDefault="004458C7" w:rsidP="008D2671">
      <w:pPr>
        <w:pStyle w:val="Heading3"/>
      </w:pPr>
      <w:bookmarkStart w:id="25" w:name="_Toc510775193"/>
      <w:r w:rsidRPr="002A569B">
        <w:t>Overskrift 3</w:t>
      </w:r>
      <w:bookmarkEnd w:id="25"/>
    </w:p>
    <w:p w14:paraId="0BB8FB8E" w14:textId="77777777" w:rsidR="004458C7" w:rsidRPr="004458C7" w:rsidRDefault="004458C7" w:rsidP="00875134"/>
    <w:p w14:paraId="52971F45" w14:textId="77777777" w:rsidR="00D4310E" w:rsidRPr="004458C7" w:rsidRDefault="00D4310E" w:rsidP="00875134"/>
    <w:p w14:paraId="0A978C1C" w14:textId="77777777" w:rsidR="00D4310E" w:rsidRPr="004458C7" w:rsidRDefault="00D4310E" w:rsidP="00875134"/>
    <w:p w14:paraId="72E6D32E" w14:textId="77777777" w:rsidR="00D4310E" w:rsidRPr="004458C7" w:rsidRDefault="00D4310E" w:rsidP="00875134"/>
    <w:p w14:paraId="1C4070B7" w14:textId="77777777" w:rsidR="00D4310E" w:rsidRDefault="00782560" w:rsidP="008D2671">
      <w:pPr>
        <w:pStyle w:val="Heading2"/>
      </w:pPr>
      <w:bookmarkStart w:id="26" w:name="_Toc510775194"/>
      <w:r>
        <w:t>Tabel</w:t>
      </w:r>
      <w:r w:rsidR="008F40CE">
        <w:t>l</w:t>
      </w:r>
      <w:r>
        <w:t>er</w:t>
      </w:r>
      <w:bookmarkEnd w:id="26"/>
    </w:p>
    <w:p w14:paraId="6F30F09F" w14:textId="77777777" w:rsidR="002A569B" w:rsidRDefault="008F40CE" w:rsidP="00875134">
      <w:r>
        <w:t>Der</w:t>
      </w:r>
      <w:r w:rsidR="00782560" w:rsidRPr="002A569B">
        <w:t xml:space="preserve">som en ønsker a </w:t>
      </w:r>
      <w:r w:rsidR="00782560" w:rsidRPr="00875134">
        <w:t>tabel</w:t>
      </w:r>
      <w:r>
        <w:t>l</w:t>
      </w:r>
      <w:r w:rsidR="00782560" w:rsidRPr="00875134">
        <w:t>ene</w:t>
      </w:r>
      <w:r w:rsidR="00782560" w:rsidRPr="002A569B">
        <w:t xml:space="preserve"> skal være med i innholdsfortegnelsen, bruker du stilen "Tabel</w:t>
      </w:r>
      <w:r>
        <w:t>l</w:t>
      </w:r>
      <w:r w:rsidR="00782560" w:rsidRPr="002A569B">
        <w:t>"</w:t>
      </w:r>
      <w:r w:rsidR="002A569B">
        <w:t xml:space="preserve"> 12,5</w:t>
      </w:r>
      <w:r w:rsidR="00B20684">
        <w:t xml:space="preserve"> </w:t>
      </w:r>
      <w:r w:rsidR="00B20684">
        <w:rPr>
          <w:sz w:val="24"/>
        </w:rPr>
        <w:t>Times New Roman</w:t>
      </w:r>
    </w:p>
    <w:p w14:paraId="438C034A" w14:textId="77777777" w:rsidR="00875134" w:rsidRDefault="00782560" w:rsidP="00875134">
      <w:pPr>
        <w:pStyle w:val="Table"/>
      </w:pPr>
      <w:bookmarkStart w:id="27" w:name="_Toc510775195"/>
      <w:r w:rsidRPr="002A569B">
        <w:t>Tabel</w:t>
      </w:r>
      <w:r w:rsidR="008F40CE">
        <w:t>l</w:t>
      </w:r>
      <w:r w:rsidRPr="002A569B">
        <w:t xml:space="preserve"> 1</w:t>
      </w:r>
      <w:bookmarkEnd w:id="27"/>
      <w:r w:rsidR="00875134">
        <w:t xml:space="preserve"> </w:t>
      </w:r>
    </w:p>
    <w:p w14:paraId="6D670DB7" w14:textId="77777777" w:rsidR="00875134" w:rsidRPr="00875134" w:rsidRDefault="00875134" w:rsidP="00875134"/>
    <w:p w14:paraId="25860B89" w14:textId="77777777" w:rsidR="00782560" w:rsidRDefault="00875134" w:rsidP="00875134">
      <w:pPr>
        <w:pStyle w:val="Table"/>
      </w:pPr>
      <w:bookmarkStart w:id="28" w:name="_Toc510775196"/>
      <w:r>
        <w:t>Tabel</w:t>
      </w:r>
      <w:r w:rsidR="008F40CE">
        <w:t>l</w:t>
      </w:r>
      <w:r>
        <w:t xml:space="preserve"> 2</w:t>
      </w:r>
      <w:bookmarkEnd w:id="28"/>
    </w:p>
    <w:p w14:paraId="22754988" w14:textId="77777777" w:rsidR="00782560" w:rsidRPr="00782560" w:rsidRDefault="00782560" w:rsidP="00875134">
      <w:r>
        <w:t>Fonten i tabl</w:t>
      </w:r>
      <w:r w:rsidR="008F40CE">
        <w:t>l</w:t>
      </w:r>
      <w:r>
        <w:t>ene skal være normalfonten og kan ikke være mindre</w:t>
      </w:r>
      <w:r w:rsidR="00875134">
        <w:t xml:space="preserve"> end 12,5.</w:t>
      </w:r>
      <w:r>
        <w:t xml:space="preserve"> Da den endlige avhandlingen blir skalert litt ned.</w:t>
      </w:r>
    </w:p>
    <w:p w14:paraId="0892BA2E" w14:textId="77777777" w:rsidR="00D4310E" w:rsidRDefault="00782560" w:rsidP="008D2671">
      <w:pPr>
        <w:pStyle w:val="Heading2"/>
      </w:pPr>
      <w:bookmarkStart w:id="29" w:name="_Toc510775197"/>
      <w:r>
        <w:t>Figurer</w:t>
      </w:r>
      <w:bookmarkEnd w:id="29"/>
    </w:p>
    <w:p w14:paraId="7FFD2D08" w14:textId="77777777" w:rsidR="00782560" w:rsidRDefault="00782560" w:rsidP="00875134">
      <w:r>
        <w:t>Der som en ønsker a</w:t>
      </w:r>
      <w:r w:rsidR="008F40CE">
        <w:t>t</w:t>
      </w:r>
      <w:r>
        <w:t xml:space="preserve"> </w:t>
      </w:r>
      <w:r w:rsidR="00875134">
        <w:t>figurene</w:t>
      </w:r>
      <w:r>
        <w:t xml:space="preserve"> skal være med i innholdsfortegnelsen, bruker du stilen "Figur" </w:t>
      </w:r>
    </w:p>
    <w:p w14:paraId="2EB58032" w14:textId="77777777" w:rsidR="00782560" w:rsidRDefault="00782560" w:rsidP="00875134">
      <w:pPr>
        <w:pStyle w:val="Figure"/>
      </w:pPr>
      <w:bookmarkStart w:id="30" w:name="_Toc510775198"/>
      <w:r w:rsidRPr="002A569B">
        <w:t>Figur 1</w:t>
      </w:r>
      <w:bookmarkEnd w:id="30"/>
    </w:p>
    <w:p w14:paraId="0403D469" w14:textId="77777777" w:rsidR="00875134" w:rsidRPr="00875134" w:rsidRDefault="00875134" w:rsidP="00875134"/>
    <w:p w14:paraId="21F8763F" w14:textId="77777777" w:rsidR="005D406A" w:rsidRDefault="005D406A" w:rsidP="00875134"/>
    <w:p w14:paraId="53DD07E8" w14:textId="77777777" w:rsidR="009842B7" w:rsidRDefault="009842B7" w:rsidP="008D2671">
      <w:pPr>
        <w:pStyle w:val="Heading2"/>
        <w:rPr>
          <w:noProof w:val="0"/>
          <w:sz w:val="24"/>
          <w:szCs w:val="24"/>
        </w:rPr>
      </w:pPr>
      <w:bookmarkStart w:id="31" w:name="_Toc510775199"/>
      <w:r>
        <w:t>Referansestil:</w:t>
      </w:r>
      <w:bookmarkEnd w:id="31"/>
    </w:p>
    <w:p w14:paraId="618531E3" w14:textId="77777777" w:rsidR="009842B7" w:rsidRPr="008F40CE" w:rsidRDefault="009842B7" w:rsidP="00700B78">
      <w:pPr>
        <w:spacing w:before="100" w:beforeAutospacing="1" w:after="100" w:afterAutospacing="1"/>
        <w:rPr>
          <w:color w:val="000000"/>
        </w:rPr>
      </w:pPr>
      <w:r w:rsidRPr="008F40CE">
        <w:rPr>
          <w:color w:val="000000"/>
        </w:rPr>
        <w:t xml:space="preserve">Det anbefales å benytte referanseprogram (eks. EndNote). Referanser skal enten føres i APA stil, eller nummerert med alfabetisk </w:t>
      </w:r>
      <w:r w:rsidR="008F40CE">
        <w:rPr>
          <w:color w:val="000000"/>
        </w:rPr>
        <w:t>referanseliste (nummer i normal</w:t>
      </w:r>
      <w:r w:rsidRPr="008F40CE">
        <w:rPr>
          <w:color w:val="000000"/>
        </w:rPr>
        <w:t>tekst i parentes, ikke sub eller superscript).</w:t>
      </w:r>
    </w:p>
    <w:p w14:paraId="4DD7ACCD" w14:textId="77777777" w:rsidR="00700B78" w:rsidRPr="008F40CE" w:rsidRDefault="00700B78" w:rsidP="00700B78">
      <w:pPr>
        <w:spacing w:before="100" w:beforeAutospacing="1" w:after="100" w:afterAutospacing="1"/>
        <w:rPr>
          <w:rFonts w:ascii="Tahoma" w:hAnsi="Tahoma" w:cs="Tahoma"/>
          <w:color w:val="000000"/>
          <w:sz w:val="20"/>
          <w:szCs w:val="20"/>
        </w:rPr>
      </w:pPr>
    </w:p>
    <w:sectPr w:rsidR="00700B78" w:rsidRPr="008F40CE" w:rsidSect="00316918">
      <w:footerReference w:type="even" r:id="rId17"/>
      <w:footerReference w:type="default" r:id="rId18"/>
      <w:pgSz w:w="11906" w:h="16838"/>
      <w:pgMar w:top="1417" w:right="1417" w:bottom="1417" w:left="1417" w:header="708" w:footer="708" w:gutter="0"/>
      <w:pgNumType w:start="1"/>
      <w:cols w:space="708"/>
      <w:docGrid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64B980" w14:textId="77777777" w:rsidR="00996E70" w:rsidRDefault="00996E70" w:rsidP="00875134">
      <w:r>
        <w:separator/>
      </w:r>
    </w:p>
  </w:endnote>
  <w:endnote w:type="continuationSeparator" w:id="0">
    <w:p w14:paraId="4E3D5140" w14:textId="77777777" w:rsidR="00996E70" w:rsidRDefault="00996E70" w:rsidP="00875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2000509000000000000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99145248"/>
      <w:docPartObj>
        <w:docPartGallery w:val="Page Numbers (Bottom of Page)"/>
        <w:docPartUnique/>
      </w:docPartObj>
    </w:sdtPr>
    <w:sdtEndPr/>
    <w:sdtContent>
      <w:p w14:paraId="680334A1" w14:textId="77777777" w:rsidR="00AC5983" w:rsidRDefault="008D2671" w:rsidP="008D267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40CE">
          <w:t>ii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71196428"/>
      <w:docPartObj>
        <w:docPartGallery w:val="Page Numbers (Bottom of Page)"/>
        <w:docPartUnique/>
      </w:docPartObj>
    </w:sdtPr>
    <w:sdtEndPr/>
    <w:sdtContent>
      <w:p w14:paraId="4D20D96C" w14:textId="77777777" w:rsidR="00AC5983" w:rsidRDefault="008D2671" w:rsidP="008D267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2794">
          <w:t>i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4287498"/>
      <w:docPartObj>
        <w:docPartGallery w:val="Page Numbers (Bottom of Page)"/>
        <w:docPartUnique/>
      </w:docPartObj>
    </w:sdtPr>
    <w:sdtEndPr/>
    <w:sdtContent>
      <w:p w14:paraId="4910290F" w14:textId="77777777" w:rsidR="00A07AB8" w:rsidRDefault="00A07AB8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2794">
          <w:t>iii</w:t>
        </w:r>
        <w: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DC3D3" w14:textId="77777777" w:rsidR="00AC5983" w:rsidRDefault="00AC5983" w:rsidP="00875134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t>vi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66033227"/>
      <w:docPartObj>
        <w:docPartGallery w:val="Page Numbers (Bottom of Page)"/>
        <w:docPartUnique/>
      </w:docPartObj>
    </w:sdtPr>
    <w:sdtEndPr/>
    <w:sdtContent>
      <w:p w14:paraId="51A703E0" w14:textId="77777777" w:rsidR="00AC5983" w:rsidRDefault="008D2671" w:rsidP="008D267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2794">
          <w:t>viii</w:t>
        </w:r>
        <w:r>
          <w:fldChar w:fldCharType="end"/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FEBA45" w14:textId="77777777" w:rsidR="00AC5983" w:rsidRDefault="00AC5983" w:rsidP="00875134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05786743"/>
      <w:docPartObj>
        <w:docPartGallery w:val="Page Numbers (Bottom of Page)"/>
        <w:docPartUnique/>
      </w:docPartObj>
    </w:sdtPr>
    <w:sdtEndPr/>
    <w:sdtContent>
      <w:p w14:paraId="2F538F61" w14:textId="77777777" w:rsidR="00316918" w:rsidRDefault="00316918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2794">
          <w:t>6</w:t>
        </w:r>
        <w:r>
          <w:fldChar w:fldCharType="end"/>
        </w:r>
      </w:p>
    </w:sdtContent>
  </w:sdt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70898887"/>
      <w:docPartObj>
        <w:docPartGallery w:val="Page Numbers (Bottom of Page)"/>
        <w:docPartUnique/>
      </w:docPartObj>
    </w:sdtPr>
    <w:sdtEndPr/>
    <w:sdtContent>
      <w:p w14:paraId="0F6A28DD" w14:textId="77777777" w:rsidR="00316918" w:rsidRDefault="00316918" w:rsidP="008D267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2794"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589C1C" w14:textId="77777777" w:rsidR="00996E70" w:rsidRDefault="00996E70" w:rsidP="00875134">
      <w:r>
        <w:separator/>
      </w:r>
    </w:p>
  </w:footnote>
  <w:footnote w:type="continuationSeparator" w:id="0">
    <w:p w14:paraId="3B31D551" w14:textId="77777777" w:rsidR="00996E70" w:rsidRDefault="00996E70" w:rsidP="00875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DD05F7" w14:textId="77777777" w:rsidR="00AC5983" w:rsidRPr="005A2C08" w:rsidRDefault="00AC5983" w:rsidP="0087513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4068C0" w14:textId="77777777" w:rsidR="00AC5983" w:rsidRDefault="00AC5983" w:rsidP="0087513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D1F017" w14:textId="77777777" w:rsidR="00AC5983" w:rsidRPr="000105AC" w:rsidRDefault="00AC5983" w:rsidP="0087513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529A3F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C215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2427B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31E245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5669B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62946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81E552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154080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A744D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5C0F4C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D5ABE"/>
    <w:multiLevelType w:val="hybridMultilevel"/>
    <w:tmpl w:val="C28CF280"/>
    <w:lvl w:ilvl="0" w:tplc="CEAE7B82">
      <w:start w:val="1"/>
      <w:numFmt w:val="lowerLetter"/>
      <w:pStyle w:val="ListLetter"/>
      <w:lvlText w:val="%1."/>
      <w:lvlJc w:val="left"/>
      <w:pPr>
        <w:ind w:left="360" w:hanging="360"/>
      </w:p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C7012F"/>
    <w:multiLevelType w:val="multilevel"/>
    <w:tmpl w:val="14BE3CF2"/>
    <w:styleLink w:val="Bullete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316C19"/>
    <w:multiLevelType w:val="multilevel"/>
    <w:tmpl w:val="0414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0D2910F6"/>
    <w:multiLevelType w:val="hybridMultilevel"/>
    <w:tmpl w:val="E5E87D3C"/>
    <w:lvl w:ilvl="0" w:tplc="C7B042A4">
      <w:start w:val="1"/>
      <w:numFmt w:val="lowerRoman"/>
      <w:pStyle w:val="ListRom2"/>
      <w:lvlText w:val="%1."/>
      <w:lvlJc w:val="righ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2228DC"/>
    <w:multiLevelType w:val="hybridMultilevel"/>
    <w:tmpl w:val="8F1CA8EC"/>
    <w:lvl w:ilvl="0" w:tplc="163087E6">
      <w:start w:val="1"/>
      <w:numFmt w:val="lowerLetter"/>
      <w:lvlText w:val="%1)"/>
      <w:lvlJc w:val="left"/>
      <w:pPr>
        <w:ind w:left="643" w:hanging="360"/>
      </w:pPr>
    </w:lvl>
    <w:lvl w:ilvl="1" w:tplc="04140019" w:tentative="1">
      <w:start w:val="1"/>
      <w:numFmt w:val="lowerLetter"/>
      <w:lvlText w:val="%2."/>
      <w:lvlJc w:val="left"/>
      <w:pPr>
        <w:ind w:left="1363" w:hanging="360"/>
      </w:pPr>
    </w:lvl>
    <w:lvl w:ilvl="2" w:tplc="0414001B" w:tentative="1">
      <w:start w:val="1"/>
      <w:numFmt w:val="lowerRoman"/>
      <w:lvlText w:val="%3."/>
      <w:lvlJc w:val="right"/>
      <w:pPr>
        <w:ind w:left="2083" w:hanging="180"/>
      </w:pPr>
    </w:lvl>
    <w:lvl w:ilvl="3" w:tplc="0414000F" w:tentative="1">
      <w:start w:val="1"/>
      <w:numFmt w:val="decimal"/>
      <w:lvlText w:val="%4."/>
      <w:lvlJc w:val="left"/>
      <w:pPr>
        <w:ind w:left="2803" w:hanging="360"/>
      </w:pPr>
    </w:lvl>
    <w:lvl w:ilvl="4" w:tplc="04140019" w:tentative="1">
      <w:start w:val="1"/>
      <w:numFmt w:val="lowerLetter"/>
      <w:lvlText w:val="%5."/>
      <w:lvlJc w:val="left"/>
      <w:pPr>
        <w:ind w:left="3523" w:hanging="360"/>
      </w:pPr>
    </w:lvl>
    <w:lvl w:ilvl="5" w:tplc="0414001B" w:tentative="1">
      <w:start w:val="1"/>
      <w:numFmt w:val="lowerRoman"/>
      <w:lvlText w:val="%6."/>
      <w:lvlJc w:val="right"/>
      <w:pPr>
        <w:ind w:left="4243" w:hanging="180"/>
      </w:pPr>
    </w:lvl>
    <w:lvl w:ilvl="6" w:tplc="0414000F" w:tentative="1">
      <w:start w:val="1"/>
      <w:numFmt w:val="decimal"/>
      <w:lvlText w:val="%7."/>
      <w:lvlJc w:val="left"/>
      <w:pPr>
        <w:ind w:left="4963" w:hanging="360"/>
      </w:pPr>
    </w:lvl>
    <w:lvl w:ilvl="7" w:tplc="04140019" w:tentative="1">
      <w:start w:val="1"/>
      <w:numFmt w:val="lowerLetter"/>
      <w:lvlText w:val="%8."/>
      <w:lvlJc w:val="left"/>
      <w:pPr>
        <w:ind w:left="5683" w:hanging="360"/>
      </w:pPr>
    </w:lvl>
    <w:lvl w:ilvl="8" w:tplc="0414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1D9E79DE"/>
    <w:multiLevelType w:val="multilevel"/>
    <w:tmpl w:val="99389BC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22543812"/>
    <w:multiLevelType w:val="hybridMultilevel"/>
    <w:tmpl w:val="CB145F88"/>
    <w:lvl w:ilvl="0" w:tplc="53BA59F0">
      <w:start w:val="1"/>
      <w:numFmt w:val="lowerLetter"/>
      <w:pStyle w:val="ListLetter3"/>
      <w:lvlText w:val="%1."/>
      <w:lvlJc w:val="left"/>
      <w:pPr>
        <w:ind w:left="927" w:hanging="360"/>
      </w:pPr>
    </w:lvl>
    <w:lvl w:ilvl="1" w:tplc="04140019" w:tentative="1">
      <w:start w:val="1"/>
      <w:numFmt w:val="lowerLetter"/>
      <w:lvlText w:val="%2."/>
      <w:lvlJc w:val="left"/>
      <w:pPr>
        <w:ind w:left="2007" w:hanging="360"/>
      </w:pPr>
    </w:lvl>
    <w:lvl w:ilvl="2" w:tplc="0414001B" w:tentative="1">
      <w:start w:val="1"/>
      <w:numFmt w:val="lowerRoman"/>
      <w:lvlText w:val="%3."/>
      <w:lvlJc w:val="right"/>
      <w:pPr>
        <w:ind w:left="2727" w:hanging="180"/>
      </w:pPr>
    </w:lvl>
    <w:lvl w:ilvl="3" w:tplc="0414000F" w:tentative="1">
      <w:start w:val="1"/>
      <w:numFmt w:val="decimal"/>
      <w:lvlText w:val="%4."/>
      <w:lvlJc w:val="left"/>
      <w:pPr>
        <w:ind w:left="3447" w:hanging="360"/>
      </w:pPr>
    </w:lvl>
    <w:lvl w:ilvl="4" w:tplc="04140019" w:tentative="1">
      <w:start w:val="1"/>
      <w:numFmt w:val="lowerLetter"/>
      <w:lvlText w:val="%5."/>
      <w:lvlJc w:val="left"/>
      <w:pPr>
        <w:ind w:left="4167" w:hanging="360"/>
      </w:pPr>
    </w:lvl>
    <w:lvl w:ilvl="5" w:tplc="0414001B" w:tentative="1">
      <w:start w:val="1"/>
      <w:numFmt w:val="lowerRoman"/>
      <w:lvlText w:val="%6."/>
      <w:lvlJc w:val="right"/>
      <w:pPr>
        <w:ind w:left="4887" w:hanging="180"/>
      </w:pPr>
    </w:lvl>
    <w:lvl w:ilvl="6" w:tplc="0414000F" w:tentative="1">
      <w:start w:val="1"/>
      <w:numFmt w:val="decimal"/>
      <w:lvlText w:val="%7."/>
      <w:lvlJc w:val="left"/>
      <w:pPr>
        <w:ind w:left="5607" w:hanging="360"/>
      </w:pPr>
    </w:lvl>
    <w:lvl w:ilvl="7" w:tplc="04140019" w:tentative="1">
      <w:start w:val="1"/>
      <w:numFmt w:val="lowerLetter"/>
      <w:lvlText w:val="%8."/>
      <w:lvlJc w:val="left"/>
      <w:pPr>
        <w:ind w:left="6327" w:hanging="360"/>
      </w:pPr>
    </w:lvl>
    <w:lvl w:ilvl="8" w:tplc="0414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47A2239"/>
    <w:multiLevelType w:val="multilevel"/>
    <w:tmpl w:val="0B0E76A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42D93B92"/>
    <w:multiLevelType w:val="hybridMultilevel"/>
    <w:tmpl w:val="54246A30"/>
    <w:lvl w:ilvl="0" w:tplc="5A56185E">
      <w:start w:val="1"/>
      <w:numFmt w:val="lowerLetter"/>
      <w:pStyle w:val="ListLetter2"/>
      <w:lvlText w:val="%1."/>
      <w:lvlJc w:val="left"/>
      <w:pPr>
        <w:ind w:left="644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363" w:hanging="360"/>
      </w:pPr>
    </w:lvl>
    <w:lvl w:ilvl="2" w:tplc="0414001B" w:tentative="1">
      <w:start w:val="1"/>
      <w:numFmt w:val="lowerRoman"/>
      <w:lvlText w:val="%3."/>
      <w:lvlJc w:val="right"/>
      <w:pPr>
        <w:ind w:left="2083" w:hanging="180"/>
      </w:pPr>
    </w:lvl>
    <w:lvl w:ilvl="3" w:tplc="0414000F" w:tentative="1">
      <w:start w:val="1"/>
      <w:numFmt w:val="decimal"/>
      <w:lvlText w:val="%4."/>
      <w:lvlJc w:val="left"/>
      <w:pPr>
        <w:ind w:left="2803" w:hanging="360"/>
      </w:pPr>
    </w:lvl>
    <w:lvl w:ilvl="4" w:tplc="04140019" w:tentative="1">
      <w:start w:val="1"/>
      <w:numFmt w:val="lowerLetter"/>
      <w:lvlText w:val="%5."/>
      <w:lvlJc w:val="left"/>
      <w:pPr>
        <w:ind w:left="3523" w:hanging="360"/>
      </w:pPr>
    </w:lvl>
    <w:lvl w:ilvl="5" w:tplc="0414001B" w:tentative="1">
      <w:start w:val="1"/>
      <w:numFmt w:val="lowerRoman"/>
      <w:lvlText w:val="%6."/>
      <w:lvlJc w:val="right"/>
      <w:pPr>
        <w:ind w:left="4243" w:hanging="180"/>
      </w:pPr>
    </w:lvl>
    <w:lvl w:ilvl="6" w:tplc="0414000F" w:tentative="1">
      <w:start w:val="1"/>
      <w:numFmt w:val="decimal"/>
      <w:lvlText w:val="%7."/>
      <w:lvlJc w:val="left"/>
      <w:pPr>
        <w:ind w:left="4963" w:hanging="360"/>
      </w:pPr>
    </w:lvl>
    <w:lvl w:ilvl="7" w:tplc="04140019" w:tentative="1">
      <w:start w:val="1"/>
      <w:numFmt w:val="lowerLetter"/>
      <w:lvlText w:val="%8."/>
      <w:lvlJc w:val="left"/>
      <w:pPr>
        <w:ind w:left="5683" w:hanging="360"/>
      </w:pPr>
    </w:lvl>
    <w:lvl w:ilvl="8" w:tplc="0414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9" w15:restartNumberingAfterBreak="0">
    <w:nsid w:val="4FD97566"/>
    <w:multiLevelType w:val="hybridMultilevel"/>
    <w:tmpl w:val="96E453BC"/>
    <w:lvl w:ilvl="0" w:tplc="EECCCC30">
      <w:start w:val="1"/>
      <w:numFmt w:val="lowerRoman"/>
      <w:pStyle w:val="ListRom3"/>
      <w:lvlText w:val="%1."/>
      <w:lvlJc w:val="righ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394115"/>
    <w:multiLevelType w:val="hybridMultilevel"/>
    <w:tmpl w:val="F0A212E4"/>
    <w:lvl w:ilvl="0" w:tplc="1C180BB8">
      <w:start w:val="1"/>
      <w:numFmt w:val="bullet"/>
      <w:pStyle w:val="Listline1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40019" w:tentative="1">
      <w:start w:val="1"/>
      <w:numFmt w:val="lowerLetter"/>
      <w:lvlText w:val="%2."/>
      <w:lvlJc w:val="left"/>
      <w:pPr>
        <w:ind w:left="1363" w:hanging="360"/>
      </w:pPr>
    </w:lvl>
    <w:lvl w:ilvl="2" w:tplc="0414001B" w:tentative="1">
      <w:start w:val="1"/>
      <w:numFmt w:val="lowerRoman"/>
      <w:lvlText w:val="%3."/>
      <w:lvlJc w:val="right"/>
      <w:pPr>
        <w:ind w:left="2083" w:hanging="180"/>
      </w:pPr>
    </w:lvl>
    <w:lvl w:ilvl="3" w:tplc="0414000F" w:tentative="1">
      <w:start w:val="1"/>
      <w:numFmt w:val="decimal"/>
      <w:lvlText w:val="%4."/>
      <w:lvlJc w:val="left"/>
      <w:pPr>
        <w:ind w:left="2803" w:hanging="360"/>
      </w:pPr>
    </w:lvl>
    <w:lvl w:ilvl="4" w:tplc="04140019" w:tentative="1">
      <w:start w:val="1"/>
      <w:numFmt w:val="lowerLetter"/>
      <w:lvlText w:val="%5."/>
      <w:lvlJc w:val="left"/>
      <w:pPr>
        <w:ind w:left="3523" w:hanging="360"/>
      </w:pPr>
    </w:lvl>
    <w:lvl w:ilvl="5" w:tplc="0414001B" w:tentative="1">
      <w:start w:val="1"/>
      <w:numFmt w:val="lowerRoman"/>
      <w:lvlText w:val="%6."/>
      <w:lvlJc w:val="right"/>
      <w:pPr>
        <w:ind w:left="4243" w:hanging="180"/>
      </w:pPr>
    </w:lvl>
    <w:lvl w:ilvl="6" w:tplc="0414000F" w:tentative="1">
      <w:start w:val="1"/>
      <w:numFmt w:val="decimal"/>
      <w:lvlText w:val="%7."/>
      <w:lvlJc w:val="left"/>
      <w:pPr>
        <w:ind w:left="4963" w:hanging="360"/>
      </w:pPr>
    </w:lvl>
    <w:lvl w:ilvl="7" w:tplc="04140019" w:tentative="1">
      <w:start w:val="1"/>
      <w:numFmt w:val="lowerLetter"/>
      <w:lvlText w:val="%8."/>
      <w:lvlJc w:val="left"/>
      <w:pPr>
        <w:ind w:left="5683" w:hanging="360"/>
      </w:pPr>
    </w:lvl>
    <w:lvl w:ilvl="8" w:tplc="0414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1" w15:restartNumberingAfterBreak="0">
    <w:nsid w:val="546B4F9C"/>
    <w:multiLevelType w:val="multilevel"/>
    <w:tmpl w:val="EF80BFD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579B1227"/>
    <w:multiLevelType w:val="hybridMultilevel"/>
    <w:tmpl w:val="41C8EC28"/>
    <w:lvl w:ilvl="0" w:tplc="336ABD54">
      <w:start w:val="1"/>
      <w:numFmt w:val="decimal"/>
      <w:lvlText w:val="%1."/>
      <w:lvlJc w:val="left"/>
      <w:pPr>
        <w:ind w:left="1287" w:hanging="360"/>
      </w:pPr>
    </w:lvl>
    <w:lvl w:ilvl="1" w:tplc="04140019" w:tentative="1">
      <w:start w:val="1"/>
      <w:numFmt w:val="lowerLetter"/>
      <w:lvlText w:val="%2."/>
      <w:lvlJc w:val="left"/>
      <w:pPr>
        <w:ind w:left="2007" w:hanging="360"/>
      </w:pPr>
    </w:lvl>
    <w:lvl w:ilvl="2" w:tplc="0414001B" w:tentative="1">
      <w:start w:val="1"/>
      <w:numFmt w:val="lowerRoman"/>
      <w:lvlText w:val="%3."/>
      <w:lvlJc w:val="right"/>
      <w:pPr>
        <w:ind w:left="2727" w:hanging="180"/>
      </w:pPr>
    </w:lvl>
    <w:lvl w:ilvl="3" w:tplc="0414000F" w:tentative="1">
      <w:start w:val="1"/>
      <w:numFmt w:val="decimal"/>
      <w:lvlText w:val="%4."/>
      <w:lvlJc w:val="left"/>
      <w:pPr>
        <w:ind w:left="3447" w:hanging="360"/>
      </w:pPr>
    </w:lvl>
    <w:lvl w:ilvl="4" w:tplc="04140019" w:tentative="1">
      <w:start w:val="1"/>
      <w:numFmt w:val="lowerLetter"/>
      <w:lvlText w:val="%5."/>
      <w:lvlJc w:val="left"/>
      <w:pPr>
        <w:ind w:left="4167" w:hanging="360"/>
      </w:pPr>
    </w:lvl>
    <w:lvl w:ilvl="5" w:tplc="0414001B" w:tentative="1">
      <w:start w:val="1"/>
      <w:numFmt w:val="lowerRoman"/>
      <w:lvlText w:val="%6."/>
      <w:lvlJc w:val="right"/>
      <w:pPr>
        <w:ind w:left="4887" w:hanging="180"/>
      </w:pPr>
    </w:lvl>
    <w:lvl w:ilvl="6" w:tplc="0414000F" w:tentative="1">
      <w:start w:val="1"/>
      <w:numFmt w:val="decimal"/>
      <w:lvlText w:val="%7."/>
      <w:lvlJc w:val="left"/>
      <w:pPr>
        <w:ind w:left="5607" w:hanging="360"/>
      </w:pPr>
    </w:lvl>
    <w:lvl w:ilvl="7" w:tplc="04140019" w:tentative="1">
      <w:start w:val="1"/>
      <w:numFmt w:val="lowerLetter"/>
      <w:lvlText w:val="%8."/>
      <w:lvlJc w:val="left"/>
      <w:pPr>
        <w:ind w:left="6327" w:hanging="360"/>
      </w:pPr>
    </w:lvl>
    <w:lvl w:ilvl="8" w:tplc="0414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AB64379"/>
    <w:multiLevelType w:val="hybridMultilevel"/>
    <w:tmpl w:val="120219D8"/>
    <w:lvl w:ilvl="0" w:tplc="0414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C9C0745C">
      <w:start w:val="1"/>
      <w:numFmt w:val="lowerRoman"/>
      <w:pStyle w:val="ListRom1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1A66F6"/>
    <w:multiLevelType w:val="multilevel"/>
    <w:tmpl w:val="CAE8A2F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61BF14D2"/>
    <w:multiLevelType w:val="multilevel"/>
    <w:tmpl w:val="9E441B6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72964403"/>
    <w:multiLevelType w:val="multilevel"/>
    <w:tmpl w:val="040A738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7B05B19"/>
    <w:multiLevelType w:val="multilevel"/>
    <w:tmpl w:val="49EAF41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7"/>
  </w:num>
  <w:num w:numId="5">
    <w:abstractNumId w:val="15"/>
  </w:num>
  <w:num w:numId="6">
    <w:abstractNumId w:val="11"/>
  </w:num>
  <w:num w:numId="7">
    <w:abstractNumId w:val="10"/>
  </w:num>
  <w:num w:numId="8">
    <w:abstractNumId w:val="14"/>
  </w:num>
  <w:num w:numId="9">
    <w:abstractNumId w:val="1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5"/>
  </w:num>
  <w:num w:numId="13">
    <w:abstractNumId w:val="4"/>
  </w:num>
  <w:num w:numId="14">
    <w:abstractNumId w:val="2"/>
  </w:num>
  <w:num w:numId="15">
    <w:abstractNumId w:val="1"/>
  </w:num>
  <w:num w:numId="16">
    <w:abstractNumId w:val="0"/>
  </w:num>
  <w:num w:numId="17">
    <w:abstractNumId w:val="24"/>
  </w:num>
  <w:num w:numId="18">
    <w:abstractNumId w:val="24"/>
    <w:lvlOverride w:ilvl="0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</w:num>
  <w:num w:numId="21">
    <w:abstractNumId w:val="24"/>
    <w:lvlOverride w:ilvl="0">
      <w:startOverride w:val="1"/>
    </w:lvlOverride>
  </w:num>
  <w:num w:numId="22">
    <w:abstractNumId w:val="24"/>
    <w:lvlOverride w:ilvl="0">
      <w:startOverride w:val="1"/>
    </w:lvlOverride>
  </w:num>
  <w:num w:numId="23">
    <w:abstractNumId w:val="24"/>
    <w:lvlOverride w:ilvl="0">
      <w:startOverride w:val="1"/>
    </w:lvlOverride>
  </w:num>
  <w:num w:numId="24">
    <w:abstractNumId w:val="26"/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</w:num>
  <w:num w:numId="27">
    <w:abstractNumId w:val="14"/>
    <w:lvlOverride w:ilvl="0">
      <w:startOverride w:val="1"/>
    </w:lvlOverride>
  </w:num>
  <w:num w:numId="28">
    <w:abstractNumId w:val="14"/>
    <w:lvlOverride w:ilvl="0">
      <w:startOverride w:val="1"/>
    </w:lvlOverride>
  </w:num>
  <w:num w:numId="29">
    <w:abstractNumId w:val="18"/>
  </w:num>
  <w:num w:numId="30">
    <w:abstractNumId w:val="22"/>
  </w:num>
  <w:num w:numId="31">
    <w:abstractNumId w:val="16"/>
  </w:num>
  <w:num w:numId="32">
    <w:abstractNumId w:val="17"/>
  </w:num>
  <w:num w:numId="33">
    <w:abstractNumId w:val="21"/>
  </w:num>
  <w:num w:numId="34">
    <w:abstractNumId w:val="25"/>
  </w:num>
  <w:num w:numId="35">
    <w:abstractNumId w:val="27"/>
  </w:num>
  <w:num w:numId="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>
      <w:startOverride w:val="1"/>
    </w:lvlOverride>
  </w:num>
  <w:num w:numId="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</w:num>
  <w:num w:numId="43">
    <w:abstractNumId w:val="23"/>
  </w:num>
  <w:num w:numId="44">
    <w:abstractNumId w:val="19"/>
  </w:num>
  <w:num w:numId="45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embedSystemFont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4"/>
  <w:defaultTabStop w:val="709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E70"/>
    <w:rsid w:val="000049BE"/>
    <w:rsid w:val="00006D4C"/>
    <w:rsid w:val="000105AC"/>
    <w:rsid w:val="00014A5A"/>
    <w:rsid w:val="000156B8"/>
    <w:rsid w:val="00017B8D"/>
    <w:rsid w:val="0003131D"/>
    <w:rsid w:val="000374B1"/>
    <w:rsid w:val="00040543"/>
    <w:rsid w:val="000510FC"/>
    <w:rsid w:val="00053EF3"/>
    <w:rsid w:val="00071297"/>
    <w:rsid w:val="00072121"/>
    <w:rsid w:val="000746F0"/>
    <w:rsid w:val="00074BE6"/>
    <w:rsid w:val="00091BFF"/>
    <w:rsid w:val="000C0D94"/>
    <w:rsid w:val="000C11FB"/>
    <w:rsid w:val="000C20F0"/>
    <w:rsid w:val="000D3D7C"/>
    <w:rsid w:val="000D6AA3"/>
    <w:rsid w:val="000E7B18"/>
    <w:rsid w:val="000F0D60"/>
    <w:rsid w:val="000F28BA"/>
    <w:rsid w:val="0010594E"/>
    <w:rsid w:val="0011235F"/>
    <w:rsid w:val="00112ADF"/>
    <w:rsid w:val="00113EB6"/>
    <w:rsid w:val="00114185"/>
    <w:rsid w:val="00117F2B"/>
    <w:rsid w:val="00140FED"/>
    <w:rsid w:val="0015146D"/>
    <w:rsid w:val="00156815"/>
    <w:rsid w:val="0016027C"/>
    <w:rsid w:val="00172280"/>
    <w:rsid w:val="001734A4"/>
    <w:rsid w:val="00175276"/>
    <w:rsid w:val="001830B5"/>
    <w:rsid w:val="00193051"/>
    <w:rsid w:val="00193604"/>
    <w:rsid w:val="00197B7E"/>
    <w:rsid w:val="001A154E"/>
    <w:rsid w:val="001A2911"/>
    <w:rsid w:val="001D3A8F"/>
    <w:rsid w:val="001E7C8D"/>
    <w:rsid w:val="001E7E5D"/>
    <w:rsid w:val="001F21ED"/>
    <w:rsid w:val="001F3EBD"/>
    <w:rsid w:val="001F76B7"/>
    <w:rsid w:val="002253B6"/>
    <w:rsid w:val="00227E72"/>
    <w:rsid w:val="00235E6F"/>
    <w:rsid w:val="002377E2"/>
    <w:rsid w:val="0025568C"/>
    <w:rsid w:val="002607C0"/>
    <w:rsid w:val="00263284"/>
    <w:rsid w:val="002A407C"/>
    <w:rsid w:val="002A569B"/>
    <w:rsid w:val="002A6C24"/>
    <w:rsid w:val="002C02A4"/>
    <w:rsid w:val="002D02A9"/>
    <w:rsid w:val="002D075D"/>
    <w:rsid w:val="002F223F"/>
    <w:rsid w:val="0030165B"/>
    <w:rsid w:val="003070FD"/>
    <w:rsid w:val="00316918"/>
    <w:rsid w:val="003301AF"/>
    <w:rsid w:val="003350C6"/>
    <w:rsid w:val="003404FD"/>
    <w:rsid w:val="00341C07"/>
    <w:rsid w:val="003572C0"/>
    <w:rsid w:val="00366D5D"/>
    <w:rsid w:val="00371D98"/>
    <w:rsid w:val="0037530B"/>
    <w:rsid w:val="0037772B"/>
    <w:rsid w:val="00380BE8"/>
    <w:rsid w:val="00381CE0"/>
    <w:rsid w:val="00384425"/>
    <w:rsid w:val="00395EA8"/>
    <w:rsid w:val="003B7DBA"/>
    <w:rsid w:val="003C40DF"/>
    <w:rsid w:val="003D0BCD"/>
    <w:rsid w:val="003D57B6"/>
    <w:rsid w:val="003E0195"/>
    <w:rsid w:val="003E3E53"/>
    <w:rsid w:val="004223F7"/>
    <w:rsid w:val="00426F32"/>
    <w:rsid w:val="004458C7"/>
    <w:rsid w:val="004548E6"/>
    <w:rsid w:val="004666B3"/>
    <w:rsid w:val="00467284"/>
    <w:rsid w:val="00485CB5"/>
    <w:rsid w:val="00491567"/>
    <w:rsid w:val="00494732"/>
    <w:rsid w:val="004A7A5A"/>
    <w:rsid w:val="004C3D16"/>
    <w:rsid w:val="004C4B77"/>
    <w:rsid w:val="004C5962"/>
    <w:rsid w:val="004C7D06"/>
    <w:rsid w:val="004D6D75"/>
    <w:rsid w:val="004F2E0D"/>
    <w:rsid w:val="004F469D"/>
    <w:rsid w:val="0050280E"/>
    <w:rsid w:val="005037AD"/>
    <w:rsid w:val="00510703"/>
    <w:rsid w:val="005157D2"/>
    <w:rsid w:val="005346EB"/>
    <w:rsid w:val="00541BF3"/>
    <w:rsid w:val="005516A6"/>
    <w:rsid w:val="00551863"/>
    <w:rsid w:val="005943C5"/>
    <w:rsid w:val="005A2C08"/>
    <w:rsid w:val="005B0322"/>
    <w:rsid w:val="005B15A5"/>
    <w:rsid w:val="005B5052"/>
    <w:rsid w:val="005B7AFC"/>
    <w:rsid w:val="005D318A"/>
    <w:rsid w:val="005D406A"/>
    <w:rsid w:val="005D6A4A"/>
    <w:rsid w:val="005E3352"/>
    <w:rsid w:val="005E5278"/>
    <w:rsid w:val="005F691B"/>
    <w:rsid w:val="0060011C"/>
    <w:rsid w:val="006135F9"/>
    <w:rsid w:val="00621C18"/>
    <w:rsid w:val="006221F0"/>
    <w:rsid w:val="006271FF"/>
    <w:rsid w:val="00637EC6"/>
    <w:rsid w:val="00641B94"/>
    <w:rsid w:val="006869CB"/>
    <w:rsid w:val="006912CA"/>
    <w:rsid w:val="00692D27"/>
    <w:rsid w:val="006A1648"/>
    <w:rsid w:val="006A4EAE"/>
    <w:rsid w:val="006C1AC0"/>
    <w:rsid w:val="006C45F7"/>
    <w:rsid w:val="006C586B"/>
    <w:rsid w:val="006D08C8"/>
    <w:rsid w:val="006D74E7"/>
    <w:rsid w:val="006E025B"/>
    <w:rsid w:val="006E03D4"/>
    <w:rsid w:val="006E5002"/>
    <w:rsid w:val="006F0184"/>
    <w:rsid w:val="006F1464"/>
    <w:rsid w:val="006F75E0"/>
    <w:rsid w:val="00700B78"/>
    <w:rsid w:val="007035F7"/>
    <w:rsid w:val="00707244"/>
    <w:rsid w:val="00707BC6"/>
    <w:rsid w:val="007378F7"/>
    <w:rsid w:val="00740DAF"/>
    <w:rsid w:val="00744BEC"/>
    <w:rsid w:val="00746F2C"/>
    <w:rsid w:val="00751206"/>
    <w:rsid w:val="00753A2C"/>
    <w:rsid w:val="00756DF0"/>
    <w:rsid w:val="00776B83"/>
    <w:rsid w:val="007814C4"/>
    <w:rsid w:val="00782560"/>
    <w:rsid w:val="00785B3D"/>
    <w:rsid w:val="00786BFE"/>
    <w:rsid w:val="007A1E75"/>
    <w:rsid w:val="007A5330"/>
    <w:rsid w:val="007B514D"/>
    <w:rsid w:val="007B6DF2"/>
    <w:rsid w:val="007C1A8F"/>
    <w:rsid w:val="007C6575"/>
    <w:rsid w:val="007C7D44"/>
    <w:rsid w:val="007D3704"/>
    <w:rsid w:val="007E19F2"/>
    <w:rsid w:val="0080241D"/>
    <w:rsid w:val="00810FF6"/>
    <w:rsid w:val="00824A87"/>
    <w:rsid w:val="0084640A"/>
    <w:rsid w:val="008523F0"/>
    <w:rsid w:val="00852794"/>
    <w:rsid w:val="00853DB3"/>
    <w:rsid w:val="00855C32"/>
    <w:rsid w:val="00861229"/>
    <w:rsid w:val="008662DA"/>
    <w:rsid w:val="00875134"/>
    <w:rsid w:val="008978F7"/>
    <w:rsid w:val="008A0EC9"/>
    <w:rsid w:val="008C1A51"/>
    <w:rsid w:val="008D2671"/>
    <w:rsid w:val="008D66DB"/>
    <w:rsid w:val="008E3DCD"/>
    <w:rsid w:val="008E5B73"/>
    <w:rsid w:val="008F0F85"/>
    <w:rsid w:val="008F174C"/>
    <w:rsid w:val="008F40CE"/>
    <w:rsid w:val="00903591"/>
    <w:rsid w:val="00904185"/>
    <w:rsid w:val="009167F9"/>
    <w:rsid w:val="0092777A"/>
    <w:rsid w:val="00937AD6"/>
    <w:rsid w:val="00944912"/>
    <w:rsid w:val="00975914"/>
    <w:rsid w:val="009821F4"/>
    <w:rsid w:val="009842B7"/>
    <w:rsid w:val="00996E70"/>
    <w:rsid w:val="0099716F"/>
    <w:rsid w:val="009C5B7D"/>
    <w:rsid w:val="009E47F3"/>
    <w:rsid w:val="009F4A89"/>
    <w:rsid w:val="009F6AFF"/>
    <w:rsid w:val="00A02F11"/>
    <w:rsid w:val="00A07AB8"/>
    <w:rsid w:val="00A14607"/>
    <w:rsid w:val="00A17F43"/>
    <w:rsid w:val="00A21A54"/>
    <w:rsid w:val="00A26B8C"/>
    <w:rsid w:val="00A479B3"/>
    <w:rsid w:val="00A53D2B"/>
    <w:rsid w:val="00A561F8"/>
    <w:rsid w:val="00A6182F"/>
    <w:rsid w:val="00A640BE"/>
    <w:rsid w:val="00A66C6C"/>
    <w:rsid w:val="00A764C0"/>
    <w:rsid w:val="00A800E7"/>
    <w:rsid w:val="00A815DB"/>
    <w:rsid w:val="00A8619C"/>
    <w:rsid w:val="00A87413"/>
    <w:rsid w:val="00A9078E"/>
    <w:rsid w:val="00A93F1C"/>
    <w:rsid w:val="00A955A6"/>
    <w:rsid w:val="00A965F2"/>
    <w:rsid w:val="00A97E2F"/>
    <w:rsid w:val="00AA3BD7"/>
    <w:rsid w:val="00AA6018"/>
    <w:rsid w:val="00AC1FE8"/>
    <w:rsid w:val="00AC5852"/>
    <w:rsid w:val="00AC5983"/>
    <w:rsid w:val="00AD103E"/>
    <w:rsid w:val="00AE4ED8"/>
    <w:rsid w:val="00AE6CA4"/>
    <w:rsid w:val="00AF4F83"/>
    <w:rsid w:val="00AF5E3F"/>
    <w:rsid w:val="00B01EE0"/>
    <w:rsid w:val="00B037D9"/>
    <w:rsid w:val="00B051A7"/>
    <w:rsid w:val="00B13C2B"/>
    <w:rsid w:val="00B20684"/>
    <w:rsid w:val="00B23ECB"/>
    <w:rsid w:val="00B31294"/>
    <w:rsid w:val="00B32722"/>
    <w:rsid w:val="00B45C62"/>
    <w:rsid w:val="00B52E0A"/>
    <w:rsid w:val="00B82ED6"/>
    <w:rsid w:val="00B96B1D"/>
    <w:rsid w:val="00BA5746"/>
    <w:rsid w:val="00BA6417"/>
    <w:rsid w:val="00BB051E"/>
    <w:rsid w:val="00BB6993"/>
    <w:rsid w:val="00BC3E6D"/>
    <w:rsid w:val="00C00D41"/>
    <w:rsid w:val="00C06046"/>
    <w:rsid w:val="00C20B61"/>
    <w:rsid w:val="00C26FA1"/>
    <w:rsid w:val="00C43D64"/>
    <w:rsid w:val="00C50EE3"/>
    <w:rsid w:val="00C65966"/>
    <w:rsid w:val="00C75178"/>
    <w:rsid w:val="00C75A39"/>
    <w:rsid w:val="00C777F7"/>
    <w:rsid w:val="00C91014"/>
    <w:rsid w:val="00C94109"/>
    <w:rsid w:val="00C964CC"/>
    <w:rsid w:val="00CA624B"/>
    <w:rsid w:val="00CA7FF3"/>
    <w:rsid w:val="00CC5D15"/>
    <w:rsid w:val="00CD5E28"/>
    <w:rsid w:val="00CF06AA"/>
    <w:rsid w:val="00CF6592"/>
    <w:rsid w:val="00D01BF7"/>
    <w:rsid w:val="00D227CB"/>
    <w:rsid w:val="00D26E7C"/>
    <w:rsid w:val="00D34D37"/>
    <w:rsid w:val="00D42728"/>
    <w:rsid w:val="00D42D4B"/>
    <w:rsid w:val="00D4310E"/>
    <w:rsid w:val="00D53345"/>
    <w:rsid w:val="00D6065E"/>
    <w:rsid w:val="00D6124C"/>
    <w:rsid w:val="00D75178"/>
    <w:rsid w:val="00D76BDE"/>
    <w:rsid w:val="00D90B37"/>
    <w:rsid w:val="00D91F47"/>
    <w:rsid w:val="00D940FE"/>
    <w:rsid w:val="00DB0417"/>
    <w:rsid w:val="00DD079B"/>
    <w:rsid w:val="00DD46E4"/>
    <w:rsid w:val="00DF5429"/>
    <w:rsid w:val="00E241C5"/>
    <w:rsid w:val="00E24470"/>
    <w:rsid w:val="00E26533"/>
    <w:rsid w:val="00E2677C"/>
    <w:rsid w:val="00E3707B"/>
    <w:rsid w:val="00E40326"/>
    <w:rsid w:val="00E43221"/>
    <w:rsid w:val="00E53CFA"/>
    <w:rsid w:val="00E67E1E"/>
    <w:rsid w:val="00E704C4"/>
    <w:rsid w:val="00E71907"/>
    <w:rsid w:val="00E75243"/>
    <w:rsid w:val="00E775F3"/>
    <w:rsid w:val="00E86D5E"/>
    <w:rsid w:val="00EA01B0"/>
    <w:rsid w:val="00EA0AAB"/>
    <w:rsid w:val="00EB60CC"/>
    <w:rsid w:val="00EB6116"/>
    <w:rsid w:val="00EC301A"/>
    <w:rsid w:val="00ED4BA3"/>
    <w:rsid w:val="00F070B2"/>
    <w:rsid w:val="00F1591D"/>
    <w:rsid w:val="00F15E53"/>
    <w:rsid w:val="00F22D20"/>
    <w:rsid w:val="00F2585D"/>
    <w:rsid w:val="00F3471A"/>
    <w:rsid w:val="00F36C15"/>
    <w:rsid w:val="00F47C42"/>
    <w:rsid w:val="00F606A9"/>
    <w:rsid w:val="00F77472"/>
    <w:rsid w:val="00F802C7"/>
    <w:rsid w:val="00F8781D"/>
    <w:rsid w:val="00F9457D"/>
    <w:rsid w:val="00FA18E1"/>
    <w:rsid w:val="00FA6DEB"/>
    <w:rsid w:val="00FB4485"/>
    <w:rsid w:val="00FB7D13"/>
    <w:rsid w:val="00FC0C17"/>
    <w:rsid w:val="00FC229B"/>
    <w:rsid w:val="00FC4A2B"/>
    <w:rsid w:val="00FD0B74"/>
    <w:rsid w:val="00FD6BFE"/>
    <w:rsid w:val="00FD6EAA"/>
    <w:rsid w:val="00FF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37D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 w:qFormat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5134"/>
    <w:pPr>
      <w:keepLines/>
      <w:spacing w:before="120" w:after="120" w:line="288" w:lineRule="auto"/>
    </w:pPr>
    <w:rPr>
      <w:noProof/>
      <w:sz w:val="25"/>
      <w:szCs w:val="25"/>
    </w:rPr>
  </w:style>
  <w:style w:type="paragraph" w:styleId="Heading1">
    <w:name w:val="heading 1"/>
    <w:basedOn w:val="Heading"/>
    <w:next w:val="Normal"/>
    <w:autoRedefine/>
    <w:qFormat/>
    <w:rsid w:val="00316918"/>
    <w:pPr>
      <w:numPr>
        <w:numId w:val="34"/>
      </w:numPr>
      <w:ind w:left="431" w:hanging="431"/>
      <w:jc w:val="left"/>
      <w:outlineLvl w:val="0"/>
    </w:pPr>
    <w:rPr>
      <w:sz w:val="35"/>
      <w:szCs w:val="35"/>
    </w:rPr>
  </w:style>
  <w:style w:type="paragraph" w:styleId="Heading2">
    <w:name w:val="heading 2"/>
    <w:basedOn w:val="Heading1"/>
    <w:next w:val="Normal"/>
    <w:autoRedefine/>
    <w:qFormat/>
    <w:rsid w:val="008D2671"/>
    <w:pPr>
      <w:numPr>
        <w:ilvl w:val="1"/>
      </w:numPr>
      <w:spacing w:before="180" w:after="180" w:line="276" w:lineRule="auto"/>
      <w:ind w:left="578" w:hanging="578"/>
      <w:outlineLvl w:val="1"/>
    </w:pPr>
    <w:rPr>
      <w:sz w:val="31"/>
      <w:szCs w:val="31"/>
    </w:rPr>
  </w:style>
  <w:style w:type="paragraph" w:styleId="Heading3">
    <w:name w:val="heading 3"/>
    <w:basedOn w:val="Heading2"/>
    <w:next w:val="Normal"/>
    <w:autoRedefine/>
    <w:qFormat/>
    <w:rsid w:val="002A569B"/>
    <w:pPr>
      <w:numPr>
        <w:ilvl w:val="2"/>
      </w:numPr>
      <w:spacing w:before="120" w:after="120" w:line="264" w:lineRule="auto"/>
      <w:outlineLvl w:val="2"/>
    </w:pPr>
    <w:rPr>
      <w:sz w:val="27"/>
      <w:szCs w:val="27"/>
    </w:rPr>
  </w:style>
  <w:style w:type="paragraph" w:styleId="Heading4">
    <w:name w:val="heading 4"/>
    <w:basedOn w:val="Heading3"/>
    <w:next w:val="Normal"/>
    <w:link w:val="Heading4Char"/>
    <w:autoRedefine/>
    <w:uiPriority w:val="9"/>
    <w:unhideWhenUsed/>
    <w:rsid w:val="006F1464"/>
    <w:pPr>
      <w:numPr>
        <w:ilvl w:val="3"/>
      </w:numPr>
      <w:outlineLvl w:val="3"/>
    </w:pPr>
    <w:rPr>
      <w:b w:val="0"/>
      <w:bCs/>
      <w:szCs w:val="28"/>
    </w:rPr>
  </w:style>
  <w:style w:type="paragraph" w:styleId="Heading5">
    <w:name w:val="heading 5"/>
    <w:basedOn w:val="Heading4"/>
    <w:next w:val="Normal"/>
    <w:autoRedefine/>
    <w:rsid w:val="00C94109"/>
    <w:pPr>
      <w:outlineLvl w:val="4"/>
    </w:pPr>
    <w:rPr>
      <w:sz w:val="22"/>
      <w:lang w:val="en-GB"/>
    </w:rPr>
  </w:style>
  <w:style w:type="paragraph" w:styleId="Heading6">
    <w:name w:val="heading 6"/>
    <w:basedOn w:val="Normal"/>
    <w:next w:val="Normal"/>
    <w:pPr>
      <w:spacing w:before="240" w:after="60"/>
      <w:jc w:val="both"/>
      <w:outlineLvl w:val="5"/>
    </w:pPr>
    <w:rPr>
      <w:i/>
      <w:lang w:val="en-GB"/>
    </w:rPr>
  </w:style>
  <w:style w:type="paragraph" w:styleId="Heading7">
    <w:name w:val="heading 7"/>
    <w:basedOn w:val="Normal"/>
    <w:next w:val="Normal"/>
    <w:pPr>
      <w:spacing w:before="240" w:after="60"/>
      <w:jc w:val="both"/>
      <w:outlineLvl w:val="6"/>
    </w:pPr>
    <w:rPr>
      <w:lang w:val="en-GB"/>
    </w:rPr>
  </w:style>
  <w:style w:type="paragraph" w:styleId="Heading8">
    <w:name w:val="heading 8"/>
    <w:basedOn w:val="Normal"/>
    <w:next w:val="Normal"/>
    <w:pPr>
      <w:spacing w:before="240" w:after="60"/>
      <w:jc w:val="both"/>
      <w:outlineLvl w:val="7"/>
    </w:pPr>
    <w:rPr>
      <w:i/>
      <w:lang w:val="en-GB"/>
    </w:rPr>
  </w:style>
  <w:style w:type="paragraph" w:styleId="Heading9">
    <w:name w:val="heading 9"/>
    <w:basedOn w:val="Normal"/>
    <w:next w:val="Normal"/>
    <w:pPr>
      <w:spacing w:before="240" w:after="60"/>
      <w:jc w:val="both"/>
      <w:outlineLvl w:val="8"/>
    </w:pPr>
    <w:rPr>
      <w:i/>
      <w:sz w:val="1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Normal"/>
    <w:autoRedefine/>
    <w:rsid w:val="008D66DB"/>
    <w:pPr>
      <w:keepNext/>
      <w:spacing w:line="300" w:lineRule="auto"/>
      <w:jc w:val="right"/>
    </w:pPr>
    <w:rPr>
      <w:b/>
      <w:sz w:val="32"/>
    </w:rPr>
  </w:style>
  <w:style w:type="character" w:customStyle="1" w:styleId="Heading4Char">
    <w:name w:val="Heading 4 Char"/>
    <w:link w:val="Heading4"/>
    <w:uiPriority w:val="9"/>
    <w:rsid w:val="006F1464"/>
    <w:rPr>
      <w:rFonts w:ascii="Arial" w:hAnsi="Arial"/>
      <w:bCs/>
      <w:sz w:val="24"/>
      <w:szCs w:val="28"/>
      <w:lang w:val="en-US"/>
    </w:rPr>
  </w:style>
  <w:style w:type="paragraph" w:styleId="Title">
    <w:name w:val="Title"/>
    <w:basedOn w:val="Normal"/>
    <w:rsid w:val="005516A6"/>
    <w:pPr>
      <w:jc w:val="center"/>
    </w:pPr>
    <w:rPr>
      <w:b/>
      <w:sz w:val="52"/>
      <w:szCs w:val="52"/>
      <w:lang w:val="en-GB"/>
    </w:rPr>
  </w:style>
  <w:style w:type="paragraph" w:styleId="BalloonText">
    <w:name w:val="Balloon Text"/>
    <w:basedOn w:val="Normal"/>
    <w:semiHidden/>
    <w:rsid w:val="00CA7FF3"/>
    <w:rPr>
      <w:rFonts w:ascii="Tahoma" w:hAnsi="Tahoma" w:cs="Tahoma"/>
      <w:sz w:val="16"/>
      <w:szCs w:val="16"/>
    </w:rPr>
  </w:style>
  <w:style w:type="paragraph" w:styleId="ListBullet3">
    <w:name w:val="List Bullet 3"/>
    <w:basedOn w:val="Normal"/>
    <w:autoRedefine/>
    <w:uiPriority w:val="99"/>
    <w:unhideWhenUsed/>
    <w:rsid w:val="00C20B61"/>
    <w:pPr>
      <w:numPr>
        <w:numId w:val="11"/>
      </w:numPr>
      <w:spacing w:before="60" w:after="60"/>
      <w:ind w:left="924" w:hanging="357"/>
      <w:contextualSpacing/>
    </w:pPr>
  </w:style>
  <w:style w:type="paragraph" w:styleId="Footer">
    <w:name w:val="footer"/>
    <w:basedOn w:val="Normal"/>
    <w:link w:val="FooterChar"/>
    <w:autoRedefine/>
    <w:uiPriority w:val="99"/>
    <w:unhideWhenUsed/>
    <w:rsid w:val="008D2671"/>
    <w:pPr>
      <w:tabs>
        <w:tab w:val="center" w:pos="4536"/>
        <w:tab w:val="right" w:pos="9072"/>
      </w:tabs>
    </w:pPr>
    <w:rPr>
      <w:caps/>
    </w:rPr>
  </w:style>
  <w:style w:type="character" w:customStyle="1" w:styleId="FooterChar">
    <w:name w:val="Footer Char"/>
    <w:link w:val="Footer"/>
    <w:uiPriority w:val="99"/>
    <w:rsid w:val="008D2671"/>
    <w:rPr>
      <w:caps/>
      <w:noProof/>
      <w:sz w:val="25"/>
      <w:szCs w:val="25"/>
    </w:rPr>
  </w:style>
  <w:style w:type="character" w:customStyle="1" w:styleId="venstre">
    <w:name w:val="venstre"/>
    <w:basedOn w:val="DefaultParagraphFont"/>
    <w:rsid w:val="008C1A51"/>
  </w:style>
  <w:style w:type="paragraph" w:styleId="ListNumber3">
    <w:name w:val="List Number 3"/>
    <w:basedOn w:val="Normal"/>
    <w:autoRedefine/>
    <w:uiPriority w:val="99"/>
    <w:unhideWhenUsed/>
    <w:rsid w:val="00C20B61"/>
    <w:pPr>
      <w:numPr>
        <w:numId w:val="14"/>
      </w:numPr>
      <w:spacing w:before="60" w:after="60"/>
      <w:ind w:left="924" w:hanging="357"/>
      <w:contextualSpacing/>
    </w:pPr>
  </w:style>
  <w:style w:type="paragraph" w:customStyle="1" w:styleId="Table">
    <w:name w:val="Table"/>
    <w:basedOn w:val="Normal"/>
    <w:next w:val="Normal"/>
    <w:autoRedefine/>
    <w:qFormat/>
    <w:rsid w:val="002A569B"/>
    <w:pPr>
      <w:keepNext/>
      <w:spacing w:after="60"/>
    </w:pPr>
    <w:rPr>
      <w:i/>
      <w:sz w:val="24"/>
    </w:rPr>
  </w:style>
  <w:style w:type="paragraph" w:customStyle="1" w:styleId="Figure">
    <w:name w:val="Figure"/>
    <w:basedOn w:val="Normal"/>
    <w:next w:val="Normal"/>
    <w:autoRedefine/>
    <w:qFormat/>
    <w:rsid w:val="002A569B"/>
    <w:pPr>
      <w:spacing w:before="60"/>
    </w:pPr>
    <w:rPr>
      <w:i/>
      <w:sz w:val="24"/>
    </w:rPr>
  </w:style>
  <w:style w:type="paragraph" w:customStyle="1" w:styleId="Head1">
    <w:name w:val="Head 1"/>
    <w:basedOn w:val="Normal"/>
    <w:next w:val="Normal"/>
    <w:autoRedefine/>
    <w:qFormat/>
    <w:rsid w:val="00316918"/>
    <w:pPr>
      <w:keepNext/>
      <w:tabs>
        <w:tab w:val="left" w:pos="0"/>
        <w:tab w:val="right" w:leader="underscore" w:pos="9072"/>
      </w:tabs>
      <w:spacing w:before="240" w:after="240"/>
    </w:pPr>
    <w:rPr>
      <w:b/>
      <w:sz w:val="35"/>
      <w:szCs w:val="35"/>
    </w:rPr>
  </w:style>
  <w:style w:type="paragraph" w:customStyle="1" w:styleId="Head2">
    <w:name w:val="Head 2"/>
    <w:basedOn w:val="Head1"/>
    <w:next w:val="Normal"/>
    <w:autoRedefine/>
    <w:qFormat/>
    <w:rsid w:val="00875134"/>
    <w:pPr>
      <w:spacing w:before="180" w:after="180" w:line="276" w:lineRule="auto"/>
    </w:pPr>
    <w:rPr>
      <w:sz w:val="31"/>
      <w:szCs w:val="31"/>
    </w:rPr>
  </w:style>
  <w:style w:type="paragraph" w:customStyle="1" w:styleId="Head3">
    <w:name w:val="Head 3"/>
    <w:basedOn w:val="Head2"/>
    <w:next w:val="Normal"/>
    <w:autoRedefine/>
    <w:qFormat/>
    <w:rsid w:val="002A569B"/>
    <w:pPr>
      <w:spacing w:before="120" w:after="120" w:line="264" w:lineRule="auto"/>
    </w:pPr>
    <w:rPr>
      <w:sz w:val="27"/>
      <w:szCs w:val="27"/>
    </w:rPr>
  </w:style>
  <w:style w:type="paragraph" w:customStyle="1" w:styleId="Head4">
    <w:name w:val="Head 4"/>
    <w:basedOn w:val="Head3"/>
    <w:next w:val="Normal"/>
    <w:autoRedefine/>
    <w:rsid w:val="00A8619C"/>
    <w:rPr>
      <w:sz w:val="22"/>
    </w:rPr>
  </w:style>
  <w:style w:type="paragraph" w:customStyle="1" w:styleId="HeadingP">
    <w:name w:val="Heading P"/>
    <w:basedOn w:val="Heading"/>
    <w:autoRedefine/>
    <w:rsid w:val="00FC4A2B"/>
  </w:style>
  <w:style w:type="paragraph" w:customStyle="1" w:styleId="Title1">
    <w:name w:val="Title1"/>
    <w:basedOn w:val="Normal"/>
    <w:autoRedefine/>
    <w:rsid w:val="00AE6CA4"/>
    <w:pPr>
      <w:jc w:val="center"/>
    </w:pPr>
    <w:rPr>
      <w:sz w:val="48"/>
    </w:rPr>
  </w:style>
  <w:style w:type="paragraph" w:customStyle="1" w:styleId="Subtitle1">
    <w:name w:val="Subtitle1"/>
    <w:basedOn w:val="Title1"/>
    <w:autoRedefine/>
    <w:rsid w:val="00AE6CA4"/>
    <w:rPr>
      <w:sz w:val="44"/>
      <w:szCs w:val="44"/>
    </w:rPr>
  </w:style>
  <w:style w:type="paragraph" w:styleId="TOCHeading">
    <w:name w:val="TOC Heading"/>
    <w:basedOn w:val="Heading1"/>
    <w:next w:val="Normal"/>
    <w:uiPriority w:val="39"/>
    <w:unhideWhenUsed/>
    <w:rsid w:val="00A764C0"/>
    <w:pPr>
      <w:spacing w:before="360" w:after="240" w:line="276" w:lineRule="auto"/>
      <w:outlineLvl w:val="9"/>
    </w:pPr>
    <w:rPr>
      <w:rFonts w:ascii="Cambria" w:hAnsi="Cambria"/>
      <w:b w:val="0"/>
      <w:bCs/>
      <w:color w:val="365F91"/>
      <w:sz w:val="28"/>
      <w:szCs w:val="28"/>
      <w:lang w:eastAsia="en-US"/>
    </w:rPr>
  </w:style>
  <w:style w:type="paragraph" w:styleId="TOC2">
    <w:name w:val="toc 2"/>
    <w:basedOn w:val="TOC1"/>
    <w:next w:val="Normal"/>
    <w:autoRedefine/>
    <w:uiPriority w:val="39"/>
    <w:rsid w:val="008D2671"/>
    <w:pPr>
      <w:tabs>
        <w:tab w:val="clear" w:pos="9062"/>
        <w:tab w:val="left" w:pos="993"/>
        <w:tab w:val="right" w:leader="dot" w:pos="9072"/>
      </w:tabs>
      <w:spacing w:before="40"/>
      <w:ind w:left="1134" w:right="227" w:hanging="708"/>
    </w:pPr>
    <w:rPr>
      <w:lang w:eastAsia="en-US"/>
    </w:rPr>
  </w:style>
  <w:style w:type="paragraph" w:styleId="TOC3">
    <w:name w:val="toc 3"/>
    <w:basedOn w:val="TOC2"/>
    <w:next w:val="Normal"/>
    <w:autoRedefine/>
    <w:uiPriority w:val="39"/>
    <w:rsid w:val="008D2671"/>
    <w:pPr>
      <w:tabs>
        <w:tab w:val="clear" w:pos="0"/>
        <w:tab w:val="left" w:leader="dot" w:pos="567"/>
      </w:tabs>
      <w:spacing w:before="20"/>
      <w:ind w:left="1276" w:right="284" w:hanging="709"/>
      <w:jc w:val="center"/>
    </w:pPr>
  </w:style>
  <w:style w:type="character" w:styleId="Hyperlink">
    <w:name w:val="Hyperlink"/>
    <w:uiPriority w:val="99"/>
    <w:unhideWhenUsed/>
    <w:rsid w:val="00A764C0"/>
    <w:rPr>
      <w:color w:val="0000FF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FD0B74"/>
    <w:pPr>
      <w:tabs>
        <w:tab w:val="left" w:pos="567"/>
        <w:tab w:val="left" w:pos="709"/>
        <w:tab w:val="right" w:leader="dot" w:pos="9072"/>
      </w:tabs>
      <w:spacing w:after="60"/>
    </w:pPr>
    <w:rPr>
      <w:szCs w:val="22"/>
    </w:rPr>
  </w:style>
  <w:style w:type="paragraph" w:styleId="TOC1">
    <w:name w:val="toc 1"/>
    <w:basedOn w:val="Normal"/>
    <w:next w:val="Normal"/>
    <w:autoRedefine/>
    <w:uiPriority w:val="39"/>
    <w:unhideWhenUsed/>
    <w:rsid w:val="00B20684"/>
    <w:pPr>
      <w:tabs>
        <w:tab w:val="left" w:pos="0"/>
        <w:tab w:val="right" w:leader="dot" w:pos="9062"/>
      </w:tabs>
      <w:spacing w:before="60"/>
      <w:ind w:left="709" w:right="284" w:hanging="425"/>
    </w:pPr>
    <w:rPr>
      <w:szCs w:val="24"/>
    </w:rPr>
  </w:style>
  <w:style w:type="paragraph" w:styleId="TOC5">
    <w:name w:val="toc 5"/>
    <w:basedOn w:val="TOC3"/>
    <w:next w:val="Normal"/>
    <w:autoRedefine/>
    <w:uiPriority w:val="39"/>
    <w:unhideWhenUsed/>
    <w:rsid w:val="00E24470"/>
    <w:pPr>
      <w:spacing w:line="264" w:lineRule="auto"/>
      <w:ind w:left="567" w:hanging="567"/>
    </w:pPr>
    <w:rPr>
      <w:sz w:val="22"/>
      <w:szCs w:val="22"/>
    </w:rPr>
  </w:style>
  <w:style w:type="numbering" w:customStyle="1" w:styleId="Bulleted">
    <w:name w:val="Bulleted"/>
    <w:basedOn w:val="NoList"/>
    <w:rsid w:val="001830B5"/>
    <w:pPr>
      <w:numPr>
        <w:numId w:val="6"/>
      </w:numPr>
    </w:pPr>
  </w:style>
  <w:style w:type="paragraph" w:customStyle="1" w:styleId="PaperChaptdividers">
    <w:name w:val="Paper/Chapt dividers"/>
    <w:basedOn w:val="Normal"/>
    <w:autoRedefine/>
    <w:rsid w:val="00975914"/>
    <w:pPr>
      <w:jc w:val="right"/>
    </w:pPr>
    <w:rPr>
      <w:b/>
      <w:bCs/>
      <w:sz w:val="32"/>
    </w:rPr>
  </w:style>
  <w:style w:type="paragraph" w:styleId="TOC7">
    <w:name w:val="toc 7"/>
    <w:basedOn w:val="Normal"/>
    <w:next w:val="Normal"/>
    <w:autoRedefine/>
    <w:uiPriority w:val="39"/>
    <w:unhideWhenUsed/>
    <w:rsid w:val="00E24470"/>
    <w:pPr>
      <w:keepNext/>
      <w:tabs>
        <w:tab w:val="right" w:leader="dot" w:pos="9072"/>
      </w:tabs>
      <w:spacing w:before="240" w:after="240"/>
      <w:ind w:left="567" w:hanging="567"/>
      <w:contextualSpacing/>
    </w:pPr>
    <w:rPr>
      <w:b/>
      <w:sz w:val="24"/>
    </w:rPr>
  </w:style>
  <w:style w:type="paragraph" w:styleId="ListParagraph">
    <w:name w:val="List Paragraph"/>
    <w:basedOn w:val="Normal"/>
    <w:uiPriority w:val="34"/>
    <w:rsid w:val="000D6AA3"/>
    <w:pPr>
      <w:ind w:left="720"/>
    </w:pPr>
  </w:style>
  <w:style w:type="paragraph" w:styleId="ListBullet">
    <w:name w:val="List Bullet"/>
    <w:basedOn w:val="Normal"/>
    <w:autoRedefine/>
    <w:uiPriority w:val="99"/>
    <w:unhideWhenUsed/>
    <w:rsid w:val="00C20B61"/>
    <w:pPr>
      <w:numPr>
        <w:numId w:val="3"/>
      </w:numPr>
      <w:spacing w:before="60" w:after="60"/>
      <w:ind w:left="357" w:hanging="357"/>
      <w:contextualSpacing/>
    </w:pPr>
  </w:style>
  <w:style w:type="paragraph" w:styleId="ListBullet2">
    <w:name w:val="List Bullet 2"/>
    <w:basedOn w:val="Normal"/>
    <w:autoRedefine/>
    <w:uiPriority w:val="99"/>
    <w:unhideWhenUsed/>
    <w:rsid w:val="00C20B61"/>
    <w:pPr>
      <w:numPr>
        <w:numId w:val="4"/>
      </w:numPr>
      <w:spacing w:before="60" w:after="60"/>
      <w:ind w:left="641" w:hanging="357"/>
      <w:contextualSpacing/>
    </w:pPr>
  </w:style>
  <w:style w:type="paragraph" w:styleId="List">
    <w:name w:val="List"/>
    <w:basedOn w:val="Normal"/>
    <w:autoRedefine/>
    <w:uiPriority w:val="99"/>
    <w:unhideWhenUsed/>
    <w:rsid w:val="006F1464"/>
    <w:pPr>
      <w:ind w:left="284" w:hanging="284"/>
      <w:contextualSpacing/>
    </w:pPr>
  </w:style>
  <w:style w:type="paragraph" w:styleId="List2">
    <w:name w:val="List 2"/>
    <w:basedOn w:val="Normal"/>
    <w:autoRedefine/>
    <w:uiPriority w:val="99"/>
    <w:unhideWhenUsed/>
    <w:rsid w:val="00EA01B0"/>
    <w:pPr>
      <w:ind w:left="568" w:hanging="284"/>
    </w:pPr>
  </w:style>
  <w:style w:type="paragraph" w:styleId="List3">
    <w:name w:val="List 3"/>
    <w:basedOn w:val="Normal"/>
    <w:autoRedefine/>
    <w:uiPriority w:val="99"/>
    <w:unhideWhenUsed/>
    <w:rsid w:val="00EA01B0"/>
    <w:pPr>
      <w:ind w:left="851" w:hanging="284"/>
      <w:contextualSpacing/>
    </w:pPr>
  </w:style>
  <w:style w:type="paragraph" w:styleId="ListContinue">
    <w:name w:val="List Continue"/>
    <w:basedOn w:val="Normal"/>
    <w:autoRedefine/>
    <w:uiPriority w:val="99"/>
    <w:unhideWhenUsed/>
    <w:rsid w:val="00EA01B0"/>
    <w:pPr>
      <w:ind w:left="284"/>
      <w:contextualSpacing/>
    </w:pPr>
  </w:style>
  <w:style w:type="paragraph" w:styleId="ListContinue5">
    <w:name w:val="List Continue 5"/>
    <w:basedOn w:val="Normal"/>
    <w:uiPriority w:val="99"/>
    <w:unhideWhenUsed/>
    <w:rsid w:val="000D6AA3"/>
    <w:pPr>
      <w:ind w:left="1415"/>
      <w:contextualSpacing/>
    </w:pPr>
  </w:style>
  <w:style w:type="paragraph" w:styleId="ListNumber">
    <w:name w:val="List Number"/>
    <w:basedOn w:val="Normal"/>
    <w:autoRedefine/>
    <w:uiPriority w:val="99"/>
    <w:unhideWhenUsed/>
    <w:rsid w:val="00A640BE"/>
    <w:pPr>
      <w:numPr>
        <w:numId w:val="1"/>
      </w:numPr>
      <w:spacing w:before="60" w:after="60"/>
      <w:ind w:left="357" w:hanging="357"/>
    </w:pPr>
  </w:style>
  <w:style w:type="paragraph" w:styleId="ListNumber2">
    <w:name w:val="List Number 2"/>
    <w:basedOn w:val="Normal"/>
    <w:autoRedefine/>
    <w:uiPriority w:val="99"/>
    <w:unhideWhenUsed/>
    <w:rsid w:val="00C20B61"/>
    <w:pPr>
      <w:numPr>
        <w:numId w:val="2"/>
      </w:numPr>
      <w:spacing w:before="60" w:after="60"/>
      <w:ind w:left="641" w:hanging="357"/>
      <w:contextualSpacing/>
    </w:pPr>
  </w:style>
  <w:style w:type="paragraph" w:styleId="ListContinue2">
    <w:name w:val="List Continue 2"/>
    <w:basedOn w:val="Normal"/>
    <w:autoRedefine/>
    <w:uiPriority w:val="99"/>
    <w:unhideWhenUsed/>
    <w:rsid w:val="00EA01B0"/>
    <w:pPr>
      <w:ind w:left="567"/>
      <w:contextualSpacing/>
    </w:pPr>
  </w:style>
  <w:style w:type="paragraph" w:styleId="ListContinue3">
    <w:name w:val="List Continue 3"/>
    <w:basedOn w:val="Normal"/>
    <w:autoRedefine/>
    <w:uiPriority w:val="99"/>
    <w:unhideWhenUsed/>
    <w:rsid w:val="00EA01B0"/>
    <w:pPr>
      <w:ind w:left="851"/>
      <w:contextualSpacing/>
    </w:pPr>
  </w:style>
  <w:style w:type="paragraph" w:styleId="ListContinue4">
    <w:name w:val="List Continue 4"/>
    <w:basedOn w:val="Normal"/>
    <w:uiPriority w:val="99"/>
    <w:unhideWhenUsed/>
    <w:rsid w:val="00904185"/>
    <w:pPr>
      <w:ind w:left="1132"/>
      <w:contextualSpacing/>
    </w:pPr>
  </w:style>
  <w:style w:type="paragraph" w:customStyle="1" w:styleId="ListLetter">
    <w:name w:val="List Letter"/>
    <w:basedOn w:val="ListNumber"/>
    <w:autoRedefine/>
    <w:rsid w:val="00E40326"/>
    <w:pPr>
      <w:numPr>
        <w:numId w:val="7"/>
      </w:numPr>
    </w:pPr>
  </w:style>
  <w:style w:type="paragraph" w:customStyle="1" w:styleId="ListLetter2">
    <w:name w:val="List Letter 2"/>
    <w:basedOn w:val="ListLetter"/>
    <w:autoRedefine/>
    <w:rsid w:val="00E40326"/>
    <w:pPr>
      <w:numPr>
        <w:numId w:val="29"/>
      </w:numPr>
    </w:pPr>
  </w:style>
  <w:style w:type="table" w:styleId="TableGrid">
    <w:name w:val="Table Grid"/>
    <w:basedOn w:val="TableNormal"/>
    <w:uiPriority w:val="59"/>
    <w:rsid w:val="00AC58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9">
    <w:name w:val="toc 9"/>
    <w:basedOn w:val="TOC1"/>
    <w:next w:val="Normal"/>
    <w:autoRedefine/>
    <w:uiPriority w:val="39"/>
    <w:unhideWhenUsed/>
    <w:rsid w:val="00AF4F83"/>
    <w:rPr>
      <w:sz w:val="22"/>
    </w:rPr>
  </w:style>
  <w:style w:type="paragraph" w:styleId="TOC8">
    <w:name w:val="toc 8"/>
    <w:basedOn w:val="TOC2"/>
    <w:next w:val="Normal"/>
    <w:autoRedefine/>
    <w:uiPriority w:val="39"/>
    <w:unhideWhenUsed/>
    <w:rsid w:val="00AF4F83"/>
    <w:rPr>
      <w:sz w:val="22"/>
    </w:rPr>
  </w:style>
  <w:style w:type="paragraph" w:styleId="Subtitle">
    <w:name w:val="Subtitle"/>
    <w:basedOn w:val="Normal"/>
    <w:next w:val="Normal"/>
    <w:link w:val="SubtitleChar"/>
    <w:uiPriority w:val="11"/>
    <w:rsid w:val="005516A6"/>
    <w:pPr>
      <w:spacing w:after="60"/>
      <w:jc w:val="center"/>
      <w:outlineLvl w:val="1"/>
    </w:pPr>
    <w:rPr>
      <w:rFonts w:cs="Arial"/>
      <w:sz w:val="44"/>
      <w:szCs w:val="24"/>
    </w:rPr>
  </w:style>
  <w:style w:type="character" w:customStyle="1" w:styleId="SubtitleChar">
    <w:name w:val="Subtitle Char"/>
    <w:link w:val="Subtitle"/>
    <w:uiPriority w:val="11"/>
    <w:rsid w:val="005516A6"/>
    <w:rPr>
      <w:rFonts w:ascii="Arial" w:eastAsia="Times New Roman" w:hAnsi="Arial" w:cs="Arial"/>
      <w:sz w:val="44"/>
      <w:szCs w:val="24"/>
      <w:lang w:val="en-US"/>
    </w:rPr>
  </w:style>
  <w:style w:type="paragraph" w:customStyle="1" w:styleId="Author">
    <w:name w:val="Author"/>
    <w:basedOn w:val="Normal"/>
    <w:next w:val="Normal"/>
    <w:rsid w:val="005516A6"/>
    <w:pPr>
      <w:jc w:val="center"/>
    </w:pPr>
    <w:rPr>
      <w:sz w:val="36"/>
    </w:rPr>
  </w:style>
  <w:style w:type="paragraph" w:styleId="TOC6">
    <w:name w:val="toc 6"/>
    <w:basedOn w:val="TOC4"/>
    <w:next w:val="Normal"/>
    <w:autoRedefine/>
    <w:uiPriority w:val="39"/>
    <w:unhideWhenUsed/>
    <w:rsid w:val="00E24470"/>
    <w:pPr>
      <w:tabs>
        <w:tab w:val="clear" w:pos="709"/>
        <w:tab w:val="left" w:pos="284"/>
      </w:tabs>
      <w:spacing w:before="20" w:after="0" w:line="264" w:lineRule="auto"/>
      <w:ind w:left="426" w:hanging="426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97E2F"/>
    <w:rPr>
      <w:sz w:val="20"/>
    </w:rPr>
  </w:style>
  <w:style w:type="character" w:customStyle="1" w:styleId="FootnoteTextChar">
    <w:name w:val="Footnote Text Char"/>
    <w:link w:val="FootnoteText"/>
    <w:uiPriority w:val="99"/>
    <w:semiHidden/>
    <w:rsid w:val="00A97E2F"/>
    <w:rPr>
      <w:rFonts w:ascii="Arial" w:hAnsi="Arial"/>
      <w:lang w:val="en-US"/>
    </w:rPr>
  </w:style>
  <w:style w:type="character" w:styleId="FootnoteReference">
    <w:name w:val="footnote reference"/>
    <w:uiPriority w:val="99"/>
    <w:semiHidden/>
    <w:unhideWhenUsed/>
    <w:rsid w:val="00A97E2F"/>
    <w:rPr>
      <w:vertAlign w:val="superscript"/>
    </w:rPr>
  </w:style>
  <w:style w:type="paragraph" w:customStyle="1" w:styleId="ListLetter3">
    <w:name w:val="List Letter 3"/>
    <w:basedOn w:val="ListLetter2"/>
    <w:next w:val="Normal"/>
    <w:autoRedefine/>
    <w:rsid w:val="00E40326"/>
    <w:pPr>
      <w:numPr>
        <w:numId w:val="31"/>
      </w:numPr>
    </w:pPr>
  </w:style>
  <w:style w:type="paragraph" w:customStyle="1" w:styleId="Listline1">
    <w:name w:val="List line 1"/>
    <w:basedOn w:val="ListBullet"/>
    <w:rsid w:val="006A1648"/>
    <w:pPr>
      <w:numPr>
        <w:numId w:val="42"/>
      </w:numPr>
      <w:ind w:left="318" w:hanging="318"/>
      <w:jc w:val="both"/>
    </w:pPr>
  </w:style>
  <w:style w:type="paragraph" w:customStyle="1" w:styleId="Listline2">
    <w:name w:val="List line 2"/>
    <w:basedOn w:val="Listline1"/>
    <w:rsid w:val="006A1648"/>
    <w:pPr>
      <w:ind w:left="624" w:hanging="340"/>
    </w:pPr>
  </w:style>
  <w:style w:type="paragraph" w:customStyle="1" w:styleId="Listline3">
    <w:name w:val="List line 3"/>
    <w:basedOn w:val="Listline2"/>
    <w:rsid w:val="006A1648"/>
    <w:pPr>
      <w:ind w:left="885" w:hanging="318"/>
    </w:pPr>
  </w:style>
  <w:style w:type="paragraph" w:customStyle="1" w:styleId="ListRom1">
    <w:name w:val="List Rom 1"/>
    <w:basedOn w:val="ListParagraph"/>
    <w:autoRedefine/>
    <w:rsid w:val="0080241D"/>
    <w:pPr>
      <w:numPr>
        <w:ilvl w:val="2"/>
        <w:numId w:val="43"/>
      </w:numPr>
      <w:spacing w:before="60" w:after="60"/>
      <w:ind w:left="426" w:hanging="284"/>
      <w:contextualSpacing/>
    </w:pPr>
  </w:style>
  <w:style w:type="paragraph" w:customStyle="1" w:styleId="ListRom2">
    <w:name w:val="List Rom 2"/>
    <w:basedOn w:val="ListRom1"/>
    <w:autoRedefine/>
    <w:rsid w:val="0080241D"/>
    <w:pPr>
      <w:numPr>
        <w:ilvl w:val="0"/>
        <w:numId w:val="45"/>
      </w:numPr>
      <w:ind w:left="709" w:hanging="283"/>
    </w:pPr>
  </w:style>
  <w:style w:type="paragraph" w:customStyle="1" w:styleId="ListRom3">
    <w:name w:val="List Rom 3"/>
    <w:basedOn w:val="ListRom2"/>
    <w:autoRedefine/>
    <w:rsid w:val="0080241D"/>
    <w:pPr>
      <w:numPr>
        <w:numId w:val="44"/>
      </w:numPr>
      <w:ind w:left="993" w:hanging="284"/>
    </w:pPr>
  </w:style>
  <w:style w:type="paragraph" w:styleId="Header">
    <w:name w:val="header"/>
    <w:basedOn w:val="Normal"/>
    <w:link w:val="HeaderChar"/>
    <w:uiPriority w:val="99"/>
    <w:unhideWhenUsed/>
    <w:rsid w:val="008D267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671"/>
    <w:rPr>
      <w:noProof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90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18" Type="http://schemas.openxmlformats.org/officeDocument/2006/relationships/footer" Target="footer8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footer" Target="footer7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7491C-A687-452B-BE62-E17410F67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Mal PhD avhandeling HS Monografi.dotx</Template>
  <TotalTime>1</TotalTime>
  <Pages>12</Pages>
  <Words>339</Words>
  <Characters>3552</Characters>
  <Application>Microsoft Office Word</Application>
  <DocSecurity>0</DocSecurity>
  <Lines>29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>Mal PhD avhandeling HS artikler</vt:lpstr>
      <vt:lpstr>Mal PhD avhandeling HS artikler</vt:lpstr>
    </vt:vector>
  </TitlesOfParts>
  <Company>Høgskolen i Molde</Company>
  <LinksUpToDate>false</LinksUpToDate>
  <CharactersWithSpaces>3884</CharactersWithSpaces>
  <SharedDoc>false</SharedDoc>
  <HLinks>
    <vt:vector size="288" baseType="variant">
      <vt:variant>
        <vt:i4>1376316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_Toc343242861</vt:lpwstr>
      </vt:variant>
      <vt:variant>
        <vt:i4>1376316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_Toc343242860</vt:lpwstr>
      </vt:variant>
      <vt:variant>
        <vt:i4>1441852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_Toc343242859</vt:lpwstr>
      </vt:variant>
      <vt:variant>
        <vt:i4>1441852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_Toc343242858</vt:lpwstr>
      </vt:variant>
      <vt:variant>
        <vt:i4>1441852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_Toc343242857</vt:lpwstr>
      </vt:variant>
      <vt:variant>
        <vt:i4>1441852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_Toc343242856</vt:lpwstr>
      </vt:variant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_Toc343242855</vt:lpwstr>
      </vt:variant>
      <vt:variant>
        <vt:i4>1441852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_Toc343242854</vt:lpwstr>
      </vt:variant>
      <vt:variant>
        <vt:i4>1441852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_Toc343242853</vt:lpwstr>
      </vt:variant>
      <vt:variant>
        <vt:i4>1310780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_Toc343242873</vt:lpwstr>
      </vt:variant>
      <vt:variant>
        <vt:i4>1310780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_Toc343242872</vt:lpwstr>
      </vt:variant>
      <vt:variant>
        <vt:i4>1310780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_Toc343242871</vt:lpwstr>
      </vt:variant>
      <vt:variant>
        <vt:i4>1310780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_Toc343242870</vt:lpwstr>
      </vt:variant>
      <vt:variant>
        <vt:i4>1376316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_Toc343242869</vt:lpwstr>
      </vt:variant>
      <vt:variant>
        <vt:i4>1376316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_Toc343242868</vt:lpwstr>
      </vt:variant>
      <vt:variant>
        <vt:i4>1376316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_Toc343242867</vt:lpwstr>
      </vt:variant>
      <vt:variant>
        <vt:i4>1376316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_Toc343242866</vt:lpwstr>
      </vt:variant>
      <vt:variant>
        <vt:i4>1376316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_Toc343242865</vt:lpwstr>
      </vt:variant>
      <vt:variant>
        <vt:i4>1376316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_Toc343242864</vt:lpwstr>
      </vt:variant>
      <vt:variant>
        <vt:i4>1441840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_Toc343242454</vt:lpwstr>
      </vt:variant>
      <vt:variant>
        <vt:i4>1441840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_Toc343242453</vt:lpwstr>
      </vt:variant>
      <vt:variant>
        <vt:i4>1441840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_Toc343242452</vt:lpwstr>
      </vt:variant>
      <vt:variant>
        <vt:i4>1441840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_Toc343242451</vt:lpwstr>
      </vt:variant>
      <vt:variant>
        <vt:i4>1441840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_Toc343242450</vt:lpwstr>
      </vt:variant>
      <vt:variant>
        <vt:i4>1507376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_Toc343242449</vt:lpwstr>
      </vt:variant>
      <vt:variant>
        <vt:i4>1507376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_Toc343242448</vt:lpwstr>
      </vt:variant>
      <vt:variant>
        <vt:i4>1507376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_Toc343242447</vt:lpwstr>
      </vt:variant>
      <vt:variant>
        <vt:i4>1507376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_Toc343242446</vt:lpwstr>
      </vt:variant>
      <vt:variant>
        <vt:i4>1507376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_Toc343242445</vt:lpwstr>
      </vt:variant>
      <vt:variant>
        <vt:i4>1507376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_Toc343242444</vt:lpwstr>
      </vt:variant>
      <vt:variant>
        <vt:i4>1507376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_Toc343242443</vt:lpwstr>
      </vt:variant>
      <vt:variant>
        <vt:i4>1507376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_Toc343242442</vt:lpwstr>
      </vt:variant>
      <vt:variant>
        <vt:i4>1507376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_Toc343242441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_Toc343242440</vt:lpwstr>
      </vt:variant>
      <vt:variant>
        <vt:i4>1048624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_Toc343242439</vt:lpwstr>
      </vt:variant>
      <vt:variant>
        <vt:i4>1048624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_Toc343242438</vt:lpwstr>
      </vt:variant>
      <vt:variant>
        <vt:i4>1048624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_Toc343242437</vt:lpwstr>
      </vt:variant>
      <vt:variant>
        <vt:i4>1048624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_Toc343242436</vt:lpwstr>
      </vt:variant>
      <vt:variant>
        <vt:i4>1048624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_Toc343242435</vt:lpwstr>
      </vt:variant>
      <vt:variant>
        <vt:i4>1048624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_Toc343242434</vt:lpwstr>
      </vt:variant>
      <vt:variant>
        <vt:i4>1048624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_Toc343242433</vt:lpwstr>
      </vt:variant>
      <vt:variant>
        <vt:i4>1048624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_Toc343242432</vt:lpwstr>
      </vt:variant>
      <vt:variant>
        <vt:i4>1048624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_Toc343242431</vt:lpwstr>
      </vt:variant>
      <vt:variant>
        <vt:i4>1048624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_Toc343242430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_Toc343242429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_Toc343242428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_Toc343242427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_Toc343242426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 PhD avhandeling HS artikler</dc:title>
  <dc:creator>Østergaard Jens Erik</dc:creator>
  <cp:lastModifiedBy>Østergaard Jens Erik</cp:lastModifiedBy>
  <cp:revision>2</cp:revision>
  <cp:lastPrinted>2013-02-13T07:54:00Z</cp:lastPrinted>
  <dcterms:created xsi:type="dcterms:W3CDTF">2020-07-02T06:45:00Z</dcterms:created>
  <dcterms:modified xsi:type="dcterms:W3CDTF">2020-07-02T06:45:00Z</dcterms:modified>
</cp:coreProperties>
</file>