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99DB9" w14:textId="77777777" w:rsidR="00D542EA" w:rsidRPr="005516A6" w:rsidRDefault="00D542EA" w:rsidP="00D542EA"/>
    <w:p w14:paraId="48148EA2" w14:textId="77777777" w:rsidR="00D542EA" w:rsidRPr="005516A6" w:rsidRDefault="00D542EA" w:rsidP="00D542EA"/>
    <w:p w14:paraId="57B0C12E" w14:textId="77777777" w:rsidR="00D542EA" w:rsidRPr="005516A6" w:rsidRDefault="00D542EA" w:rsidP="00D542EA"/>
    <w:p w14:paraId="32EFE3DE" w14:textId="77777777" w:rsidR="00D542EA" w:rsidRPr="00DF0D89" w:rsidRDefault="00E0335E" w:rsidP="00D542EA">
      <w:pPr>
        <w:pStyle w:val="Title"/>
        <w:rPr>
          <w:lang w:val="nb-NO"/>
        </w:rPr>
      </w:pPr>
      <w:r>
        <w:rPr>
          <w:b w:val="0"/>
          <w:szCs w:val="48"/>
          <w:lang w:val="nb-NO"/>
        </w:rPr>
        <w:t xml:space="preserve">Tittel </w:t>
      </w:r>
      <w:r>
        <w:rPr>
          <w:b w:val="0"/>
          <w:szCs w:val="48"/>
          <w:lang w:val="nb-NO"/>
        </w:rPr>
        <w:br/>
      </w:r>
      <w:r w:rsidR="00D542EA" w:rsidRPr="00F041DD">
        <w:rPr>
          <w:b w:val="0"/>
          <w:szCs w:val="48"/>
          <w:lang w:val="nb-NO"/>
        </w:rPr>
        <w:t>Undertittel</w:t>
      </w:r>
    </w:p>
    <w:p w14:paraId="3805938A" w14:textId="77777777" w:rsidR="00D542EA" w:rsidRDefault="00D542EA" w:rsidP="00D542EA">
      <w:pPr>
        <w:pStyle w:val="Subtitle"/>
      </w:pPr>
    </w:p>
    <w:p w14:paraId="48F9F172" w14:textId="77777777" w:rsidR="00D542EA" w:rsidRPr="007F6263" w:rsidRDefault="00D542EA" w:rsidP="00D542EA"/>
    <w:p w14:paraId="37B073DD" w14:textId="77777777" w:rsidR="00D542EA" w:rsidRPr="005516A6" w:rsidRDefault="00D542EA" w:rsidP="00D542EA"/>
    <w:p w14:paraId="0759A9C6" w14:textId="77777777" w:rsidR="00D542EA" w:rsidRPr="005516A6" w:rsidRDefault="00D542EA" w:rsidP="00D542EA"/>
    <w:p w14:paraId="15D2C528" w14:textId="77777777" w:rsidR="00D542EA" w:rsidRPr="008F240E" w:rsidRDefault="00D542EA" w:rsidP="00D542EA">
      <w:pPr>
        <w:pStyle w:val="Author"/>
        <w:rPr>
          <w:szCs w:val="36"/>
        </w:rPr>
      </w:pPr>
      <w:r w:rsidRPr="00F041DD">
        <w:rPr>
          <w:sz w:val="40"/>
          <w:szCs w:val="36"/>
        </w:rPr>
        <w:t>Forfatter</w:t>
      </w:r>
      <w:r w:rsidR="00E0335E">
        <w:rPr>
          <w:sz w:val="40"/>
          <w:szCs w:val="36"/>
        </w:rPr>
        <w:t>s navn</w:t>
      </w:r>
    </w:p>
    <w:p w14:paraId="51E25A29" w14:textId="77777777" w:rsidR="00D542EA" w:rsidRPr="007C7D44" w:rsidRDefault="00D542EA" w:rsidP="00D542EA"/>
    <w:p w14:paraId="73A9AD6F" w14:textId="77777777" w:rsidR="00D542EA" w:rsidRDefault="00D542EA" w:rsidP="00D542EA"/>
    <w:p w14:paraId="4F6F73A9" w14:textId="77777777" w:rsidR="00D542EA" w:rsidRDefault="00D542EA" w:rsidP="00D542EA"/>
    <w:p w14:paraId="01B4E973" w14:textId="77777777" w:rsidR="00D542EA" w:rsidRDefault="00D542EA" w:rsidP="00D542EA"/>
    <w:p w14:paraId="146C8618" w14:textId="77777777" w:rsidR="00D542EA" w:rsidRDefault="00D542EA" w:rsidP="00D542EA"/>
    <w:p w14:paraId="22610BBB" w14:textId="77777777" w:rsidR="00D542EA" w:rsidRDefault="00D542EA" w:rsidP="00D542EA"/>
    <w:p w14:paraId="000BDA95" w14:textId="77777777" w:rsidR="00D542EA" w:rsidRPr="007C7D44" w:rsidRDefault="00D542EA" w:rsidP="00D542EA"/>
    <w:p w14:paraId="61CD2AD8" w14:textId="77777777" w:rsidR="00D542EA" w:rsidRPr="0035145A" w:rsidRDefault="00D542EA" w:rsidP="00F041DD">
      <w:r w:rsidRPr="0035145A">
        <w:t>En avhandlin</w:t>
      </w:r>
      <w:r>
        <w:t xml:space="preserve">g levert til Høgskolen i Molde - </w:t>
      </w:r>
      <w:r w:rsidRPr="0035145A">
        <w:t>Vitenskapelig høgskole i logistikk og Høgskulen i Volda for graden Philosophiae Doctor (ph.d.)</w:t>
      </w:r>
    </w:p>
    <w:p w14:paraId="16F17A76" w14:textId="77777777" w:rsidR="00D542EA" w:rsidRPr="002B54CC" w:rsidRDefault="00D542EA" w:rsidP="00D542EA">
      <w:pPr>
        <w:spacing w:after="0"/>
        <w:contextualSpacing/>
        <w:jc w:val="center"/>
        <w:rPr>
          <w:sz w:val="24"/>
          <w:szCs w:val="24"/>
        </w:rPr>
      </w:pPr>
    </w:p>
    <w:p w14:paraId="48F3C7C0" w14:textId="77777777" w:rsidR="00D542EA" w:rsidRDefault="00D542EA" w:rsidP="00D542EA"/>
    <w:p w14:paraId="4B42E425" w14:textId="4A3B721F" w:rsidR="00D542EA" w:rsidRPr="00F041DD" w:rsidRDefault="00D542EA" w:rsidP="00D542EA">
      <w:pPr>
        <w:pStyle w:val="Publisher"/>
        <w:rPr>
          <w:sz w:val="31"/>
          <w:szCs w:val="31"/>
        </w:rPr>
      </w:pPr>
      <w:r w:rsidRPr="00F041DD">
        <w:rPr>
          <w:sz w:val="31"/>
          <w:szCs w:val="31"/>
        </w:rPr>
        <w:t>Ph</w:t>
      </w:r>
      <w:r w:rsidR="006B0B8E">
        <w:rPr>
          <w:sz w:val="31"/>
          <w:szCs w:val="31"/>
        </w:rPr>
        <w:t>.d.-</w:t>
      </w:r>
      <w:r w:rsidRPr="00F041DD">
        <w:rPr>
          <w:sz w:val="31"/>
          <w:szCs w:val="31"/>
        </w:rPr>
        <w:t>avhandling</w:t>
      </w:r>
      <w:r w:rsidR="006B0B8E">
        <w:rPr>
          <w:sz w:val="31"/>
          <w:szCs w:val="31"/>
        </w:rPr>
        <w:t>er i helse- og sosialfag</w:t>
      </w:r>
      <w:r w:rsidRPr="00F041DD">
        <w:rPr>
          <w:sz w:val="31"/>
          <w:szCs w:val="31"/>
        </w:rPr>
        <w:t xml:space="preserve"> yyyy:no</w:t>
      </w:r>
    </w:p>
    <w:p w14:paraId="60373FA6" w14:textId="77777777" w:rsidR="00D542EA" w:rsidRPr="00DF0D89" w:rsidRDefault="00D542EA" w:rsidP="00D542EA">
      <w:pPr>
        <w:jc w:val="center"/>
      </w:pPr>
    </w:p>
    <w:p w14:paraId="4291A5D6" w14:textId="77777777" w:rsidR="00D542EA" w:rsidRPr="00DF0D89" w:rsidRDefault="00D542EA" w:rsidP="00D542EA">
      <w:pPr>
        <w:jc w:val="center"/>
      </w:pPr>
    </w:p>
    <w:p w14:paraId="6893D71C" w14:textId="77777777" w:rsidR="00D542EA" w:rsidRPr="00DF0D89" w:rsidRDefault="00D542EA" w:rsidP="00D542EA">
      <w:pPr>
        <w:jc w:val="center"/>
      </w:pPr>
    </w:p>
    <w:p w14:paraId="0AB03B3F" w14:textId="77777777" w:rsidR="00D542EA" w:rsidRPr="002B54CC" w:rsidRDefault="00D542EA" w:rsidP="00F041DD">
      <w:pPr>
        <w:jc w:val="center"/>
      </w:pPr>
      <w:r>
        <w:t>Høgskolen i Molde -</w:t>
      </w:r>
      <w:r w:rsidRPr="0035145A">
        <w:t xml:space="preserve"> Vitenskapelig høgskole i logistikk og Høgskulen i Volda</w:t>
      </w:r>
    </w:p>
    <w:p w14:paraId="25DD8CD8" w14:textId="77777777" w:rsidR="00D542EA" w:rsidRPr="00DF0D89" w:rsidRDefault="00D542EA" w:rsidP="00D542EA">
      <w:pPr>
        <w:jc w:val="center"/>
      </w:pPr>
      <w:r w:rsidRPr="00DF0D89">
        <w:t>Molde yyyy</w:t>
      </w:r>
    </w:p>
    <w:p w14:paraId="3F7113B5" w14:textId="77777777" w:rsidR="00D542EA" w:rsidRDefault="00D542EA" w:rsidP="00D542EA">
      <w:pPr>
        <w:sectPr w:rsidR="00D542EA" w:rsidSect="00071297">
          <w:headerReference w:type="default" r:id="rId9"/>
          <w:footerReference w:type="even" r:id="rId10"/>
          <w:footerReference w:type="firs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299"/>
        </w:sectPr>
      </w:pPr>
    </w:p>
    <w:p w14:paraId="700DED67" w14:textId="77777777" w:rsidR="00D542EA" w:rsidRPr="00A53D2B" w:rsidRDefault="00D542EA" w:rsidP="00D542EA">
      <w:pPr>
        <w:rPr>
          <w:szCs w:val="22"/>
        </w:rPr>
      </w:pPr>
      <w:r>
        <w:rPr>
          <w:szCs w:val="22"/>
        </w:rPr>
        <w:lastRenderedPageBreak/>
        <w:t xml:space="preserve">Forfatters navn </w:t>
      </w:r>
    </w:p>
    <w:p w14:paraId="615982C6" w14:textId="77777777" w:rsidR="00D542EA" w:rsidRDefault="00D542EA" w:rsidP="00D542EA">
      <w:pPr>
        <w:rPr>
          <w:szCs w:val="22"/>
        </w:rPr>
      </w:pPr>
    </w:p>
    <w:p w14:paraId="41FAD799" w14:textId="77777777" w:rsidR="00E0335E" w:rsidRDefault="00D542EA" w:rsidP="00D542EA">
      <w:pPr>
        <w:rPr>
          <w:szCs w:val="22"/>
        </w:rPr>
      </w:pPr>
      <w:r w:rsidRPr="00A53D2B">
        <w:rPr>
          <w:szCs w:val="22"/>
        </w:rPr>
        <w:t>Tit</w:t>
      </w:r>
      <w:r>
        <w:rPr>
          <w:szCs w:val="22"/>
        </w:rPr>
        <w:t>te</w:t>
      </w:r>
      <w:r w:rsidRPr="00A53D2B">
        <w:rPr>
          <w:szCs w:val="22"/>
        </w:rPr>
        <w:t>l</w:t>
      </w:r>
    </w:p>
    <w:p w14:paraId="4F2DD11D" w14:textId="77777777" w:rsidR="00D542EA" w:rsidRPr="00A53D2B" w:rsidRDefault="00D542EA" w:rsidP="00D542EA">
      <w:pPr>
        <w:rPr>
          <w:szCs w:val="22"/>
        </w:rPr>
      </w:pPr>
      <w:r>
        <w:rPr>
          <w:szCs w:val="22"/>
        </w:rPr>
        <w:t>Undertittel</w:t>
      </w:r>
    </w:p>
    <w:p w14:paraId="2BBC18C8" w14:textId="77777777" w:rsidR="00D542EA" w:rsidRPr="00A53D2B" w:rsidRDefault="00D542EA" w:rsidP="00D542EA">
      <w:pPr>
        <w:rPr>
          <w:szCs w:val="22"/>
        </w:rPr>
      </w:pPr>
    </w:p>
    <w:p w14:paraId="6A0F82ED" w14:textId="77777777" w:rsidR="00D542EA" w:rsidRPr="00A53D2B" w:rsidRDefault="00D542EA" w:rsidP="00D542EA">
      <w:pPr>
        <w:rPr>
          <w:szCs w:val="22"/>
        </w:rPr>
      </w:pPr>
    </w:p>
    <w:p w14:paraId="701EA8DE" w14:textId="77777777" w:rsidR="00D542EA" w:rsidRPr="00A53D2B" w:rsidRDefault="00D542EA" w:rsidP="00D542EA">
      <w:pPr>
        <w:rPr>
          <w:szCs w:val="22"/>
        </w:rPr>
      </w:pPr>
    </w:p>
    <w:p w14:paraId="634146A1" w14:textId="77777777" w:rsidR="00D542EA" w:rsidRPr="00A53D2B" w:rsidRDefault="00D542EA" w:rsidP="00D542EA">
      <w:pPr>
        <w:rPr>
          <w:szCs w:val="22"/>
        </w:rPr>
      </w:pPr>
    </w:p>
    <w:p w14:paraId="51A8811D" w14:textId="58A403A3" w:rsidR="00D542EA" w:rsidRPr="00A53D2B" w:rsidRDefault="00D542EA" w:rsidP="00D542EA">
      <w:pPr>
        <w:rPr>
          <w:szCs w:val="22"/>
        </w:rPr>
      </w:pPr>
      <w:r w:rsidRPr="00A53D2B">
        <w:rPr>
          <w:szCs w:val="22"/>
        </w:rPr>
        <w:t xml:space="preserve">© </w:t>
      </w:r>
      <w:r>
        <w:rPr>
          <w:szCs w:val="22"/>
        </w:rPr>
        <w:t>Forfatters</w:t>
      </w:r>
      <w:r w:rsidR="00E0335E">
        <w:rPr>
          <w:szCs w:val="22"/>
        </w:rPr>
        <w:t xml:space="preserve"> navn</w:t>
      </w:r>
      <w:r w:rsidR="00C354B0">
        <w:rPr>
          <w:szCs w:val="22"/>
        </w:rPr>
        <w:t xml:space="preserve"> </w:t>
      </w:r>
      <w:r>
        <w:rPr>
          <w:szCs w:val="22"/>
        </w:rPr>
        <w:t>yyyy</w:t>
      </w:r>
    </w:p>
    <w:p w14:paraId="486E0B07" w14:textId="77777777" w:rsidR="00D542EA" w:rsidRPr="00A53D2B" w:rsidRDefault="00D542EA" w:rsidP="00D542EA">
      <w:pPr>
        <w:rPr>
          <w:szCs w:val="22"/>
        </w:rPr>
      </w:pPr>
    </w:p>
    <w:p w14:paraId="40A9EF0C" w14:textId="77777777" w:rsidR="00D542EA" w:rsidRDefault="00D542EA" w:rsidP="00D542EA">
      <w:pPr>
        <w:rPr>
          <w:szCs w:val="22"/>
        </w:rPr>
      </w:pPr>
    </w:p>
    <w:p w14:paraId="52448197" w14:textId="77777777" w:rsidR="00D542EA" w:rsidRDefault="00D542EA" w:rsidP="00D542EA">
      <w:pPr>
        <w:rPr>
          <w:szCs w:val="22"/>
        </w:rPr>
      </w:pPr>
    </w:p>
    <w:p w14:paraId="292C5CB7" w14:textId="77777777" w:rsidR="00D542EA" w:rsidRDefault="00D542EA" w:rsidP="00D542EA">
      <w:pPr>
        <w:rPr>
          <w:szCs w:val="22"/>
        </w:rPr>
      </w:pPr>
    </w:p>
    <w:p w14:paraId="25EDB0AC" w14:textId="77777777" w:rsidR="00D542EA" w:rsidRDefault="00D542EA" w:rsidP="00D542EA">
      <w:pPr>
        <w:rPr>
          <w:szCs w:val="22"/>
        </w:rPr>
      </w:pPr>
    </w:p>
    <w:p w14:paraId="2A9F884F" w14:textId="79068EE9" w:rsidR="00D542EA" w:rsidRPr="008C1A51" w:rsidRDefault="00E0335E" w:rsidP="00D542EA">
      <w:pPr>
        <w:rPr>
          <w:szCs w:val="22"/>
        </w:rPr>
      </w:pPr>
      <w:r>
        <w:rPr>
          <w:szCs w:val="22"/>
        </w:rPr>
        <w:t>Ph.d.-</w:t>
      </w:r>
      <w:r w:rsidR="00D542EA" w:rsidRPr="008C1A51">
        <w:rPr>
          <w:szCs w:val="22"/>
        </w:rPr>
        <w:t>avhandling</w:t>
      </w:r>
      <w:r w:rsidR="006B0B8E">
        <w:rPr>
          <w:szCs w:val="22"/>
        </w:rPr>
        <w:t xml:space="preserve">er </w:t>
      </w:r>
      <w:r w:rsidR="00D542EA" w:rsidRPr="008C1A51">
        <w:rPr>
          <w:szCs w:val="22"/>
        </w:rPr>
        <w:t xml:space="preserve">i </w:t>
      </w:r>
      <w:r w:rsidR="006B0B8E">
        <w:rPr>
          <w:szCs w:val="22"/>
        </w:rPr>
        <w:t xml:space="preserve">helse- og sosialfag </w:t>
      </w:r>
      <w:r w:rsidR="00D542EA" w:rsidRPr="008C1A51">
        <w:rPr>
          <w:szCs w:val="22"/>
        </w:rPr>
        <w:t>yyyy:no</w:t>
      </w:r>
    </w:p>
    <w:p w14:paraId="453CFFA9" w14:textId="56231318" w:rsidR="00D542EA" w:rsidRDefault="00D542EA" w:rsidP="00D542EA">
      <w:pPr>
        <w:rPr>
          <w:szCs w:val="22"/>
        </w:rPr>
      </w:pPr>
    </w:p>
    <w:p w14:paraId="1AA0683F" w14:textId="16CBFB47" w:rsidR="006B0B8E" w:rsidRDefault="006B0B8E" w:rsidP="00D542EA">
      <w:pPr>
        <w:rPr>
          <w:szCs w:val="22"/>
        </w:rPr>
      </w:pPr>
    </w:p>
    <w:p w14:paraId="55CAD9C4" w14:textId="77777777" w:rsidR="006B0B8E" w:rsidRPr="008C1A51" w:rsidRDefault="006B0B8E" w:rsidP="00D542EA">
      <w:pPr>
        <w:rPr>
          <w:szCs w:val="22"/>
        </w:rPr>
      </w:pPr>
    </w:p>
    <w:p w14:paraId="5028E2BD" w14:textId="77777777" w:rsidR="00D542EA" w:rsidRPr="008C1A51" w:rsidRDefault="00D542EA" w:rsidP="00D542EA">
      <w:pPr>
        <w:spacing w:after="0"/>
        <w:rPr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100"/>
      </w:tblGrid>
      <w:tr w:rsidR="006B0B8E" w14:paraId="7EE3ACEA" w14:textId="77777777" w:rsidTr="006B0B8E">
        <w:tc>
          <w:tcPr>
            <w:tcW w:w="4962" w:type="dxa"/>
          </w:tcPr>
          <w:p w14:paraId="0FBFF123" w14:textId="0C19CB33" w:rsidR="006B0B8E" w:rsidRDefault="006B0B8E" w:rsidP="008020E2">
            <w:pPr>
              <w:spacing w:after="0"/>
              <w:contextualSpacing/>
            </w:pPr>
            <w:r>
              <w:t xml:space="preserve">Høgskolen i Molde </w:t>
            </w:r>
          </w:p>
        </w:tc>
        <w:tc>
          <w:tcPr>
            <w:tcW w:w="4100" w:type="dxa"/>
          </w:tcPr>
          <w:p w14:paraId="51929179" w14:textId="2F6A2CA1" w:rsidR="006B0B8E" w:rsidRDefault="006B0B8E" w:rsidP="008020E2">
            <w:pPr>
              <w:spacing w:after="0"/>
              <w:contextualSpacing/>
            </w:pPr>
            <w:r w:rsidRPr="0035145A">
              <w:t>Høgskulen i Volda</w:t>
            </w:r>
          </w:p>
        </w:tc>
      </w:tr>
      <w:tr w:rsidR="00D542EA" w14:paraId="71E61238" w14:textId="77777777" w:rsidTr="006B0B8E">
        <w:tc>
          <w:tcPr>
            <w:tcW w:w="4962" w:type="dxa"/>
          </w:tcPr>
          <w:p w14:paraId="565082FA" w14:textId="77777777" w:rsidR="00D542EA" w:rsidRPr="008C1A51" w:rsidRDefault="00D542EA" w:rsidP="008020E2">
            <w:pPr>
              <w:spacing w:after="0"/>
              <w:contextualSpacing/>
              <w:rPr>
                <w:szCs w:val="22"/>
              </w:rPr>
            </w:pPr>
            <w:r>
              <w:t xml:space="preserve">Postboks </w:t>
            </w:r>
            <w:r w:rsidRPr="008C1A51">
              <w:rPr>
                <w:szCs w:val="22"/>
              </w:rPr>
              <w:t>2110</w:t>
            </w:r>
          </w:p>
          <w:p w14:paraId="69BD8EDA" w14:textId="7D793B61" w:rsidR="00D542EA" w:rsidRPr="008C1A51" w:rsidRDefault="00D542EA" w:rsidP="008020E2">
            <w:pPr>
              <w:spacing w:after="0"/>
              <w:contextualSpacing/>
              <w:rPr>
                <w:szCs w:val="22"/>
              </w:rPr>
            </w:pPr>
            <w:r w:rsidRPr="008C1A51">
              <w:rPr>
                <w:szCs w:val="22"/>
              </w:rPr>
              <w:t>6402 Molde</w:t>
            </w:r>
          </w:p>
          <w:p w14:paraId="281E3FD3" w14:textId="77777777" w:rsidR="00D542EA" w:rsidRPr="008C1A51" w:rsidRDefault="00D542EA" w:rsidP="008020E2">
            <w:pPr>
              <w:spacing w:after="0"/>
              <w:contextualSpacing/>
              <w:rPr>
                <w:szCs w:val="22"/>
              </w:rPr>
            </w:pPr>
            <w:r w:rsidRPr="008C1A51">
              <w:rPr>
                <w:szCs w:val="22"/>
              </w:rPr>
              <w:t>www.himolde.no</w:t>
            </w:r>
          </w:p>
        </w:tc>
        <w:tc>
          <w:tcPr>
            <w:tcW w:w="4100" w:type="dxa"/>
          </w:tcPr>
          <w:p w14:paraId="2B835A72" w14:textId="54951E0C" w:rsidR="00D542EA" w:rsidRDefault="00D542EA" w:rsidP="008020E2">
            <w:pPr>
              <w:spacing w:after="0"/>
              <w:contextualSpacing/>
            </w:pPr>
            <w:r>
              <w:t xml:space="preserve">Postboks 500 </w:t>
            </w:r>
          </w:p>
          <w:p w14:paraId="69318441" w14:textId="77777777" w:rsidR="00D542EA" w:rsidRDefault="00D542EA" w:rsidP="008020E2">
            <w:pPr>
              <w:spacing w:after="0"/>
              <w:contextualSpacing/>
            </w:pPr>
            <w:r>
              <w:t>6101 Volda</w:t>
            </w:r>
          </w:p>
          <w:p w14:paraId="2BAB9E56" w14:textId="12BBC237" w:rsidR="00D542EA" w:rsidRPr="00833E28" w:rsidRDefault="006B0B8E" w:rsidP="008020E2">
            <w:pPr>
              <w:spacing w:after="0"/>
              <w:contextualSpacing/>
              <w:rPr>
                <w:szCs w:val="22"/>
              </w:rPr>
            </w:pPr>
            <w:hyperlink r:id="rId12" w:history="1">
              <w:r w:rsidRPr="001F373D">
                <w:rPr>
                  <w:rStyle w:val="Hyperlink"/>
                  <w:szCs w:val="22"/>
                </w:rPr>
                <w:t>www.hivolda.no</w:t>
              </w:r>
            </w:hyperlink>
          </w:p>
        </w:tc>
      </w:tr>
      <w:tr w:rsidR="006B0B8E" w14:paraId="4A158AA3" w14:textId="77777777" w:rsidTr="006B0B8E">
        <w:tc>
          <w:tcPr>
            <w:tcW w:w="4962" w:type="dxa"/>
          </w:tcPr>
          <w:p w14:paraId="77F56E11" w14:textId="77777777" w:rsidR="006B0B8E" w:rsidRDefault="006B0B8E" w:rsidP="008020E2">
            <w:pPr>
              <w:spacing w:after="0"/>
              <w:contextualSpacing/>
              <w:rPr>
                <w:szCs w:val="22"/>
              </w:rPr>
            </w:pPr>
          </w:p>
          <w:p w14:paraId="7B91C10E" w14:textId="0A167AD7" w:rsidR="006B0B8E" w:rsidRDefault="006B0B8E" w:rsidP="008020E2">
            <w:pPr>
              <w:spacing w:after="0"/>
              <w:contextualSpacing/>
            </w:pPr>
            <w:r>
              <w:rPr>
                <w:szCs w:val="22"/>
              </w:rPr>
              <w:t>Avhandlingen kan bestilles fra biblioteke</w:t>
            </w:r>
            <w:r w:rsidR="00FC5023">
              <w:rPr>
                <w:szCs w:val="22"/>
              </w:rPr>
              <w:t>t</w:t>
            </w:r>
            <w:r>
              <w:rPr>
                <w:szCs w:val="22"/>
              </w:rPr>
              <w:t xml:space="preserve"> ved:</w:t>
            </w:r>
          </w:p>
        </w:tc>
        <w:tc>
          <w:tcPr>
            <w:tcW w:w="4100" w:type="dxa"/>
          </w:tcPr>
          <w:p w14:paraId="21A82163" w14:textId="77777777" w:rsidR="006B0B8E" w:rsidRDefault="006B0B8E" w:rsidP="008020E2">
            <w:pPr>
              <w:spacing w:after="0"/>
              <w:contextualSpacing/>
            </w:pPr>
          </w:p>
        </w:tc>
      </w:tr>
      <w:tr w:rsidR="006B0B8E" w14:paraId="3E40973E" w14:textId="77777777" w:rsidTr="006B0B8E">
        <w:tc>
          <w:tcPr>
            <w:tcW w:w="4962" w:type="dxa"/>
          </w:tcPr>
          <w:p w14:paraId="5DAB6C36" w14:textId="63FCDEE0" w:rsidR="006B0B8E" w:rsidRDefault="006B0B8E" w:rsidP="008020E2">
            <w:pPr>
              <w:spacing w:after="0"/>
              <w:contextualSpacing/>
            </w:pPr>
            <w:r>
              <w:rPr>
                <w:szCs w:val="22"/>
              </w:rPr>
              <w:t xml:space="preserve">Høgskolen i </w:t>
            </w:r>
            <w:r w:rsidRPr="00A53D2B">
              <w:rPr>
                <w:szCs w:val="22"/>
              </w:rPr>
              <w:t>Molde</w:t>
            </w:r>
            <w:r>
              <w:rPr>
                <w:szCs w:val="22"/>
              </w:rPr>
              <w:t xml:space="preserve">, </w:t>
            </w:r>
            <w:r w:rsidRPr="008C1A51">
              <w:rPr>
                <w:szCs w:val="22"/>
                <w:lang w:val="nn-NO"/>
              </w:rPr>
              <w:t>biblioteket@himolde.no</w:t>
            </w:r>
            <w:r>
              <w:rPr>
                <w:szCs w:val="22"/>
                <w:lang w:val="nn-NO"/>
              </w:rPr>
              <w:t xml:space="preserve">  </w:t>
            </w:r>
            <w:r>
              <w:rPr>
                <w:szCs w:val="22"/>
              </w:rPr>
              <w:t xml:space="preserve"> </w:t>
            </w:r>
          </w:p>
        </w:tc>
        <w:tc>
          <w:tcPr>
            <w:tcW w:w="4100" w:type="dxa"/>
          </w:tcPr>
          <w:p w14:paraId="14633DA5" w14:textId="0E08F994" w:rsidR="006B0B8E" w:rsidRDefault="006B0B8E" w:rsidP="008020E2">
            <w:pPr>
              <w:spacing w:after="0"/>
              <w:contextualSpacing/>
            </w:pPr>
          </w:p>
        </w:tc>
      </w:tr>
    </w:tbl>
    <w:p w14:paraId="141936DF" w14:textId="482F9499" w:rsidR="006B0B8E" w:rsidRDefault="006B0B8E" w:rsidP="006B0B8E">
      <w:pPr>
        <w:rPr>
          <w:szCs w:val="22"/>
        </w:rPr>
      </w:pPr>
    </w:p>
    <w:p w14:paraId="0B2FC379" w14:textId="77777777" w:rsidR="00D542EA" w:rsidRPr="00A53D2B" w:rsidRDefault="00D542EA" w:rsidP="00D542EA">
      <w:pPr>
        <w:rPr>
          <w:szCs w:val="22"/>
          <w:lang w:val="nn-NO"/>
        </w:rPr>
      </w:pPr>
      <w:r>
        <w:rPr>
          <w:szCs w:val="22"/>
          <w:lang w:val="nn-NO"/>
        </w:rPr>
        <w:t>Trykking: Høgskolen i Molde</w:t>
      </w:r>
    </w:p>
    <w:p w14:paraId="426AC2D6" w14:textId="77777777" w:rsidR="00D542EA" w:rsidRPr="004347C4" w:rsidRDefault="00D542EA" w:rsidP="00D542EA">
      <w:pPr>
        <w:rPr>
          <w:szCs w:val="22"/>
          <w:lang w:val="nn-NO"/>
        </w:rPr>
      </w:pPr>
      <w:r w:rsidRPr="00782BA4">
        <w:rPr>
          <w:szCs w:val="22"/>
          <w:lang w:val="nn-NO"/>
        </w:rPr>
        <w:br/>
      </w:r>
      <w:r w:rsidRPr="004347C4">
        <w:rPr>
          <w:szCs w:val="22"/>
          <w:lang w:val="nn-NO"/>
        </w:rPr>
        <w:t xml:space="preserve">ISBN: XXX-XX-XXXX-XXX-X </w:t>
      </w:r>
    </w:p>
    <w:p w14:paraId="14C16955" w14:textId="77777777" w:rsidR="00D542EA" w:rsidRPr="006F75E0" w:rsidRDefault="00D542EA" w:rsidP="00D542EA">
      <w:pPr>
        <w:rPr>
          <w:lang w:val="nn-NO"/>
        </w:rPr>
      </w:pPr>
      <w:r w:rsidRPr="006F75E0">
        <w:rPr>
          <w:szCs w:val="22"/>
          <w:lang w:val="nn-NO"/>
        </w:rPr>
        <w:t>ISSN: XXXX-XXXX</w:t>
      </w:r>
    </w:p>
    <w:sectPr w:rsidR="00D542EA" w:rsidRPr="006F7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13F94" w14:textId="77777777" w:rsidR="006362C2" w:rsidRDefault="006362C2">
      <w:pPr>
        <w:spacing w:before="0" w:after="0" w:line="240" w:lineRule="auto"/>
      </w:pPr>
      <w:r>
        <w:separator/>
      </w:r>
    </w:p>
  </w:endnote>
  <w:endnote w:type="continuationSeparator" w:id="0">
    <w:p w14:paraId="355377BD" w14:textId="77777777" w:rsidR="006362C2" w:rsidRDefault="006362C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FA2BF" w14:textId="77777777" w:rsidR="00253896" w:rsidRDefault="00253896" w:rsidP="000712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873F2" w14:textId="77777777" w:rsidR="00253896" w:rsidRDefault="00D542EA" w:rsidP="00071297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i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91C2E" w14:textId="77777777" w:rsidR="006362C2" w:rsidRDefault="006362C2">
      <w:pPr>
        <w:spacing w:before="0" w:after="0" w:line="240" w:lineRule="auto"/>
      </w:pPr>
      <w:r>
        <w:separator/>
      </w:r>
    </w:p>
  </w:footnote>
  <w:footnote w:type="continuationSeparator" w:id="0">
    <w:p w14:paraId="3950191B" w14:textId="77777777" w:rsidR="006362C2" w:rsidRDefault="006362C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25633" w14:textId="77777777" w:rsidR="00253896" w:rsidRPr="005A2C08" w:rsidRDefault="00253896" w:rsidP="00D147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564"/>
    <w:rsid w:val="00023924"/>
    <w:rsid w:val="00023A3A"/>
    <w:rsid w:val="000C43FE"/>
    <w:rsid w:val="0018102B"/>
    <w:rsid w:val="001B0226"/>
    <w:rsid w:val="00215498"/>
    <w:rsid w:val="00253896"/>
    <w:rsid w:val="00371404"/>
    <w:rsid w:val="004271ED"/>
    <w:rsid w:val="004466A2"/>
    <w:rsid w:val="00501B9E"/>
    <w:rsid w:val="005160BA"/>
    <w:rsid w:val="0058670D"/>
    <w:rsid w:val="006362C2"/>
    <w:rsid w:val="00653DD4"/>
    <w:rsid w:val="006B01F6"/>
    <w:rsid w:val="006B0B8E"/>
    <w:rsid w:val="00705D3C"/>
    <w:rsid w:val="007359A6"/>
    <w:rsid w:val="00761564"/>
    <w:rsid w:val="007B16D0"/>
    <w:rsid w:val="007F218B"/>
    <w:rsid w:val="007F48C1"/>
    <w:rsid w:val="00830DD8"/>
    <w:rsid w:val="0089320F"/>
    <w:rsid w:val="008F2E8B"/>
    <w:rsid w:val="008F710B"/>
    <w:rsid w:val="00932EFB"/>
    <w:rsid w:val="00B33858"/>
    <w:rsid w:val="00BC1118"/>
    <w:rsid w:val="00C354B0"/>
    <w:rsid w:val="00D02616"/>
    <w:rsid w:val="00D542EA"/>
    <w:rsid w:val="00DE3EAF"/>
    <w:rsid w:val="00E0335E"/>
    <w:rsid w:val="00EC63A4"/>
    <w:rsid w:val="00F041DD"/>
    <w:rsid w:val="00F45370"/>
    <w:rsid w:val="00FC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752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1DD"/>
    <w:pPr>
      <w:keepLines/>
      <w:spacing w:before="120" w:after="120" w:line="288" w:lineRule="auto"/>
    </w:pPr>
    <w:rPr>
      <w:rFonts w:ascii="Times New Roman" w:eastAsia="Times New Roman" w:hAnsi="Times New Roman" w:cs="Times New Roman"/>
      <w:noProof/>
      <w:sz w:val="25"/>
      <w:szCs w:val="20"/>
      <w:lang w:eastAsia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D542EA"/>
    <w:pPr>
      <w:jc w:val="center"/>
    </w:pPr>
    <w:rPr>
      <w:b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rsid w:val="00D542EA"/>
    <w:rPr>
      <w:rFonts w:ascii="Arial" w:eastAsia="Times New Roman" w:hAnsi="Arial" w:cs="Times New Roman"/>
      <w:b/>
      <w:noProof/>
      <w:sz w:val="52"/>
      <w:szCs w:val="52"/>
      <w:lang w:val="en-GB" w:eastAsia="nb-NO"/>
    </w:rPr>
  </w:style>
  <w:style w:type="paragraph" w:styleId="Header">
    <w:name w:val="header"/>
    <w:basedOn w:val="Normal"/>
    <w:link w:val="HeaderChar"/>
    <w:autoRedefine/>
    <w:uiPriority w:val="99"/>
    <w:unhideWhenUsed/>
    <w:rsid w:val="00D542EA"/>
    <w:pPr>
      <w:tabs>
        <w:tab w:val="left" w:pos="0"/>
        <w:tab w:val="right" w:leader="underscore" w:pos="9072"/>
      </w:tabs>
    </w:pPr>
    <w:rPr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D542EA"/>
    <w:rPr>
      <w:rFonts w:ascii="Arial" w:eastAsia="Times New Roman" w:hAnsi="Arial" w:cs="Times New Roman"/>
      <w:noProof/>
      <w:szCs w:val="20"/>
      <w:u w:val="single"/>
      <w:lang w:eastAsia="nb-NO"/>
    </w:rPr>
  </w:style>
  <w:style w:type="paragraph" w:styleId="Footer">
    <w:name w:val="footer"/>
    <w:basedOn w:val="Normal"/>
    <w:link w:val="FooterChar"/>
    <w:autoRedefine/>
    <w:uiPriority w:val="99"/>
    <w:unhideWhenUsed/>
    <w:rsid w:val="00D542E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EA"/>
    <w:rPr>
      <w:rFonts w:ascii="Arial" w:eastAsia="Times New Roman" w:hAnsi="Arial" w:cs="Times New Roman"/>
      <w:noProof/>
      <w:szCs w:val="20"/>
      <w:lang w:eastAsia="nb-NO"/>
    </w:rPr>
  </w:style>
  <w:style w:type="character" w:customStyle="1" w:styleId="venstre">
    <w:name w:val="venstre"/>
    <w:basedOn w:val="DefaultParagraphFont"/>
    <w:rsid w:val="00D542EA"/>
  </w:style>
  <w:style w:type="table" w:styleId="TableGrid">
    <w:name w:val="Table Grid"/>
    <w:basedOn w:val="TableNormal"/>
    <w:uiPriority w:val="59"/>
    <w:rsid w:val="00D54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rsid w:val="00D542EA"/>
    <w:pPr>
      <w:spacing w:after="60"/>
      <w:jc w:val="center"/>
      <w:outlineLvl w:val="1"/>
    </w:pPr>
    <w:rPr>
      <w:rFonts w:cs="Arial"/>
      <w:sz w:val="4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542EA"/>
    <w:rPr>
      <w:rFonts w:ascii="Arial" w:eastAsia="Times New Roman" w:hAnsi="Arial" w:cs="Arial"/>
      <w:noProof/>
      <w:sz w:val="44"/>
      <w:szCs w:val="24"/>
      <w:lang w:eastAsia="nb-NO"/>
    </w:rPr>
  </w:style>
  <w:style w:type="paragraph" w:customStyle="1" w:styleId="Author">
    <w:name w:val="Author"/>
    <w:basedOn w:val="Normal"/>
    <w:next w:val="Normal"/>
    <w:rsid w:val="00D542EA"/>
    <w:pPr>
      <w:jc w:val="center"/>
    </w:pPr>
    <w:rPr>
      <w:sz w:val="36"/>
    </w:rPr>
  </w:style>
  <w:style w:type="paragraph" w:customStyle="1" w:styleId="Publisher">
    <w:name w:val="Publisher"/>
    <w:basedOn w:val="Normal"/>
    <w:rsid w:val="00D542EA"/>
    <w:pPr>
      <w:jc w:val="center"/>
    </w:pPr>
    <w:rPr>
      <w:sz w:val="28"/>
    </w:rPr>
  </w:style>
  <w:style w:type="character" w:styleId="Hyperlink">
    <w:name w:val="Hyperlink"/>
    <w:basedOn w:val="DefaultParagraphFont"/>
    <w:uiPriority w:val="99"/>
    <w:unhideWhenUsed/>
    <w:rsid w:val="006B0B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0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hivolda.no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1AAA78ACA7F94DAA2B05C969BB90A0" ma:contentTypeVersion="2" ma:contentTypeDescription="Opprett et nytt dokument." ma:contentTypeScope="" ma:versionID="e79fbd53a41b2673977d95a2d99c5c46">
  <xsd:schema xmlns:xsd="http://www.w3.org/2001/XMLSchema" xmlns:xs="http://www.w3.org/2001/XMLSchema" xmlns:p="http://schemas.microsoft.com/office/2006/metadata/properties" xmlns:ns2="fad919f2-1f69-4fc2-aa69-b8e3471aac7a" targetNamespace="http://schemas.microsoft.com/office/2006/metadata/properties" ma:root="true" ma:fieldsID="95883ef3a7d7a8a3e6194291cc379d5b" ns2:_="">
    <xsd:import namespace="fad919f2-1f69-4fc2-aa69-b8e3471aac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d919f2-1f69-4fc2-aa69-b8e3471aa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8F6261-289E-4B03-BAC7-E4BA8A22C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8AF515-8E5B-4924-B920-A7A834D22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d919f2-1f69-4fc2-aa69-b8e3471aac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7D9E55-1674-4B53-AB0E-F8D1901597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tittelblad-avhandling-hs.dotx</Template>
  <TotalTime>10</TotalTime>
  <Pages>2</Pages>
  <Words>123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Høgskolen i Molde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Bugge Signe Williamsen</dc:creator>
  <cp:keywords/>
  <dc:description/>
  <cp:lastModifiedBy>Anne Margrethe Løvold</cp:lastModifiedBy>
  <cp:revision>4</cp:revision>
  <dcterms:created xsi:type="dcterms:W3CDTF">2020-01-30T12:12:00Z</dcterms:created>
  <dcterms:modified xsi:type="dcterms:W3CDTF">2025-06-03T07:09:00Z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0x010100971AAA78ACA7F94DAA2B05C969BB90A0</vt:lpwstr>
  </property>
  <property fmtid="{D5CDD505-2E9C-101B-9397-08002B2CF9AE}" pid="3" name="GrammarlyDocumentId">
    <vt:lpwstr>75c748f38c20c095809734fbe940894db2b7873b2f530db8d66810563c96b9ac</vt:lpwstr>
  </property>
  <property fmtid="{D5CDD505-2E9C-101B-9397-08002B2CF9AE}" pid="4" name="MSIP_Label_d0f5e58e-3ecc-4841-8312-9943fb78e974_Enabled">
    <vt:lpwstr>true</vt:lpwstr>
  </property>
  <property fmtid="{D5CDD505-2E9C-101B-9397-08002B2CF9AE}" pid="5" name="MSIP_Label_d0f5e58e-3ecc-4841-8312-9943fb78e974_SetDate">
    <vt:lpwstr>2025-06-03T07:09:01Z</vt:lpwstr>
  </property>
  <property fmtid="{D5CDD505-2E9C-101B-9397-08002B2CF9AE}" pid="6" name="MSIP_Label_d0f5e58e-3ecc-4841-8312-9943fb78e974_Method">
    <vt:lpwstr>Standard</vt:lpwstr>
  </property>
  <property fmtid="{D5CDD505-2E9C-101B-9397-08002B2CF9AE}" pid="7" name="MSIP_Label_d0f5e58e-3ecc-4841-8312-9943fb78e974_Name">
    <vt:lpwstr>Green</vt:lpwstr>
  </property>
  <property fmtid="{D5CDD505-2E9C-101B-9397-08002B2CF9AE}" pid="8" name="MSIP_Label_d0f5e58e-3ecc-4841-8312-9943fb78e974_SiteId">
    <vt:lpwstr>938c1eb0-9d08-484b-92b9-53f583bd08fb</vt:lpwstr>
  </property>
  <property fmtid="{D5CDD505-2E9C-101B-9397-08002B2CF9AE}" pid="9" name="MSIP_Label_d0f5e58e-3ecc-4841-8312-9943fb78e974_ActionId">
    <vt:lpwstr>94e04ff4-fc2b-4c20-ad65-f8373c3a69d3</vt:lpwstr>
  </property>
  <property fmtid="{D5CDD505-2E9C-101B-9397-08002B2CF9AE}" pid="10" name="MSIP_Label_d0f5e58e-3ecc-4841-8312-9943fb78e974_ContentBits">
    <vt:lpwstr>0</vt:lpwstr>
  </property>
  <property fmtid="{D5CDD505-2E9C-101B-9397-08002B2CF9AE}" pid="11" name="MSIP_Label_d0f5e58e-3ecc-4841-8312-9943fb78e974_Tag">
    <vt:lpwstr>10, 3, 0, 1</vt:lpwstr>
  </property>
</Properties>
</file>