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4.xml" ContentType="application/vnd.openxmlformats-officedocument.wordprocessingml.header+xml"/>
  <Override PartName="/word/footer9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0.xml" ContentType="application/vnd.openxmlformats-officedocument.wordprocessingml.footer+xml"/>
  <Override PartName="/word/header7.xml" ContentType="application/vnd.openxmlformats-officedocument.wordprocessingml.header+xml"/>
  <Override PartName="/word/footer11.xml" ContentType="application/vnd.openxmlformats-officedocument.wordprocessingml.footer+xml"/>
  <Override PartName="/word/header8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6.xml" ContentType="application/vnd.openxmlformats-officedocument.wordprocessingml.footer+xml"/>
  <Override PartName="/word/header11.xml" ContentType="application/vnd.openxmlformats-officedocument.wordprocessingml.head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284" w:rsidRDefault="002A407C" w:rsidP="005516A6">
      <w:pPr>
        <w:pStyle w:val="Publisher"/>
      </w:pPr>
      <w:r>
        <w:t>The cover will be ma</w:t>
      </w:r>
      <w:r w:rsidR="009F4A89">
        <w:t>de</w:t>
      </w:r>
      <w:r>
        <w:t xml:space="preserve"> bas</w:t>
      </w:r>
      <w:r w:rsidR="00E75243">
        <w:t xml:space="preserve">ed </w:t>
      </w:r>
      <w:r>
        <w:t xml:space="preserve">on the information on the next </w:t>
      </w:r>
      <w:r w:rsidR="00A640BE">
        <w:t>two</w:t>
      </w:r>
      <w:r>
        <w:t xml:space="preserve"> pages.</w:t>
      </w:r>
    </w:p>
    <w:p w:rsidR="00384425" w:rsidRDefault="00384425" w:rsidP="005516A6">
      <w:pPr>
        <w:pStyle w:val="Publisher"/>
        <w:sectPr w:rsidR="00384425" w:rsidSect="00071297">
          <w:headerReference w:type="default" r:id="rId10"/>
          <w:footerReference w:type="even" r:id="rId11"/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C50EE3" w:rsidRPr="005516A6" w:rsidRDefault="00C50EE3" w:rsidP="00C50EE3"/>
    <w:p w:rsidR="00C50EE3" w:rsidRPr="005516A6" w:rsidRDefault="00C50EE3" w:rsidP="00C50EE3"/>
    <w:p w:rsidR="00C50EE3" w:rsidRPr="005516A6" w:rsidRDefault="00C50EE3" w:rsidP="00C50EE3"/>
    <w:p w:rsidR="00C50EE3" w:rsidRPr="008F240E" w:rsidRDefault="00C50EE3" w:rsidP="00C50EE3">
      <w:pPr>
        <w:pStyle w:val="Tittel"/>
        <w:rPr>
          <w:sz w:val="48"/>
          <w:szCs w:val="48"/>
        </w:rPr>
      </w:pPr>
      <w:proofErr w:type="gramStart"/>
      <w:r w:rsidRPr="008F240E">
        <w:rPr>
          <w:b w:val="0"/>
          <w:sz w:val="48"/>
          <w:szCs w:val="48"/>
        </w:rPr>
        <w:t>Title :</w:t>
      </w:r>
      <w:proofErr w:type="gramEnd"/>
      <w:r w:rsidRPr="008F240E">
        <w:rPr>
          <w:b w:val="0"/>
          <w:sz w:val="48"/>
          <w:szCs w:val="48"/>
        </w:rPr>
        <w:t xml:space="preserve"> Subtitle</w:t>
      </w:r>
    </w:p>
    <w:p w:rsidR="00C50EE3" w:rsidRPr="005516A6" w:rsidRDefault="00C50EE3" w:rsidP="00C50EE3"/>
    <w:p w:rsidR="00C50EE3" w:rsidRPr="005516A6" w:rsidRDefault="00C50EE3" w:rsidP="00C50EE3"/>
    <w:p w:rsidR="00C50EE3" w:rsidRDefault="00C50EE3" w:rsidP="00C50EE3">
      <w:pPr>
        <w:pStyle w:val="Undertittel"/>
      </w:pPr>
    </w:p>
    <w:p w:rsidR="00C50EE3" w:rsidRPr="007F6263" w:rsidRDefault="00C50EE3" w:rsidP="00C50EE3"/>
    <w:p w:rsidR="00C50EE3" w:rsidRPr="005516A6" w:rsidRDefault="00C50EE3" w:rsidP="00C50EE3"/>
    <w:p w:rsidR="00C50EE3" w:rsidRPr="005516A6" w:rsidRDefault="00C50EE3" w:rsidP="00C50EE3"/>
    <w:p w:rsidR="00C50EE3" w:rsidRPr="008F240E" w:rsidRDefault="00C50EE3" w:rsidP="00C50EE3">
      <w:pPr>
        <w:pStyle w:val="Author"/>
        <w:rPr>
          <w:szCs w:val="36"/>
        </w:rPr>
      </w:pPr>
      <w:r w:rsidRPr="008F240E">
        <w:rPr>
          <w:szCs w:val="36"/>
        </w:rPr>
        <w:t>Author</w:t>
      </w:r>
    </w:p>
    <w:p w:rsidR="00C50EE3" w:rsidRPr="007C7D44" w:rsidRDefault="00C50EE3" w:rsidP="00C50EE3"/>
    <w:p w:rsidR="00C50EE3" w:rsidRDefault="00C50EE3" w:rsidP="00C50EE3"/>
    <w:p w:rsidR="00C50EE3" w:rsidRDefault="00C50EE3" w:rsidP="00C50EE3"/>
    <w:p w:rsidR="00C50EE3" w:rsidRDefault="00C50EE3" w:rsidP="00C50EE3"/>
    <w:p w:rsidR="00C50EE3" w:rsidRDefault="00C50EE3" w:rsidP="00C50EE3"/>
    <w:p w:rsidR="00C50EE3" w:rsidRDefault="00C50EE3" w:rsidP="00C50EE3"/>
    <w:p w:rsidR="00C50EE3" w:rsidRDefault="00C50EE3" w:rsidP="00C50EE3"/>
    <w:p w:rsidR="00C50EE3" w:rsidRDefault="00C50EE3" w:rsidP="00C50EE3"/>
    <w:p w:rsidR="00C50EE3" w:rsidRPr="007C7D44" w:rsidRDefault="00C50EE3" w:rsidP="00C50EE3"/>
    <w:p w:rsidR="00C50EE3" w:rsidRPr="002B54CC" w:rsidRDefault="00C50EE3" w:rsidP="00C50EE3">
      <w:pPr>
        <w:spacing w:after="0"/>
        <w:contextualSpacing/>
        <w:jc w:val="center"/>
        <w:rPr>
          <w:sz w:val="24"/>
          <w:szCs w:val="24"/>
        </w:rPr>
      </w:pPr>
      <w:r w:rsidRPr="002B54CC">
        <w:rPr>
          <w:sz w:val="24"/>
          <w:szCs w:val="24"/>
        </w:rPr>
        <w:t xml:space="preserve">A dissertation submitted to </w:t>
      </w:r>
    </w:p>
    <w:p w:rsidR="00C50EE3" w:rsidRPr="002B54CC" w:rsidRDefault="00C50EE3" w:rsidP="00C50EE3">
      <w:pPr>
        <w:spacing w:after="0"/>
        <w:contextualSpacing/>
        <w:jc w:val="center"/>
        <w:rPr>
          <w:rFonts w:cs="Arial"/>
          <w:sz w:val="24"/>
          <w:szCs w:val="24"/>
        </w:rPr>
      </w:pPr>
      <w:r w:rsidRPr="002B54CC">
        <w:rPr>
          <w:sz w:val="24"/>
          <w:szCs w:val="24"/>
        </w:rPr>
        <w:t xml:space="preserve">Molde University College – </w:t>
      </w:r>
      <w:r w:rsidRPr="002B54CC">
        <w:rPr>
          <w:rFonts w:cs="Arial"/>
          <w:sz w:val="24"/>
          <w:szCs w:val="24"/>
        </w:rPr>
        <w:t>Specialized University in Logistics</w:t>
      </w:r>
    </w:p>
    <w:p w:rsidR="00C50EE3" w:rsidRPr="002B54CC" w:rsidRDefault="00C50EE3" w:rsidP="00C50EE3">
      <w:pPr>
        <w:spacing w:after="0"/>
        <w:contextualSpacing/>
        <w:jc w:val="center"/>
        <w:rPr>
          <w:sz w:val="24"/>
          <w:szCs w:val="24"/>
        </w:rPr>
      </w:pPr>
      <w:proofErr w:type="gramStart"/>
      <w:r w:rsidRPr="002B54CC">
        <w:rPr>
          <w:sz w:val="24"/>
          <w:szCs w:val="24"/>
        </w:rPr>
        <w:t>for</w:t>
      </w:r>
      <w:proofErr w:type="gramEnd"/>
      <w:r w:rsidRPr="002B54CC">
        <w:rPr>
          <w:sz w:val="24"/>
          <w:szCs w:val="24"/>
        </w:rPr>
        <w:t xml:space="preserve"> the degree of </w:t>
      </w:r>
      <w:proofErr w:type="spellStart"/>
      <w:r w:rsidRPr="002B54CC">
        <w:rPr>
          <w:sz w:val="24"/>
          <w:szCs w:val="24"/>
        </w:rPr>
        <w:t>Philosophiae</w:t>
      </w:r>
      <w:proofErr w:type="spellEnd"/>
      <w:r w:rsidRPr="002B54CC">
        <w:rPr>
          <w:sz w:val="24"/>
          <w:szCs w:val="24"/>
        </w:rPr>
        <w:t xml:space="preserve"> Doctor (PhD)</w:t>
      </w:r>
    </w:p>
    <w:p w:rsidR="00C50EE3" w:rsidRDefault="00C50EE3" w:rsidP="00C50EE3"/>
    <w:p w:rsidR="00C50EE3" w:rsidRPr="002B54CC" w:rsidRDefault="00C50EE3" w:rsidP="00C50EE3">
      <w:pPr>
        <w:pStyle w:val="Publisher"/>
        <w:rPr>
          <w:szCs w:val="28"/>
        </w:rPr>
      </w:pPr>
      <w:r w:rsidRPr="002B54CC">
        <w:rPr>
          <w:szCs w:val="28"/>
        </w:rPr>
        <w:t xml:space="preserve">PhD theses in Logistics </w:t>
      </w:r>
      <w:proofErr w:type="spellStart"/>
      <w:r>
        <w:rPr>
          <w:szCs w:val="28"/>
        </w:rPr>
        <w:t>yyyy</w:t>
      </w:r>
      <w:proofErr w:type="gramStart"/>
      <w:r w:rsidRPr="002B54CC">
        <w:rPr>
          <w:szCs w:val="28"/>
        </w:rPr>
        <w:t>:no</w:t>
      </w:r>
      <w:proofErr w:type="spellEnd"/>
      <w:proofErr w:type="gramEnd"/>
    </w:p>
    <w:p w:rsidR="00C50EE3" w:rsidRPr="00B1431A" w:rsidRDefault="00C50EE3" w:rsidP="00C50EE3">
      <w:pPr>
        <w:pStyle w:val="Publisher"/>
        <w:rPr>
          <w:sz w:val="24"/>
        </w:rPr>
      </w:pPr>
    </w:p>
    <w:p w:rsidR="00C50EE3" w:rsidRDefault="00C50EE3" w:rsidP="00C50EE3">
      <w:pPr>
        <w:pStyle w:val="Publisher"/>
        <w:rPr>
          <w:sz w:val="24"/>
        </w:rPr>
      </w:pPr>
    </w:p>
    <w:p w:rsidR="00C50EE3" w:rsidRPr="00B1431A" w:rsidRDefault="00C50EE3" w:rsidP="00C50EE3">
      <w:pPr>
        <w:pStyle w:val="Publisher"/>
        <w:rPr>
          <w:sz w:val="24"/>
        </w:rPr>
      </w:pPr>
    </w:p>
    <w:p w:rsidR="00C50EE3" w:rsidRPr="00B1431A" w:rsidRDefault="00C50EE3" w:rsidP="00C50EE3">
      <w:pPr>
        <w:pStyle w:val="Publisher"/>
        <w:rPr>
          <w:sz w:val="24"/>
        </w:rPr>
      </w:pPr>
    </w:p>
    <w:p w:rsidR="00C50EE3" w:rsidRPr="002B54CC" w:rsidRDefault="00C50EE3" w:rsidP="00C50EE3">
      <w:pPr>
        <w:pStyle w:val="Publisher"/>
        <w:rPr>
          <w:sz w:val="24"/>
          <w:szCs w:val="24"/>
        </w:rPr>
      </w:pPr>
      <w:r w:rsidRPr="008F240E">
        <w:rPr>
          <w:sz w:val="24"/>
          <w:szCs w:val="24"/>
        </w:rPr>
        <w:t xml:space="preserve">Molde University </w:t>
      </w:r>
      <w:r w:rsidRPr="002B54CC">
        <w:rPr>
          <w:sz w:val="24"/>
          <w:szCs w:val="24"/>
        </w:rPr>
        <w:t xml:space="preserve">College – </w:t>
      </w:r>
      <w:r w:rsidRPr="002B54CC">
        <w:rPr>
          <w:rFonts w:cs="Arial"/>
          <w:sz w:val="24"/>
          <w:szCs w:val="24"/>
        </w:rPr>
        <w:t>Specialized University in Logistics</w:t>
      </w:r>
    </w:p>
    <w:p w:rsidR="00C50EE3" w:rsidRPr="002B54CC" w:rsidRDefault="00C50EE3" w:rsidP="00C50EE3">
      <w:pPr>
        <w:pStyle w:val="Publisher"/>
        <w:rPr>
          <w:sz w:val="24"/>
          <w:szCs w:val="24"/>
        </w:rPr>
      </w:pPr>
      <w:r w:rsidRPr="002B54CC">
        <w:rPr>
          <w:sz w:val="24"/>
          <w:szCs w:val="24"/>
        </w:rPr>
        <w:t xml:space="preserve">Molde, Norway </w:t>
      </w:r>
      <w:proofErr w:type="spellStart"/>
      <w:r>
        <w:rPr>
          <w:sz w:val="24"/>
          <w:szCs w:val="24"/>
        </w:rPr>
        <w:t>yyyy</w:t>
      </w:r>
      <w:proofErr w:type="spellEnd"/>
    </w:p>
    <w:p w:rsidR="00071297" w:rsidRDefault="00071297" w:rsidP="001A2911">
      <w:pPr>
        <w:sectPr w:rsidR="00071297" w:rsidSect="00071297">
          <w:headerReference w:type="default" r:id="rId12"/>
          <w:footerReference w:type="even" r:id="rId13"/>
          <w:footerReference w:type="firs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299"/>
        </w:sectPr>
      </w:pP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lastRenderedPageBreak/>
        <w:t>Author's name</w:t>
      </w:r>
    </w:p>
    <w:p w:rsidR="00C50EE3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  <w:proofErr w:type="gramStart"/>
      <w:r w:rsidRPr="00A53D2B">
        <w:rPr>
          <w:szCs w:val="22"/>
        </w:rPr>
        <w:t xml:space="preserve">Title </w:t>
      </w:r>
      <w:r>
        <w:rPr>
          <w:szCs w:val="22"/>
        </w:rPr>
        <w:t>:</w:t>
      </w:r>
      <w:proofErr w:type="gramEnd"/>
      <w:r w:rsidRPr="00A53D2B">
        <w:rPr>
          <w:szCs w:val="22"/>
        </w:rPr>
        <w:t xml:space="preserve"> subtitle</w:t>
      </w: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t>© Author's name</w:t>
      </w:r>
    </w:p>
    <w:p w:rsidR="00C50EE3" w:rsidRPr="00A53D2B" w:rsidRDefault="00C50EE3" w:rsidP="00C50EE3">
      <w:pPr>
        <w:rPr>
          <w:szCs w:val="22"/>
        </w:rPr>
      </w:pPr>
      <w:proofErr w:type="spellStart"/>
      <w:proofErr w:type="gramStart"/>
      <w:r>
        <w:rPr>
          <w:szCs w:val="22"/>
        </w:rPr>
        <w:t>yyyy</w:t>
      </w:r>
      <w:proofErr w:type="spellEnd"/>
      <w:proofErr w:type="gramEnd"/>
    </w:p>
    <w:p w:rsidR="00C50EE3" w:rsidRPr="00A53D2B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t xml:space="preserve">PhD theses in </w:t>
      </w:r>
      <w:r>
        <w:rPr>
          <w:szCs w:val="22"/>
        </w:rPr>
        <w:t>L</w:t>
      </w:r>
      <w:r w:rsidRPr="00A53D2B">
        <w:rPr>
          <w:szCs w:val="22"/>
        </w:rPr>
        <w:t xml:space="preserve">ogistics </w:t>
      </w:r>
      <w:proofErr w:type="spellStart"/>
      <w:r>
        <w:rPr>
          <w:szCs w:val="22"/>
        </w:rPr>
        <w:t>yyyy</w:t>
      </w:r>
      <w:proofErr w:type="gramStart"/>
      <w:r w:rsidRPr="00A53D2B">
        <w:rPr>
          <w:szCs w:val="22"/>
        </w:rPr>
        <w:t>:</w:t>
      </w:r>
      <w:r>
        <w:rPr>
          <w:szCs w:val="22"/>
        </w:rPr>
        <w:t>no</w:t>
      </w:r>
      <w:proofErr w:type="spellEnd"/>
      <w:proofErr w:type="gramEnd"/>
    </w:p>
    <w:p w:rsidR="00C50EE3" w:rsidRPr="00A53D2B" w:rsidRDefault="00C50EE3" w:rsidP="00C50EE3">
      <w:pPr>
        <w:rPr>
          <w:szCs w:val="22"/>
        </w:rPr>
      </w:pPr>
    </w:p>
    <w:p w:rsidR="00C50EE3" w:rsidRDefault="00C50EE3" w:rsidP="00C50EE3">
      <w:pPr>
        <w:spacing w:after="0"/>
        <w:rPr>
          <w:szCs w:val="22"/>
        </w:rPr>
      </w:pPr>
    </w:p>
    <w:p w:rsidR="00C50EE3" w:rsidRPr="00A53D2B" w:rsidRDefault="00C50EE3" w:rsidP="00C50EE3">
      <w:pPr>
        <w:spacing w:after="0"/>
        <w:rPr>
          <w:rFonts w:cs="Arial"/>
          <w:szCs w:val="22"/>
        </w:rPr>
      </w:pPr>
      <w:r w:rsidRPr="00A53D2B">
        <w:rPr>
          <w:szCs w:val="22"/>
        </w:rPr>
        <w:t>Molde University College</w:t>
      </w:r>
      <w:r>
        <w:rPr>
          <w:szCs w:val="22"/>
        </w:rPr>
        <w:t xml:space="preserve"> </w:t>
      </w:r>
      <w:r w:rsidRPr="00A53D2B">
        <w:rPr>
          <w:szCs w:val="22"/>
        </w:rPr>
        <w:t>-</w:t>
      </w:r>
      <w:r w:rsidRPr="00A53D2B">
        <w:rPr>
          <w:rFonts w:cs="Arial"/>
          <w:szCs w:val="22"/>
        </w:rPr>
        <w:t xml:space="preserve"> Specialized University in Logistics</w:t>
      </w:r>
    </w:p>
    <w:p w:rsidR="00C50EE3" w:rsidRPr="00A53D2B" w:rsidRDefault="00C50EE3" w:rsidP="00C50EE3">
      <w:pPr>
        <w:rPr>
          <w:szCs w:val="22"/>
        </w:rPr>
      </w:pPr>
      <w:proofErr w:type="spellStart"/>
      <w:r w:rsidRPr="00A53D2B">
        <w:rPr>
          <w:szCs w:val="22"/>
        </w:rPr>
        <w:t>P.O.Box</w:t>
      </w:r>
      <w:proofErr w:type="spellEnd"/>
      <w:r w:rsidRPr="00A53D2B">
        <w:rPr>
          <w:szCs w:val="22"/>
        </w:rPr>
        <w:t xml:space="preserve"> 2110</w:t>
      </w: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t>NO-6402 Molde, Norway</w:t>
      </w: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t>www.himolde.no</w:t>
      </w: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</w:p>
    <w:p w:rsidR="00C50EE3" w:rsidRPr="00A53D2B" w:rsidRDefault="00C50EE3" w:rsidP="00C50EE3">
      <w:pPr>
        <w:rPr>
          <w:szCs w:val="22"/>
        </w:rPr>
      </w:pPr>
      <w:r w:rsidRPr="00A53D2B">
        <w:rPr>
          <w:szCs w:val="22"/>
        </w:rPr>
        <w:t>This dissertation can be ordered from Molde University College Library</w:t>
      </w:r>
    </w:p>
    <w:p w:rsidR="00C50EE3" w:rsidRPr="00A53D2B" w:rsidRDefault="00C50EE3" w:rsidP="00C50EE3">
      <w:pPr>
        <w:rPr>
          <w:szCs w:val="22"/>
          <w:lang w:val="nn-NO"/>
        </w:rPr>
      </w:pPr>
      <w:r w:rsidRPr="00A53D2B">
        <w:rPr>
          <w:szCs w:val="22"/>
          <w:lang w:val="nn-NO"/>
        </w:rPr>
        <w:t>biblioteket@himolde.no</w:t>
      </w:r>
    </w:p>
    <w:p w:rsidR="00C50EE3" w:rsidRPr="00A53D2B" w:rsidRDefault="00C50EE3" w:rsidP="00C50EE3">
      <w:pPr>
        <w:rPr>
          <w:szCs w:val="22"/>
          <w:lang w:val="nn-NO"/>
        </w:rPr>
      </w:pPr>
    </w:p>
    <w:p w:rsidR="00C50EE3" w:rsidRPr="00A53D2B" w:rsidRDefault="00C50EE3" w:rsidP="00C50EE3">
      <w:pPr>
        <w:rPr>
          <w:szCs w:val="22"/>
          <w:lang w:val="nn-NO"/>
        </w:rPr>
      </w:pPr>
      <w:r w:rsidRPr="00A53D2B">
        <w:rPr>
          <w:szCs w:val="22"/>
          <w:lang w:val="nn-NO"/>
        </w:rPr>
        <w:t xml:space="preserve">Printing: </w:t>
      </w:r>
      <w:r w:rsidR="00B037D9" w:rsidRPr="00A53D2B">
        <w:rPr>
          <w:szCs w:val="22"/>
        </w:rPr>
        <w:t>Molde University College</w:t>
      </w:r>
      <w:bookmarkStart w:id="0" w:name="_GoBack"/>
      <w:bookmarkEnd w:id="0"/>
    </w:p>
    <w:p w:rsidR="00C50EE3" w:rsidRPr="00A53D2B" w:rsidRDefault="00C50EE3" w:rsidP="00C50EE3">
      <w:pPr>
        <w:rPr>
          <w:szCs w:val="22"/>
        </w:rPr>
      </w:pPr>
      <w:r w:rsidRPr="00C50EE3">
        <w:rPr>
          <w:szCs w:val="22"/>
        </w:rPr>
        <w:br/>
      </w:r>
      <w:r w:rsidRPr="00A53D2B">
        <w:rPr>
          <w:szCs w:val="22"/>
        </w:rPr>
        <w:t>ISBN: 97</w:t>
      </w:r>
      <w:r>
        <w:rPr>
          <w:szCs w:val="22"/>
        </w:rPr>
        <w:t>8</w:t>
      </w:r>
      <w:r w:rsidRPr="00A53D2B">
        <w:rPr>
          <w:szCs w:val="22"/>
        </w:rPr>
        <w:t xml:space="preserve">-82-7962-XXX-X </w:t>
      </w:r>
    </w:p>
    <w:p w:rsidR="00C50EE3" w:rsidRDefault="00C50EE3" w:rsidP="00C50EE3">
      <w:r w:rsidRPr="00A53D2B">
        <w:rPr>
          <w:szCs w:val="22"/>
        </w:rPr>
        <w:t>ISSN: 0809-9588</w:t>
      </w:r>
    </w:p>
    <w:p w:rsidR="00384425" w:rsidRPr="001A2911" w:rsidRDefault="00384425" w:rsidP="001A2911">
      <w:pPr>
        <w:sectPr w:rsidR="00384425" w:rsidRPr="001A2911" w:rsidSect="00071297">
          <w:footerReference w:type="even" r:id="rId15"/>
          <w:footerReference w:type="firs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:rsidR="00384425" w:rsidRPr="0011235F" w:rsidRDefault="00B051A7" w:rsidP="007C1A8F">
      <w:pPr>
        <w:pStyle w:val="Head1"/>
      </w:pPr>
      <w:bookmarkStart w:id="1" w:name="_Toc237582708"/>
      <w:bookmarkStart w:id="2" w:name="_Toc347817871"/>
      <w:r w:rsidRPr="0011235F">
        <w:lastRenderedPageBreak/>
        <w:t>Preface</w:t>
      </w:r>
      <w:bookmarkEnd w:id="1"/>
      <w:bookmarkEnd w:id="2"/>
    </w:p>
    <w:p w:rsidR="00B051A7" w:rsidRDefault="00B051A7" w:rsidP="00CF06AA"/>
    <w:p w:rsidR="00B051A7" w:rsidRDefault="00B051A7" w:rsidP="00CF06AA"/>
    <w:p w:rsidR="00B051A7" w:rsidRDefault="00B051A7" w:rsidP="00CF06AA"/>
    <w:p w:rsidR="00B051A7" w:rsidRDefault="00B051A7" w:rsidP="00CF06AA"/>
    <w:p w:rsidR="008978F7" w:rsidRDefault="008978F7" w:rsidP="001A2911">
      <w:pPr>
        <w:sectPr w:rsidR="008978F7" w:rsidSect="00071297">
          <w:headerReference w:type="default" r:id="rId17"/>
          <w:footerReference w:type="default" r:id="rId18"/>
          <w:footerReference w:type="first" r:id="rId19"/>
          <w:pgSz w:w="11906" w:h="16838"/>
          <w:pgMar w:top="1417" w:right="1417" w:bottom="1417" w:left="1417" w:header="708" w:footer="708" w:gutter="0"/>
          <w:pgNumType w:fmt="lowerRoman" w:start="3"/>
          <w:cols w:space="708"/>
          <w:docGrid w:linePitch="299"/>
        </w:sectPr>
      </w:pPr>
    </w:p>
    <w:p w:rsidR="00B051A7" w:rsidRPr="001A2911" w:rsidRDefault="00B051A7" w:rsidP="001A2911">
      <w:pPr>
        <w:sectPr w:rsidR="00B051A7" w:rsidRPr="001A2911" w:rsidSect="00071297">
          <w:pgSz w:w="11906" w:h="16838"/>
          <w:pgMar w:top="1417" w:right="1417" w:bottom="1417" w:left="1417" w:header="708" w:footer="708" w:gutter="0"/>
          <w:pgNumType w:fmt="lowerRoman" w:start="3"/>
          <w:cols w:space="708"/>
          <w:docGrid w:linePitch="299"/>
        </w:sectPr>
      </w:pPr>
    </w:p>
    <w:p w:rsidR="00B051A7" w:rsidRPr="0011235F" w:rsidRDefault="00B051A7" w:rsidP="007C1A8F">
      <w:pPr>
        <w:pStyle w:val="Head1"/>
        <w:rPr>
          <w:rFonts w:eastAsia="SimSun"/>
        </w:rPr>
      </w:pPr>
      <w:bookmarkStart w:id="3" w:name="_Toc237582709"/>
      <w:bookmarkStart w:id="4" w:name="_Toc347817872"/>
      <w:r w:rsidRPr="0011235F">
        <w:rPr>
          <w:rFonts w:eastAsia="SimSun"/>
        </w:rPr>
        <w:lastRenderedPageBreak/>
        <w:t>Acknowledgement</w:t>
      </w:r>
      <w:bookmarkEnd w:id="3"/>
      <w:bookmarkEnd w:id="4"/>
    </w:p>
    <w:p w:rsidR="00B051A7" w:rsidRPr="00E704C4" w:rsidRDefault="00B051A7" w:rsidP="00E704C4">
      <w:pPr>
        <w:rPr>
          <w:rFonts w:eastAsia="SimSun"/>
        </w:rPr>
      </w:pPr>
    </w:p>
    <w:p w:rsidR="00B051A7" w:rsidRPr="00E704C4" w:rsidRDefault="00B051A7" w:rsidP="00E704C4">
      <w:pPr>
        <w:rPr>
          <w:rFonts w:eastAsia="SimSun"/>
        </w:rPr>
      </w:pPr>
    </w:p>
    <w:p w:rsidR="00B051A7" w:rsidRDefault="00B051A7" w:rsidP="00E704C4">
      <w:pPr>
        <w:rPr>
          <w:rFonts w:eastAsia="SimSun"/>
        </w:rPr>
      </w:pPr>
    </w:p>
    <w:p w:rsidR="00E704C4" w:rsidRDefault="00E704C4" w:rsidP="00E704C4">
      <w:pPr>
        <w:rPr>
          <w:rFonts w:eastAsia="SimSun"/>
        </w:rPr>
      </w:pPr>
    </w:p>
    <w:p w:rsidR="00E704C4" w:rsidRDefault="00E704C4" w:rsidP="00E704C4">
      <w:pPr>
        <w:rPr>
          <w:rFonts w:eastAsia="SimSun"/>
        </w:rPr>
      </w:pPr>
    </w:p>
    <w:p w:rsidR="00E704C4" w:rsidRDefault="00E704C4" w:rsidP="00E704C4">
      <w:pPr>
        <w:rPr>
          <w:rFonts w:eastAsia="SimSun"/>
        </w:rPr>
      </w:pPr>
    </w:p>
    <w:p w:rsidR="0092777A" w:rsidRDefault="0092777A" w:rsidP="00E704C4">
      <w:pPr>
        <w:rPr>
          <w:rFonts w:eastAsia="SimSun"/>
        </w:rPr>
        <w:sectPr w:rsidR="0092777A" w:rsidSect="0099716F">
          <w:footerReference w:type="even" r:id="rId20"/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:rsidR="00E704C4" w:rsidRPr="00E704C4" w:rsidRDefault="00E704C4" w:rsidP="00E704C4">
      <w:pPr>
        <w:rPr>
          <w:rFonts w:eastAsia="SimSun"/>
        </w:rPr>
      </w:pPr>
    </w:p>
    <w:p w:rsidR="00B051A7" w:rsidRPr="00E704C4" w:rsidRDefault="00B051A7" w:rsidP="00E704C4">
      <w:pPr>
        <w:rPr>
          <w:rFonts w:eastAsia="SimSun"/>
        </w:rPr>
      </w:pPr>
    </w:p>
    <w:p w:rsidR="00B051A7" w:rsidRPr="001A2911" w:rsidRDefault="00B051A7" w:rsidP="001A2911">
      <w:pPr>
        <w:sectPr w:rsidR="00B051A7" w:rsidRPr="001A2911" w:rsidSect="0099716F">
          <w:pgSz w:w="11906" w:h="16838"/>
          <w:pgMar w:top="1417" w:right="1417" w:bottom="1417" w:left="1417" w:header="708" w:footer="708" w:gutter="0"/>
          <w:pgNumType w:fmt="lowerRoman"/>
          <w:cols w:space="708"/>
        </w:sectPr>
      </w:pPr>
    </w:p>
    <w:p w:rsidR="00A764C0" w:rsidRPr="0011235F" w:rsidRDefault="00B051A7" w:rsidP="007C1A8F">
      <w:pPr>
        <w:pStyle w:val="Head1"/>
      </w:pPr>
      <w:bookmarkStart w:id="5" w:name="_Toc223151730"/>
      <w:bookmarkStart w:id="6" w:name="_Toc237582710"/>
      <w:bookmarkStart w:id="7" w:name="_Toc347817873"/>
      <w:r w:rsidRPr="0011235F">
        <w:lastRenderedPageBreak/>
        <w:t>Contents</w:t>
      </w:r>
      <w:bookmarkEnd w:id="5"/>
      <w:bookmarkEnd w:id="6"/>
      <w:bookmarkEnd w:id="7"/>
    </w:p>
    <w:p w:rsidR="002A6C24" w:rsidRDefault="006A4EAE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r>
        <w:fldChar w:fldCharType="begin"/>
      </w:r>
      <w:r w:rsidR="00380BE8">
        <w:instrText xml:space="preserve"> TOC </w:instrText>
      </w:r>
      <w:r w:rsidR="00746F2C">
        <w:instrText>\h \z \t</w:instrText>
      </w:r>
      <w:r w:rsidR="00F070B2">
        <w:instrText xml:space="preserve"> </w:instrText>
      </w:r>
      <w:r>
        <w:instrText>"</w:instrText>
      </w:r>
      <w:r w:rsidR="00F36C15">
        <w:instrText>Overskrift 1;1;</w:instrText>
      </w:r>
      <w:r>
        <w:instrText>Heading 1;</w:instrText>
      </w:r>
      <w:r w:rsidR="00F070B2">
        <w:instrText>1;</w:instrText>
      </w:r>
      <w:r w:rsidR="00F36C15">
        <w:instrText>Overskrift 2;2;</w:instrText>
      </w:r>
      <w:r>
        <w:instrText>Heading 2;2;</w:instrText>
      </w:r>
      <w:r w:rsidR="00F36C15">
        <w:instrText>Overskrift 3;3;</w:instrText>
      </w:r>
      <w:r>
        <w:instrText>Heading 3;3;Head 1;1;Head 2;2;Head 3;3</w:instrText>
      </w:r>
      <w:r w:rsidR="00380BE8">
        <w:instrText>;Heading;</w:instrText>
      </w:r>
      <w:r w:rsidR="00F36C15">
        <w:instrText>7</w:instrText>
      </w:r>
      <w:r w:rsidR="005B5052">
        <w:instrText>;</w:instrText>
      </w:r>
      <w:r w:rsidR="00975914">
        <w:instrText>Heading P</w:instrText>
      </w:r>
      <w:r w:rsidR="00746F2C">
        <w:instrText xml:space="preserve">;7" </w:instrText>
      </w:r>
      <w:r w:rsidR="005B5052">
        <w:instrText>\n "7-7"</w:instrText>
      </w:r>
      <w:r w:rsidR="00380BE8">
        <w:instrText xml:space="preserve"> </w:instrText>
      </w:r>
      <w:r>
        <w:instrText xml:space="preserve"> </w:instrText>
      </w:r>
      <w:r>
        <w:fldChar w:fldCharType="separate"/>
      </w:r>
      <w:hyperlink w:anchor="_Toc347817871" w:history="1">
        <w:r w:rsidR="002A6C24" w:rsidRPr="00532BDB">
          <w:rPr>
            <w:rStyle w:val="Hyperkobling"/>
          </w:rPr>
          <w:t>Preface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_Toc347817871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iii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2" w:history="1">
        <w:r w:rsidR="002A6C24" w:rsidRPr="00532BDB">
          <w:rPr>
            <w:rStyle w:val="Hyperkobling"/>
            <w:rFonts w:eastAsia="SimSun"/>
          </w:rPr>
          <w:t>Acknowledgement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_Toc347817872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iv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3" w:history="1">
        <w:r w:rsidR="002A6C24" w:rsidRPr="00532BDB">
          <w:rPr>
            <w:rStyle w:val="Hyperkobling"/>
          </w:rPr>
          <w:t>Contents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_Toc347817873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vi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4" w:history="1">
        <w:r w:rsidR="002A6C24" w:rsidRPr="00532BDB">
          <w:rPr>
            <w:rStyle w:val="Hyperkobling"/>
            <w:rFonts w:eastAsia="SimSun"/>
          </w:rPr>
          <w:t>List of Tables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_Toc347817874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vii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5" w:history="1">
        <w:r w:rsidR="002A6C24" w:rsidRPr="00532BDB">
          <w:rPr>
            <w:rStyle w:val="Hyperkobling"/>
          </w:rPr>
          <w:t>List of Figures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_Toc347817875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viii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6" w:history="1">
        <w:r w:rsidR="002A6C24" w:rsidRPr="00532BDB">
          <w:rPr>
            <w:rStyle w:val="Hyperkobling"/>
          </w:rPr>
          <w:t>Abstract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_Toc347817876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1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77" w:history="1">
        <w:r w:rsidR="002A6C24" w:rsidRPr="00532BDB">
          <w:rPr>
            <w:rStyle w:val="Hyperkobling"/>
            <w:noProof/>
          </w:rPr>
          <w:t>Introduction</w:t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78" w:history="1">
        <w:r w:rsidR="002A6C24" w:rsidRPr="00532BDB">
          <w:rPr>
            <w:rStyle w:val="Hyperkobling"/>
          </w:rPr>
          <w:t>1</w:t>
        </w:r>
        <w:r w:rsidR="002A6C24">
          <w:rPr>
            <w:rFonts w:asciiTheme="minorHAnsi" w:eastAsiaTheme="minorEastAsia" w:hAnsiTheme="minorHAnsi" w:cstheme="minorBidi"/>
            <w:sz w:val="22"/>
            <w:szCs w:val="22"/>
            <w:lang w:val="nb-NO"/>
          </w:rPr>
          <w:tab/>
        </w:r>
        <w:r w:rsidR="002A6C24" w:rsidRPr="00532BDB">
          <w:rPr>
            <w:rStyle w:val="Hyperkobling"/>
          </w:rPr>
          <w:t>Introduction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_Toc347817878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3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79" w:history="1">
        <w:r w:rsidR="002A6C24" w:rsidRPr="00532BDB">
          <w:rPr>
            <w:rStyle w:val="Hyperkobling"/>
            <w:noProof/>
          </w:rPr>
          <w:t>Paper 1</w:t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0" w:history="1">
        <w:r w:rsidR="002A6C24" w:rsidRPr="00532BDB">
          <w:rPr>
            <w:rStyle w:val="Hyperkobling"/>
            <w:noProof/>
          </w:rPr>
          <w:t>Title</w:t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81" w:history="1">
        <w:r w:rsidR="002A6C24" w:rsidRPr="00532BDB">
          <w:rPr>
            <w:rStyle w:val="Hyperkobling"/>
          </w:rPr>
          <w:t>1</w:t>
        </w:r>
        <w:r w:rsidR="002A6C24">
          <w:rPr>
            <w:rFonts w:asciiTheme="minorHAnsi" w:eastAsiaTheme="minorEastAsia" w:hAnsiTheme="minorHAnsi" w:cstheme="minorBidi"/>
            <w:sz w:val="22"/>
            <w:szCs w:val="22"/>
            <w:lang w:val="nb-NO"/>
          </w:rPr>
          <w:tab/>
        </w:r>
        <w:r w:rsidR="002A6C24" w:rsidRPr="00532BDB">
          <w:rPr>
            <w:rStyle w:val="Hyperkobling"/>
          </w:rPr>
          <w:t>Chapter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_Toc347817881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7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2" w:history="1">
        <w:r w:rsidR="002A6C24" w:rsidRPr="00532BDB">
          <w:rPr>
            <w:rStyle w:val="Hyperkobling"/>
            <w:noProof/>
          </w:rPr>
          <w:t>Paper 2</w:t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3" w:history="1">
        <w:r w:rsidR="002A6C24" w:rsidRPr="00532BDB">
          <w:rPr>
            <w:rStyle w:val="Hyperkobling"/>
            <w:noProof/>
          </w:rPr>
          <w:t>Title</w:t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84" w:history="1">
        <w:r w:rsidR="002A6C24" w:rsidRPr="00532BDB">
          <w:rPr>
            <w:rStyle w:val="Hyperkobling"/>
          </w:rPr>
          <w:t>1</w:t>
        </w:r>
        <w:r w:rsidR="002A6C24">
          <w:rPr>
            <w:rFonts w:asciiTheme="minorHAnsi" w:eastAsiaTheme="minorEastAsia" w:hAnsiTheme="minorHAnsi" w:cstheme="minorBidi"/>
            <w:sz w:val="22"/>
            <w:szCs w:val="22"/>
            <w:lang w:val="nb-NO"/>
          </w:rPr>
          <w:tab/>
        </w:r>
        <w:r w:rsidR="002A6C24" w:rsidRPr="00532BDB">
          <w:rPr>
            <w:rStyle w:val="Hyperkobling"/>
          </w:rPr>
          <w:t>Chapter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_Toc347817884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13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5" w:history="1">
        <w:r w:rsidR="002A6C24" w:rsidRPr="00532BDB">
          <w:rPr>
            <w:rStyle w:val="Hyperkobling"/>
            <w:noProof/>
          </w:rPr>
          <w:t>Paper 3</w:t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6" w:history="1">
        <w:r w:rsidR="002A6C24" w:rsidRPr="00532BDB">
          <w:rPr>
            <w:rStyle w:val="Hyperkobling"/>
            <w:noProof/>
          </w:rPr>
          <w:t>Title</w:t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87" w:history="1">
        <w:r w:rsidR="002A6C24" w:rsidRPr="00532BDB">
          <w:rPr>
            <w:rStyle w:val="Hyperkobling"/>
          </w:rPr>
          <w:t>1</w:t>
        </w:r>
        <w:r w:rsidR="002A6C24">
          <w:rPr>
            <w:rFonts w:asciiTheme="minorHAnsi" w:eastAsiaTheme="minorEastAsia" w:hAnsiTheme="minorHAnsi" w:cstheme="minorBidi"/>
            <w:sz w:val="22"/>
            <w:szCs w:val="22"/>
            <w:lang w:val="nb-NO"/>
          </w:rPr>
          <w:tab/>
        </w:r>
        <w:r w:rsidR="002A6C24" w:rsidRPr="00532BDB">
          <w:rPr>
            <w:rStyle w:val="Hyperkobling"/>
          </w:rPr>
          <w:t>Chapter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_Toc347817887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19</w:t>
        </w:r>
        <w:r w:rsidR="002A6C24">
          <w:rPr>
            <w:webHidden/>
          </w:rPr>
          <w:fldChar w:fldCharType="end"/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8" w:history="1">
        <w:r w:rsidR="002A6C24" w:rsidRPr="00532BDB">
          <w:rPr>
            <w:rStyle w:val="Hyperkobling"/>
            <w:noProof/>
          </w:rPr>
          <w:t>Paper 4</w:t>
        </w:r>
      </w:hyperlink>
    </w:p>
    <w:p w:rsidR="002A6C24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7817889" w:history="1">
        <w:r w:rsidR="002A6C24" w:rsidRPr="00532BDB">
          <w:rPr>
            <w:rStyle w:val="Hyperkobling"/>
            <w:noProof/>
          </w:rPr>
          <w:t>Title</w:t>
        </w:r>
      </w:hyperlink>
    </w:p>
    <w:p w:rsidR="002A6C24" w:rsidRDefault="00B037D9">
      <w:pPr>
        <w:pStyle w:val="INNH1"/>
        <w:rPr>
          <w:rFonts w:asciiTheme="minorHAnsi" w:eastAsiaTheme="minorEastAsia" w:hAnsiTheme="minorHAnsi" w:cstheme="minorBidi"/>
          <w:sz w:val="22"/>
          <w:szCs w:val="22"/>
          <w:lang w:val="nb-NO"/>
        </w:rPr>
      </w:pPr>
      <w:hyperlink w:anchor="_Toc347817890" w:history="1">
        <w:r w:rsidR="002A6C24" w:rsidRPr="00532BDB">
          <w:rPr>
            <w:rStyle w:val="Hyperkobling"/>
          </w:rPr>
          <w:t>1</w:t>
        </w:r>
        <w:r w:rsidR="002A6C24">
          <w:rPr>
            <w:rFonts w:asciiTheme="minorHAnsi" w:eastAsiaTheme="minorEastAsia" w:hAnsiTheme="minorHAnsi" w:cstheme="minorBidi"/>
            <w:sz w:val="22"/>
            <w:szCs w:val="22"/>
            <w:lang w:val="nb-NO"/>
          </w:rPr>
          <w:tab/>
        </w:r>
        <w:r w:rsidR="002A6C24" w:rsidRPr="00532BDB">
          <w:rPr>
            <w:rStyle w:val="Hyperkobling"/>
          </w:rPr>
          <w:t>Chapter</w:t>
        </w:r>
        <w:r w:rsidR="002A6C24">
          <w:rPr>
            <w:webHidden/>
          </w:rPr>
          <w:tab/>
        </w:r>
        <w:r w:rsidR="002A6C24">
          <w:rPr>
            <w:webHidden/>
          </w:rPr>
          <w:fldChar w:fldCharType="begin"/>
        </w:r>
        <w:r w:rsidR="002A6C24">
          <w:rPr>
            <w:webHidden/>
          </w:rPr>
          <w:instrText xml:space="preserve"> PAGEREF _Toc347817890 \h </w:instrText>
        </w:r>
        <w:r w:rsidR="002A6C24">
          <w:rPr>
            <w:webHidden/>
          </w:rPr>
        </w:r>
        <w:r w:rsidR="002A6C24">
          <w:rPr>
            <w:webHidden/>
          </w:rPr>
          <w:fldChar w:fldCharType="separate"/>
        </w:r>
        <w:r w:rsidR="00A66C6C">
          <w:rPr>
            <w:webHidden/>
          </w:rPr>
          <w:t>25</w:t>
        </w:r>
        <w:r w:rsidR="002A6C24">
          <w:rPr>
            <w:webHidden/>
          </w:rPr>
          <w:fldChar w:fldCharType="end"/>
        </w:r>
      </w:hyperlink>
    </w:p>
    <w:p w:rsidR="00A764C0" w:rsidRDefault="006A4EAE" w:rsidP="00746F2C">
      <w:pPr>
        <w:spacing w:line="480" w:lineRule="auto"/>
      </w:pPr>
      <w:r>
        <w:fldChar w:fldCharType="end"/>
      </w:r>
    </w:p>
    <w:p w:rsidR="00E704C4" w:rsidRPr="001A2911" w:rsidRDefault="00E704C4" w:rsidP="001A2911">
      <w:pPr>
        <w:sectPr w:rsidR="00E704C4" w:rsidRPr="001A2911" w:rsidSect="001F21ED">
          <w:headerReference w:type="default" r:id="rId21"/>
          <w:footerReference w:type="default" r:id="rId22"/>
          <w:pgSz w:w="11906" w:h="16838"/>
          <w:pgMar w:top="1417" w:right="1416" w:bottom="1417" w:left="1417" w:header="708" w:footer="708" w:gutter="0"/>
          <w:pgNumType w:fmt="lowerRoman"/>
          <w:cols w:space="708"/>
          <w:docGrid w:linePitch="299"/>
        </w:sectPr>
      </w:pPr>
    </w:p>
    <w:p w:rsidR="00B051A7" w:rsidRPr="0011235F" w:rsidRDefault="00B051A7" w:rsidP="007C1A8F">
      <w:pPr>
        <w:pStyle w:val="Head1"/>
        <w:rPr>
          <w:rFonts w:eastAsia="SimSun"/>
        </w:rPr>
      </w:pPr>
      <w:bookmarkStart w:id="8" w:name="_Toc237582711"/>
      <w:bookmarkStart w:id="9" w:name="_Toc347817874"/>
      <w:r w:rsidRPr="0011235F">
        <w:rPr>
          <w:rFonts w:eastAsia="SimSun"/>
        </w:rPr>
        <w:lastRenderedPageBreak/>
        <w:t>List of Tables</w:t>
      </w:r>
      <w:bookmarkEnd w:id="8"/>
      <w:bookmarkEnd w:id="9"/>
    </w:p>
    <w:p w:rsidR="00A764C0" w:rsidRPr="00A764C0" w:rsidRDefault="00A764C0" w:rsidP="005A2C08">
      <w:pPr>
        <w:rPr>
          <w:lang w:eastAsia="en-US"/>
        </w:rPr>
      </w:pPr>
    </w:p>
    <w:p w:rsidR="00E40326" w:rsidRDefault="0015146D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r w:rsidRPr="00F070B2">
        <w:fldChar w:fldCharType="begin"/>
      </w:r>
      <w:r w:rsidRPr="00F070B2">
        <w:instrText xml:space="preserve"> TOC \h \z \t "Table;</w:instrText>
      </w:r>
      <w:r w:rsidR="00F070B2" w:rsidRPr="00F070B2">
        <w:instrText>5</w:instrText>
      </w:r>
      <w:r w:rsidR="00975914">
        <w:instrText>;</w:instrText>
      </w:r>
      <w:r w:rsidR="00975914" w:rsidRPr="00975914">
        <w:instrText xml:space="preserve"> </w:instrText>
      </w:r>
      <w:r w:rsidR="00975914">
        <w:instrText>Heading;7" \n "7-7"</w:instrText>
      </w:r>
      <w:r w:rsidRPr="00F070B2">
        <w:instrText xml:space="preserve"> </w:instrText>
      </w:r>
      <w:r w:rsidRPr="00F070B2">
        <w:fldChar w:fldCharType="separate"/>
      </w:r>
      <w:hyperlink w:anchor="_Toc346795547" w:history="1">
        <w:r w:rsidR="00E40326" w:rsidRPr="00F41C8F">
          <w:rPr>
            <w:rStyle w:val="Hyperkobling"/>
            <w:noProof/>
          </w:rPr>
          <w:t>Introduction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48" w:history="1">
        <w:r w:rsidR="00E40326" w:rsidRPr="00F41C8F">
          <w:rPr>
            <w:rStyle w:val="Hyperkobling"/>
            <w:noProof/>
          </w:rPr>
          <w:t>Paper 1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49" w:history="1">
        <w:r w:rsidR="00E40326" w:rsidRPr="00F41C8F">
          <w:rPr>
            <w:rStyle w:val="Hyperkobling"/>
            <w:noProof/>
          </w:rPr>
          <w:t>Paper 2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0" w:history="1">
        <w:r w:rsidR="00E40326" w:rsidRPr="00F41C8F">
          <w:rPr>
            <w:rStyle w:val="Hyperkobling"/>
            <w:noProof/>
          </w:rPr>
          <w:t>Paper 3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1" w:history="1">
        <w:r w:rsidR="00E40326" w:rsidRPr="00F41C8F">
          <w:rPr>
            <w:rStyle w:val="Hyperkobling"/>
            <w:noProof/>
          </w:rPr>
          <w:t>Paper 4</w:t>
        </w:r>
      </w:hyperlink>
    </w:p>
    <w:p w:rsidR="00A764C0" w:rsidRDefault="0015146D" w:rsidP="00E24470">
      <w:pPr>
        <w:pStyle w:val="INNH5"/>
      </w:pPr>
      <w:r w:rsidRPr="00F070B2">
        <w:fldChar w:fldCharType="end"/>
      </w:r>
    </w:p>
    <w:p w:rsidR="00B051A7" w:rsidRPr="00E704C4" w:rsidRDefault="00B051A7" w:rsidP="00E704C4">
      <w:pPr>
        <w:rPr>
          <w:rFonts w:eastAsia="SimSun"/>
        </w:rPr>
      </w:pPr>
    </w:p>
    <w:p w:rsidR="00B051A7" w:rsidRPr="00E704C4" w:rsidRDefault="00B051A7" w:rsidP="00E704C4">
      <w:pPr>
        <w:rPr>
          <w:rFonts w:eastAsia="SimSun"/>
        </w:rPr>
      </w:pPr>
    </w:p>
    <w:p w:rsidR="00B051A7" w:rsidRPr="0011235F" w:rsidRDefault="00B051A7" w:rsidP="00E704C4">
      <w:pPr>
        <w:rPr>
          <w:rFonts w:eastAsia="SimSun"/>
        </w:rPr>
      </w:pPr>
    </w:p>
    <w:p w:rsidR="00510703" w:rsidRPr="0011235F" w:rsidRDefault="00510703" w:rsidP="0011235F">
      <w:pPr>
        <w:sectPr w:rsidR="00510703" w:rsidRPr="0011235F" w:rsidSect="00D91F47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:rsidR="00B051A7" w:rsidRPr="0011235F" w:rsidRDefault="00B051A7" w:rsidP="007C1A8F">
      <w:pPr>
        <w:pStyle w:val="Head1"/>
      </w:pPr>
      <w:bookmarkStart w:id="10" w:name="_Toc347817875"/>
      <w:r w:rsidRPr="0011235F">
        <w:lastRenderedPageBreak/>
        <w:t>List of Figures</w:t>
      </w:r>
      <w:bookmarkEnd w:id="10"/>
    </w:p>
    <w:p w:rsidR="00A955A6" w:rsidRPr="005A2C08" w:rsidRDefault="00A955A6" w:rsidP="00E43221">
      <w:pPr>
        <w:pStyle w:val="INNH1"/>
      </w:pPr>
    </w:p>
    <w:p w:rsidR="00E40326" w:rsidRDefault="0015146D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r w:rsidRPr="00F070B2">
        <w:fldChar w:fldCharType="begin"/>
      </w:r>
      <w:r w:rsidRPr="00F070B2">
        <w:instrText xml:space="preserve"> TOC \h \z \t "Figure;</w:instrText>
      </w:r>
      <w:r w:rsidR="00F070B2" w:rsidRPr="00F070B2">
        <w:instrText>6</w:instrText>
      </w:r>
      <w:r w:rsidR="00975914">
        <w:instrText>;</w:instrText>
      </w:r>
      <w:r w:rsidR="00975914" w:rsidRPr="00975914">
        <w:instrText xml:space="preserve"> </w:instrText>
      </w:r>
      <w:r w:rsidR="00975914">
        <w:instrText>Heading;7" \n "7-7</w:instrText>
      </w:r>
      <w:r w:rsidRPr="00F070B2">
        <w:instrText xml:space="preserve">" </w:instrText>
      </w:r>
      <w:r w:rsidRPr="00F070B2">
        <w:fldChar w:fldCharType="separate"/>
      </w:r>
      <w:hyperlink w:anchor="_Toc346795552" w:history="1">
        <w:r w:rsidR="00E40326" w:rsidRPr="0065461C">
          <w:rPr>
            <w:rStyle w:val="Hyperkobling"/>
            <w:noProof/>
          </w:rPr>
          <w:t>Introduction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3" w:history="1">
        <w:r w:rsidR="00E40326" w:rsidRPr="0065461C">
          <w:rPr>
            <w:rStyle w:val="Hyperkobling"/>
            <w:noProof/>
          </w:rPr>
          <w:t>Paper 1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4" w:history="1">
        <w:r w:rsidR="00E40326" w:rsidRPr="0065461C">
          <w:rPr>
            <w:rStyle w:val="Hyperkobling"/>
            <w:noProof/>
          </w:rPr>
          <w:t>Paper 2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5" w:history="1">
        <w:r w:rsidR="00E40326" w:rsidRPr="0065461C">
          <w:rPr>
            <w:rStyle w:val="Hyperkobling"/>
            <w:noProof/>
          </w:rPr>
          <w:t>Paper 3</w:t>
        </w:r>
      </w:hyperlink>
    </w:p>
    <w:p w:rsidR="00E40326" w:rsidRDefault="00B037D9">
      <w:pPr>
        <w:pStyle w:val="INNH7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nb-NO"/>
        </w:rPr>
      </w:pPr>
      <w:hyperlink w:anchor="_Toc346795556" w:history="1">
        <w:r w:rsidR="00E40326" w:rsidRPr="0065461C">
          <w:rPr>
            <w:rStyle w:val="Hyperkobling"/>
            <w:noProof/>
          </w:rPr>
          <w:t>Paper 4</w:t>
        </w:r>
      </w:hyperlink>
    </w:p>
    <w:p w:rsidR="00A764C0" w:rsidRDefault="0015146D" w:rsidP="00E24470">
      <w:pPr>
        <w:pStyle w:val="INNH6"/>
      </w:pPr>
      <w:r w:rsidRPr="00F070B2">
        <w:fldChar w:fldCharType="end"/>
      </w:r>
    </w:p>
    <w:p w:rsidR="00A764C0" w:rsidRPr="00A764C0" w:rsidRDefault="00A764C0" w:rsidP="00A764C0"/>
    <w:p w:rsidR="00B051A7" w:rsidRDefault="00B051A7" w:rsidP="001A2911"/>
    <w:p w:rsidR="006C586B" w:rsidRPr="001A2911" w:rsidRDefault="006C586B" w:rsidP="001A2911"/>
    <w:p w:rsidR="00B051A7" w:rsidRPr="001A2911" w:rsidRDefault="00B051A7" w:rsidP="001A2911"/>
    <w:p w:rsidR="00F802C7" w:rsidRDefault="00F802C7" w:rsidP="001A2911">
      <w:pPr>
        <w:sectPr w:rsidR="00F802C7" w:rsidSect="00071297">
          <w:headerReference w:type="default" r:id="rId23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:rsidR="0099716F" w:rsidRPr="001A2911" w:rsidRDefault="0099716F" w:rsidP="001A2911">
      <w:pPr>
        <w:sectPr w:rsidR="0099716F" w:rsidRPr="001A2911" w:rsidSect="00071297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299"/>
        </w:sectPr>
      </w:pPr>
    </w:p>
    <w:p w:rsidR="005A2C08" w:rsidRPr="0011235F" w:rsidRDefault="000F0D60" w:rsidP="007C1A8F">
      <w:pPr>
        <w:pStyle w:val="Head1"/>
      </w:pPr>
      <w:bookmarkStart w:id="11" w:name="_Toc347817876"/>
      <w:r w:rsidRPr="0011235F">
        <w:lastRenderedPageBreak/>
        <w:t>Abstract</w:t>
      </w:r>
      <w:bookmarkEnd w:id="11"/>
    </w:p>
    <w:p w:rsidR="005A2C08" w:rsidRDefault="005A2C08" w:rsidP="001A2911"/>
    <w:p w:rsidR="000156B8" w:rsidRDefault="000156B8" w:rsidP="001A2911"/>
    <w:p w:rsidR="000156B8" w:rsidRDefault="000156B8" w:rsidP="001A2911"/>
    <w:p w:rsidR="000156B8" w:rsidRDefault="000156B8" w:rsidP="001A2911"/>
    <w:p w:rsidR="000156B8" w:rsidRDefault="000156B8" w:rsidP="001A2911"/>
    <w:p w:rsidR="000156B8" w:rsidRDefault="000156B8" w:rsidP="001A2911"/>
    <w:p w:rsidR="000F0D60" w:rsidRPr="001A2911" w:rsidRDefault="000F0D60" w:rsidP="001A2911">
      <w:pPr>
        <w:sectPr w:rsidR="000F0D60" w:rsidRPr="001A2911" w:rsidSect="00853DB3">
          <w:headerReference w:type="default" r:id="rId24"/>
          <w:footerReference w:type="default" r:id="rId25"/>
          <w:headerReference w:type="first" r:id="rId26"/>
          <w:footerReference w:type="first" r:id="rId27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299"/>
        </w:sectPr>
      </w:pPr>
    </w:p>
    <w:p w:rsidR="0099716F" w:rsidRDefault="0099716F" w:rsidP="00E704C4"/>
    <w:p w:rsidR="000156B8" w:rsidRPr="00EA0AAB" w:rsidRDefault="000156B8" w:rsidP="00E704C4"/>
    <w:p w:rsidR="000156B8" w:rsidRPr="00EA0AAB" w:rsidRDefault="000156B8" w:rsidP="00E704C4"/>
    <w:p w:rsidR="000156B8" w:rsidRPr="00EA0AAB" w:rsidRDefault="000156B8" w:rsidP="00E704C4"/>
    <w:p w:rsidR="000156B8" w:rsidRPr="00EA0AAB" w:rsidRDefault="000156B8" w:rsidP="00E704C4"/>
    <w:p w:rsidR="000F28BA" w:rsidRPr="00EA0AAB" w:rsidRDefault="000F28BA" w:rsidP="00E704C4">
      <w:pPr>
        <w:sectPr w:rsidR="000F28BA" w:rsidRPr="00EA0AAB" w:rsidSect="00853DB3">
          <w:headerReference w:type="even" r:id="rId28"/>
          <w:footerReference w:type="even" r:id="rId29"/>
          <w:pgSz w:w="11906" w:h="16838"/>
          <w:pgMar w:top="1417" w:right="1417" w:bottom="1417" w:left="1417" w:header="708" w:footer="708" w:gutter="0"/>
          <w:pgNumType w:start="2"/>
          <w:cols w:space="708"/>
          <w:titlePg/>
          <w:docGrid w:linePitch="299"/>
        </w:sectPr>
      </w:pPr>
    </w:p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Pr="00EA0AAB" w:rsidRDefault="000F28BA" w:rsidP="00E704C4"/>
    <w:p w:rsidR="000F28BA" w:rsidRDefault="000F28BA" w:rsidP="000F28BA"/>
    <w:p w:rsidR="000F28BA" w:rsidRPr="000510FC" w:rsidRDefault="000F28BA" w:rsidP="000F28BA">
      <w:pPr>
        <w:spacing w:after="0"/>
      </w:pPr>
    </w:p>
    <w:p w:rsidR="000F28BA" w:rsidRDefault="000F28BA" w:rsidP="000F28BA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74624" behindDoc="0" locked="0" layoutInCell="1" allowOverlap="1" wp14:anchorId="76146BFC" wp14:editId="087F92B8">
                <wp:simplePos x="0" y="0"/>
                <wp:positionH relativeFrom="column">
                  <wp:posOffset>-887730</wp:posOffset>
                </wp:positionH>
                <wp:positionV relativeFrom="paragraph">
                  <wp:posOffset>33020</wp:posOffset>
                </wp:positionV>
                <wp:extent cx="7553960" cy="0"/>
                <wp:effectExtent l="0" t="0" r="27940" b="19050"/>
                <wp:wrapNone/>
                <wp:docPr id="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39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63A0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-69.9pt;margin-top:2.6pt;width:594.8pt;height:0;z-index:2516746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" strokeweight="1.5pt"/>
            </w:pict>
          </mc:Fallback>
        </mc:AlternateContent>
      </w:r>
    </w:p>
    <w:p w:rsidR="000F28BA" w:rsidRPr="00E704C4" w:rsidRDefault="000F28BA" w:rsidP="000F28BA">
      <w:pPr>
        <w:pStyle w:val="Heading"/>
      </w:pPr>
      <w:bookmarkStart w:id="12" w:name="_Toc346111947"/>
      <w:bookmarkStart w:id="13" w:name="_Toc346795547"/>
      <w:bookmarkStart w:id="14" w:name="_Toc346795552"/>
      <w:bookmarkStart w:id="15" w:name="_Toc347817877"/>
      <w:r>
        <w:t>Introduction</w:t>
      </w:r>
      <w:bookmarkEnd w:id="12"/>
      <w:bookmarkEnd w:id="13"/>
      <w:bookmarkEnd w:id="14"/>
      <w:bookmarkEnd w:id="15"/>
    </w:p>
    <w:p w:rsidR="000F28BA" w:rsidRPr="00E704C4" w:rsidRDefault="000F28BA" w:rsidP="000F28BA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75648" behindDoc="0" locked="0" layoutInCell="1" allowOverlap="1" wp14:anchorId="212C58B7" wp14:editId="3D541CFA">
                <wp:simplePos x="0" y="0"/>
                <wp:positionH relativeFrom="column">
                  <wp:posOffset>-887730</wp:posOffset>
                </wp:positionH>
                <wp:positionV relativeFrom="paragraph">
                  <wp:posOffset>38450</wp:posOffset>
                </wp:positionV>
                <wp:extent cx="7553960" cy="0"/>
                <wp:effectExtent l="0" t="0" r="27940" b="19050"/>
                <wp:wrapNone/>
                <wp:docPr id="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39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BD0C3" id="AutoShape 32" o:spid="_x0000_s1026" type="#_x0000_t32" style="position:absolute;margin-left:-69.9pt;margin-top:3.05pt;width:594.8pt;height:0;z-index:2516756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6G4IA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" strokeweight="1.5pt"/>
            </w:pict>
          </mc:Fallback>
        </mc:AlternateContent>
      </w:r>
    </w:p>
    <w:p w:rsidR="000F28BA" w:rsidRPr="00E704C4" w:rsidRDefault="000F28BA" w:rsidP="000F28BA"/>
    <w:p w:rsidR="000F28BA" w:rsidRDefault="000F28BA" w:rsidP="00E704C4">
      <w:pPr>
        <w:rPr>
          <w:lang w:val="nb-NO"/>
        </w:rPr>
      </w:pPr>
    </w:p>
    <w:p w:rsidR="000F28BA" w:rsidRDefault="000F28BA" w:rsidP="00E704C4">
      <w:pPr>
        <w:rPr>
          <w:lang w:val="nb-NO"/>
        </w:rPr>
      </w:pPr>
    </w:p>
    <w:p w:rsidR="000F28BA" w:rsidRDefault="000F28BA" w:rsidP="00E704C4">
      <w:pPr>
        <w:rPr>
          <w:lang w:val="nb-NO"/>
        </w:rPr>
      </w:pPr>
    </w:p>
    <w:p w:rsidR="000F28BA" w:rsidRDefault="000F28BA" w:rsidP="00E704C4">
      <w:pPr>
        <w:rPr>
          <w:lang w:val="nb-NO"/>
        </w:rPr>
      </w:pPr>
    </w:p>
    <w:p w:rsidR="000F28BA" w:rsidRDefault="000F28BA" w:rsidP="00E704C4">
      <w:pPr>
        <w:rPr>
          <w:lang w:val="nb-NO"/>
        </w:rPr>
        <w:sectPr w:rsidR="000F28BA" w:rsidSect="00853DB3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0156B8" w:rsidRPr="00A815DB" w:rsidRDefault="000156B8" w:rsidP="00E704C4">
      <w:pPr>
        <w:rPr>
          <w:lang w:val="nb-NO"/>
        </w:rPr>
      </w:pPr>
    </w:p>
    <w:p w:rsidR="000156B8" w:rsidRPr="00A815DB" w:rsidRDefault="000156B8" w:rsidP="00E704C4">
      <w:pPr>
        <w:rPr>
          <w:lang w:val="nb-NO"/>
        </w:rPr>
      </w:pPr>
    </w:p>
    <w:p w:rsidR="000156B8" w:rsidRPr="00A815DB" w:rsidRDefault="000156B8" w:rsidP="00E704C4">
      <w:pPr>
        <w:rPr>
          <w:lang w:val="nb-NO"/>
        </w:rPr>
        <w:sectPr w:rsidR="000156B8" w:rsidRPr="00A815DB" w:rsidSect="00F3471A">
          <w:pgSz w:w="11906" w:h="16838"/>
          <w:pgMar w:top="1417" w:right="1417" w:bottom="1417" w:left="1417" w:header="708" w:footer="708" w:gutter="0"/>
          <w:pgNumType w:start="2"/>
          <w:cols w:space="708"/>
          <w:titlePg/>
          <w:docGrid w:linePitch="299"/>
        </w:sectPr>
      </w:pPr>
    </w:p>
    <w:p w:rsidR="00904185" w:rsidRPr="00A815DB" w:rsidRDefault="000156B8" w:rsidP="001E7E5D">
      <w:pPr>
        <w:pStyle w:val="Overskrift1"/>
      </w:pPr>
      <w:bookmarkStart w:id="16" w:name="_Toc341779742"/>
      <w:bookmarkStart w:id="17" w:name="_Toc347817878"/>
      <w:r w:rsidRPr="006F1464">
        <w:lastRenderedPageBreak/>
        <w:t>Introduction</w:t>
      </w:r>
      <w:bookmarkEnd w:id="16"/>
      <w:bookmarkEnd w:id="17"/>
    </w:p>
    <w:p w:rsidR="00776B83" w:rsidRPr="00A815DB" w:rsidRDefault="00776B83" w:rsidP="00776B83">
      <w:pPr>
        <w:rPr>
          <w:lang w:val="nb-NO"/>
        </w:rPr>
      </w:pPr>
    </w:p>
    <w:p w:rsidR="00FA6DEB" w:rsidRDefault="00FA6DEB">
      <w:pPr>
        <w:keepLines w:val="0"/>
        <w:spacing w:before="0" w:after="0" w:line="240" w:lineRule="auto"/>
        <w:rPr>
          <w:lang w:val="nb-NO"/>
        </w:rPr>
      </w:pPr>
      <w:r>
        <w:rPr>
          <w:lang w:val="nb-NO"/>
        </w:rPr>
        <w:br w:type="page"/>
      </w:r>
    </w:p>
    <w:p w:rsidR="00FA6DEB" w:rsidRPr="0060011C" w:rsidRDefault="00FA6DEB" w:rsidP="0080241D">
      <w:pPr>
        <w:pStyle w:val="ListRom3"/>
      </w:pPr>
      <w:r w:rsidRPr="0060011C">
        <w:lastRenderedPageBreak/>
        <w:br w:type="page"/>
      </w:r>
    </w:p>
    <w:p w:rsidR="004C4B77" w:rsidRPr="00A815DB" w:rsidRDefault="004C4B77" w:rsidP="00904185">
      <w:pPr>
        <w:rPr>
          <w:lang w:val="nb-NO"/>
        </w:rPr>
      </w:pPr>
    </w:p>
    <w:p w:rsidR="00904185" w:rsidRPr="00A815DB" w:rsidRDefault="00904185" w:rsidP="00904185">
      <w:pPr>
        <w:rPr>
          <w:lang w:val="nb-NO"/>
        </w:rPr>
      </w:pPr>
    </w:p>
    <w:p w:rsidR="004F2E0D" w:rsidRPr="00A815DB" w:rsidRDefault="004F2E0D" w:rsidP="00AE6CA4">
      <w:pPr>
        <w:rPr>
          <w:lang w:val="nb-NO"/>
        </w:rPr>
      </w:pPr>
    </w:p>
    <w:p w:rsidR="002A6C24" w:rsidRDefault="002A6C24" w:rsidP="00140FED">
      <w:pPr>
        <w:keepLines w:val="0"/>
        <w:spacing w:before="0" w:after="0" w:line="240" w:lineRule="auto"/>
        <w:sectPr w:rsidR="002A6C24" w:rsidSect="001F3EBD">
          <w:footerReference w:type="even" r:id="rId30"/>
          <w:footerReference w:type="first" r:id="rId31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299"/>
        </w:sectPr>
      </w:pPr>
    </w:p>
    <w:p w:rsidR="00156815" w:rsidRPr="00C94109" w:rsidRDefault="00156815" w:rsidP="00C94109"/>
    <w:p w:rsidR="00E86D5E" w:rsidRDefault="00E86D5E" w:rsidP="00426F32"/>
    <w:p w:rsidR="00156815" w:rsidRDefault="00156815" w:rsidP="00426F32"/>
    <w:p w:rsidR="00156815" w:rsidRDefault="00156815" w:rsidP="00426F32"/>
    <w:p w:rsidR="002A6C24" w:rsidRDefault="002A6C24" w:rsidP="00426F32"/>
    <w:p w:rsidR="002A6C24" w:rsidRDefault="002A6C24" w:rsidP="00426F32"/>
    <w:p w:rsidR="00E86D5E" w:rsidRPr="00E86D5E" w:rsidRDefault="00E86D5E" w:rsidP="00E86D5E">
      <w:pPr>
        <w:sectPr w:rsidR="00E86D5E" w:rsidRPr="00E86D5E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426F32" w:rsidRPr="006D08C8" w:rsidRDefault="00426F32" w:rsidP="00426F32"/>
    <w:p w:rsidR="00426F32" w:rsidRPr="006D08C8" w:rsidRDefault="00426F32" w:rsidP="00426F32"/>
    <w:p w:rsidR="00426F32" w:rsidRPr="006D08C8" w:rsidRDefault="00426F32" w:rsidP="00426F32"/>
    <w:p w:rsidR="00426F32" w:rsidRPr="006D08C8" w:rsidRDefault="00426F32" w:rsidP="00426F32"/>
    <w:p w:rsidR="00017B8D" w:rsidRDefault="00017B8D" w:rsidP="00426F32"/>
    <w:p w:rsidR="00017B8D" w:rsidRDefault="00017B8D" w:rsidP="00426F32"/>
    <w:p w:rsidR="00017B8D" w:rsidRDefault="00017B8D" w:rsidP="00426F32"/>
    <w:p w:rsidR="00426F32" w:rsidRPr="001F3EBD" w:rsidRDefault="00426F32" w:rsidP="00426F32">
      <w:pPr>
        <w:rPr>
          <w:sz w:val="32"/>
        </w:rPr>
      </w:pPr>
    </w:p>
    <w:p w:rsidR="00A21A54" w:rsidRDefault="00A21A54" w:rsidP="00426F32"/>
    <w:p w:rsidR="00A21A54" w:rsidRDefault="00A21A54" w:rsidP="00426F32"/>
    <w:p w:rsidR="00A21A54" w:rsidRDefault="00A21A54" w:rsidP="00426F32"/>
    <w:p w:rsidR="00A21A54" w:rsidRPr="006D08C8" w:rsidRDefault="00A21A54" w:rsidP="00426F32"/>
    <w:p w:rsidR="00A21A54" w:rsidRDefault="00A21A54" w:rsidP="00A21A54">
      <w:pPr>
        <w:spacing w:after="0"/>
        <w:rPr>
          <w:b/>
          <w:color w:val="000000"/>
          <w:sz w:val="30"/>
          <w:szCs w:val="30"/>
        </w:rPr>
      </w:pPr>
    </w:p>
    <w:p w:rsidR="00426F32" w:rsidRPr="000510FC" w:rsidRDefault="00426F32" w:rsidP="00A21A54">
      <w:pPr>
        <w:spacing w:after="0"/>
      </w:pPr>
    </w:p>
    <w:p w:rsidR="00426F32" w:rsidRDefault="002253B6" w:rsidP="00426F32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EE87B02" wp14:editId="17C3F3EA">
                <wp:simplePos x="0" y="0"/>
                <wp:positionH relativeFrom="column">
                  <wp:posOffset>-887730</wp:posOffset>
                </wp:positionH>
                <wp:positionV relativeFrom="paragraph">
                  <wp:posOffset>33020</wp:posOffset>
                </wp:positionV>
                <wp:extent cx="7553960" cy="0"/>
                <wp:effectExtent l="0" t="0" r="27940" b="19050"/>
                <wp:wrapNone/>
                <wp:docPr id="6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39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4AE4A" id="AutoShape 32" o:spid="_x0000_s1026" type="#_x0000_t32" style="position:absolute;margin-left:-69.9pt;margin-top:2.6pt;width:594.8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8POIAIAAD4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" strokeweight="1.5pt"/>
            </w:pict>
          </mc:Fallback>
        </mc:AlternateContent>
      </w:r>
    </w:p>
    <w:p w:rsidR="00426F32" w:rsidRPr="00A764C0" w:rsidRDefault="00426F32" w:rsidP="00E53CFA">
      <w:pPr>
        <w:pStyle w:val="Heading"/>
      </w:pPr>
      <w:bookmarkStart w:id="18" w:name="_Toc346795548"/>
      <w:bookmarkStart w:id="19" w:name="_Toc346795553"/>
      <w:bookmarkStart w:id="20" w:name="_Toc347817879"/>
      <w:r w:rsidRPr="00E53CFA">
        <w:t>Paper 1</w:t>
      </w:r>
      <w:bookmarkEnd w:id="18"/>
      <w:bookmarkEnd w:id="19"/>
      <w:bookmarkEnd w:id="20"/>
    </w:p>
    <w:p w:rsidR="00426F32" w:rsidRPr="002F223F" w:rsidRDefault="00426F32" w:rsidP="00E40326">
      <w:pPr>
        <w:pStyle w:val="HeadingP"/>
      </w:pPr>
      <w:bookmarkStart w:id="21" w:name="_Toc347817880"/>
      <w:r w:rsidRPr="00C94109">
        <w:rPr>
          <w:lang w:val="en-US"/>
        </w:rPr>
        <w:t>T</w:t>
      </w:r>
      <w:r w:rsidR="002253B6" w:rsidRPr="00C94109">
        <w:rPr>
          <w:lang w:val="en-US"/>
        </w:rPr>
        <w:t>itle</w:t>
      </w:r>
      <w:bookmarkEnd w:id="21"/>
    </w:p>
    <w:p w:rsidR="00A21A54" w:rsidRPr="00C94109" w:rsidRDefault="002253B6" w:rsidP="00C94109">
      <w:pPr>
        <w:rPr>
          <w:b/>
          <w:bCs/>
          <w:sz w:val="28"/>
        </w:rPr>
      </w:pPr>
      <w:r w:rsidRPr="00C94109">
        <w:rPr>
          <w:b/>
          <w:bCs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7030FB3" wp14:editId="0B7E221E">
                <wp:simplePos x="0" y="0"/>
                <wp:positionH relativeFrom="column">
                  <wp:posOffset>-887730</wp:posOffset>
                </wp:positionH>
                <wp:positionV relativeFrom="paragraph">
                  <wp:posOffset>108642</wp:posOffset>
                </wp:positionV>
                <wp:extent cx="7553960" cy="0"/>
                <wp:effectExtent l="0" t="0" r="27940" b="19050"/>
                <wp:wrapNone/>
                <wp:docPr id="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39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55741" id="AutoShape 32" o:spid="_x0000_s1026" type="#_x0000_t32" style="position:absolute;margin-left:-69.9pt;margin-top:8.55pt;width:594.8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" strokeweight="1.5pt"/>
            </w:pict>
          </mc:Fallback>
        </mc:AlternateContent>
      </w:r>
    </w:p>
    <w:p w:rsidR="00426F32" w:rsidRPr="00E704C4" w:rsidRDefault="00426F32" w:rsidP="00426F32"/>
    <w:p w:rsidR="00426F32" w:rsidRPr="00E704C4" w:rsidRDefault="00426F32" w:rsidP="00426F32"/>
    <w:p w:rsidR="00426F32" w:rsidRPr="00E704C4" w:rsidRDefault="00426F32" w:rsidP="00426F32"/>
    <w:p w:rsidR="00074BE6" w:rsidRDefault="00074BE6" w:rsidP="00AE6CA4"/>
    <w:p w:rsidR="000156B8" w:rsidRDefault="000156B8" w:rsidP="001E7E5D">
      <w:pPr>
        <w:pStyle w:val="Overskrift1"/>
        <w:sectPr w:rsidR="000156B8" w:rsidSect="000156B8">
          <w:footerReference w:type="first" r:id="rId32"/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0156B8" w:rsidRDefault="000156B8" w:rsidP="001E7E5D">
      <w:pPr>
        <w:pStyle w:val="Overskrift1"/>
        <w:sectPr w:rsidR="000156B8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A97E2F" w:rsidRDefault="00C75178" w:rsidP="001E7E5D">
      <w:pPr>
        <w:pStyle w:val="Overskrift1"/>
        <w:numPr>
          <w:ilvl w:val="0"/>
          <w:numId w:val="38"/>
        </w:numPr>
      </w:pPr>
      <w:bookmarkStart w:id="22" w:name="_Toc347817881"/>
      <w:r>
        <w:lastRenderedPageBreak/>
        <w:t>Chapter</w:t>
      </w:r>
      <w:bookmarkEnd w:id="22"/>
    </w:p>
    <w:p w:rsidR="00C75178" w:rsidRDefault="00C75178" w:rsidP="00C75178"/>
    <w:p w:rsidR="00C75178" w:rsidRPr="00C75178" w:rsidRDefault="00C75178" w:rsidP="00C75178"/>
    <w:p w:rsidR="00074BE6" w:rsidRPr="0011235F" w:rsidRDefault="00074BE6" w:rsidP="00113EB6"/>
    <w:p w:rsidR="00074BE6" w:rsidRDefault="00074BE6" w:rsidP="00113EB6"/>
    <w:p w:rsidR="002A6C24" w:rsidRDefault="002A6C24">
      <w:pPr>
        <w:keepLines w:val="0"/>
        <w:spacing w:before="0" w:after="0"/>
      </w:pPr>
    </w:p>
    <w:p w:rsidR="0092777A" w:rsidRDefault="0092777A">
      <w:pPr>
        <w:keepLines w:val="0"/>
        <w:spacing w:before="0" w:after="0"/>
      </w:pPr>
    </w:p>
    <w:p w:rsidR="002A6C24" w:rsidRDefault="002A6C24">
      <w:pPr>
        <w:keepLines w:val="0"/>
        <w:spacing w:before="0" w:after="0"/>
      </w:pPr>
    </w:p>
    <w:p w:rsidR="00140FED" w:rsidRDefault="00140FED">
      <w:pPr>
        <w:keepLines w:val="0"/>
        <w:spacing w:before="0" w:after="0" w:line="240" w:lineRule="auto"/>
      </w:pPr>
      <w:r>
        <w:br w:type="page"/>
      </w:r>
    </w:p>
    <w:p w:rsidR="00D42728" w:rsidRDefault="00140FED">
      <w:pPr>
        <w:keepLines w:val="0"/>
        <w:spacing w:before="0" w:after="0" w:line="240" w:lineRule="auto"/>
      </w:pPr>
      <w:r>
        <w:lastRenderedPageBreak/>
        <w:br w:type="page"/>
      </w:r>
      <w:r w:rsidR="00D42728">
        <w:lastRenderedPageBreak/>
        <w:br w:type="page"/>
      </w:r>
    </w:p>
    <w:p w:rsidR="006F0184" w:rsidRDefault="006F0184" w:rsidP="00117F2B">
      <w:pPr>
        <w:keepLines w:val="0"/>
        <w:spacing w:before="0" w:after="0" w:line="240" w:lineRule="auto"/>
        <w:sectPr w:rsidR="006F0184" w:rsidSect="000156B8">
          <w:headerReference w:type="even" r:id="rId33"/>
          <w:headerReference w:type="first" r:id="rId34"/>
          <w:footerReference w:type="first" r:id="rId35"/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D42D4B" w:rsidRDefault="00D42D4B" w:rsidP="00074BE6"/>
    <w:p w:rsidR="00A21A54" w:rsidRDefault="00A21A54" w:rsidP="00074BE6">
      <w:pPr>
        <w:sectPr w:rsidR="00A21A54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D42D4B" w:rsidRPr="006D08C8" w:rsidRDefault="00D42D4B" w:rsidP="00D42D4B"/>
    <w:p w:rsidR="00D42D4B" w:rsidRPr="006D08C8" w:rsidRDefault="00D42D4B" w:rsidP="00D42D4B"/>
    <w:p w:rsidR="00D42D4B" w:rsidRPr="006D08C8" w:rsidRDefault="00D42D4B" w:rsidP="00D42D4B"/>
    <w:p w:rsidR="00D42D4B" w:rsidRPr="006D08C8" w:rsidRDefault="00D42D4B" w:rsidP="00D42D4B"/>
    <w:p w:rsidR="00D42D4B" w:rsidRPr="006D08C8" w:rsidRDefault="00D42D4B" w:rsidP="00D42D4B"/>
    <w:p w:rsidR="00017B8D" w:rsidRDefault="00017B8D" w:rsidP="00D42D4B"/>
    <w:p w:rsidR="00A21A54" w:rsidRDefault="00A21A54" w:rsidP="00D42D4B"/>
    <w:p w:rsidR="00A21A54" w:rsidRDefault="00A21A54" w:rsidP="00D42D4B"/>
    <w:p w:rsidR="00A21A54" w:rsidRDefault="00A21A54" w:rsidP="00D42D4B"/>
    <w:p w:rsidR="00A21A54" w:rsidRPr="001F3EBD" w:rsidRDefault="00A21A54" w:rsidP="00D42D4B">
      <w:pPr>
        <w:rPr>
          <w:sz w:val="40"/>
        </w:rPr>
      </w:pPr>
    </w:p>
    <w:p w:rsidR="00A21A54" w:rsidRDefault="00A21A54" w:rsidP="00D42D4B"/>
    <w:p w:rsidR="00017B8D" w:rsidRDefault="00017B8D" w:rsidP="00D42D4B"/>
    <w:p w:rsidR="00D42D4B" w:rsidRDefault="00D42D4B" w:rsidP="00D42D4B"/>
    <w:p w:rsidR="00C20B61" w:rsidRPr="006D08C8" w:rsidRDefault="00A21A54" w:rsidP="00D42D4B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65408" behindDoc="0" locked="0" layoutInCell="1" allowOverlap="1" wp14:anchorId="5617918D" wp14:editId="6137B985">
                <wp:simplePos x="0" y="0"/>
                <wp:positionH relativeFrom="column">
                  <wp:posOffset>-904050</wp:posOffset>
                </wp:positionH>
                <wp:positionV relativeFrom="paragraph">
                  <wp:posOffset>230505</wp:posOffset>
                </wp:positionV>
                <wp:extent cx="7560000" cy="0"/>
                <wp:effectExtent l="0" t="0" r="22225" b="19050"/>
                <wp:wrapNone/>
                <wp:docPr id="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5FB38" id="AutoShape 32" o:spid="_x0000_s1026" type="#_x0000_t32" style="position:absolute;margin-left:-71.2pt;margin-top:18.15pt;width:595.3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TIHgIAAD0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" strokeweight="1.5pt"/>
            </w:pict>
          </mc:Fallback>
        </mc:AlternateContent>
      </w:r>
    </w:p>
    <w:p w:rsidR="00D42D4B" w:rsidRDefault="00D42D4B" w:rsidP="00D42D4B"/>
    <w:p w:rsidR="00D42D4B" w:rsidRPr="00A764C0" w:rsidRDefault="00D42D4B" w:rsidP="00E53CFA">
      <w:pPr>
        <w:pStyle w:val="Heading"/>
      </w:pPr>
      <w:bookmarkStart w:id="23" w:name="_Toc346795549"/>
      <w:bookmarkStart w:id="24" w:name="_Toc346795554"/>
      <w:bookmarkStart w:id="25" w:name="_Toc347817882"/>
      <w:r>
        <w:t xml:space="preserve">Paper </w:t>
      </w:r>
      <w:r w:rsidR="003E0195">
        <w:t>2</w:t>
      </w:r>
      <w:bookmarkEnd w:id="23"/>
      <w:bookmarkEnd w:id="24"/>
      <w:bookmarkEnd w:id="25"/>
    </w:p>
    <w:p w:rsidR="00D42D4B" w:rsidRPr="00975914" w:rsidRDefault="00D42D4B" w:rsidP="00FC4A2B">
      <w:pPr>
        <w:pStyle w:val="HeadingP"/>
      </w:pPr>
      <w:bookmarkStart w:id="26" w:name="_Toc347817883"/>
      <w:proofErr w:type="spellStart"/>
      <w:r w:rsidRPr="00975914">
        <w:t>T</w:t>
      </w:r>
      <w:r w:rsidR="002253B6">
        <w:t>itle</w:t>
      </w:r>
      <w:bookmarkEnd w:id="26"/>
      <w:proofErr w:type="spellEnd"/>
    </w:p>
    <w:p w:rsidR="00D42D4B" w:rsidRPr="00E704C4" w:rsidRDefault="00A21A54" w:rsidP="00D42D4B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63360" behindDoc="0" locked="0" layoutInCell="1" allowOverlap="1" wp14:anchorId="31D5015A" wp14:editId="53A1B1F6">
                <wp:simplePos x="0" y="0"/>
                <wp:positionH relativeFrom="column">
                  <wp:posOffset>-901065</wp:posOffset>
                </wp:positionH>
                <wp:positionV relativeFrom="paragraph">
                  <wp:posOffset>44479</wp:posOffset>
                </wp:positionV>
                <wp:extent cx="7560000" cy="0"/>
                <wp:effectExtent l="0" t="0" r="22225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8975A" id="AutoShape 32" o:spid="_x0000_s1026" type="#_x0000_t32" style="position:absolute;margin-left:-70.95pt;margin-top:3.5pt;width:595.3pt;height:0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4t3HgIAAD0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" strokeweight="1.5pt"/>
            </w:pict>
          </mc:Fallback>
        </mc:AlternateContent>
      </w:r>
    </w:p>
    <w:p w:rsidR="00D42D4B" w:rsidRPr="00E704C4" w:rsidRDefault="00D42D4B" w:rsidP="00D42D4B"/>
    <w:p w:rsidR="00D42D4B" w:rsidRPr="00E704C4" w:rsidRDefault="00D42D4B" w:rsidP="00D42D4B"/>
    <w:p w:rsidR="00D42D4B" w:rsidRDefault="00D42D4B" w:rsidP="00D42D4B"/>
    <w:p w:rsidR="00D42D4B" w:rsidRDefault="00D42D4B" w:rsidP="001E7E5D">
      <w:pPr>
        <w:pStyle w:val="Overskrift1"/>
        <w:sectPr w:rsidR="00D42D4B" w:rsidSect="000156B8">
          <w:headerReference w:type="even" r:id="rId36"/>
          <w:footerReference w:type="first" r:id="rId37"/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D42D4B" w:rsidRDefault="00D42D4B" w:rsidP="00D42D4B"/>
    <w:p w:rsidR="00D42D4B" w:rsidRDefault="00D42D4B" w:rsidP="00D42D4B"/>
    <w:p w:rsidR="001E7E5D" w:rsidRDefault="001E7E5D" w:rsidP="00074BE6">
      <w:pPr>
        <w:sectPr w:rsidR="001E7E5D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F3471A" w:rsidRDefault="001E7E5D" w:rsidP="001E7E5D">
      <w:pPr>
        <w:pStyle w:val="Overskrift1"/>
        <w:numPr>
          <w:ilvl w:val="0"/>
          <w:numId w:val="41"/>
        </w:numPr>
      </w:pPr>
      <w:bookmarkStart w:id="27" w:name="_Toc347817884"/>
      <w:r>
        <w:lastRenderedPageBreak/>
        <w:t>Chapter</w:t>
      </w:r>
      <w:bookmarkEnd w:id="27"/>
    </w:p>
    <w:p w:rsidR="001E7E5D" w:rsidRDefault="001E7E5D" w:rsidP="001E7E5D"/>
    <w:p w:rsidR="002A6C24" w:rsidRDefault="002A6C24" w:rsidP="00D42728">
      <w:pPr>
        <w:keepLines w:val="0"/>
        <w:spacing w:before="0" w:after="0" w:line="240" w:lineRule="auto"/>
      </w:pPr>
    </w:p>
    <w:p w:rsidR="00D42728" w:rsidRDefault="00D42728" w:rsidP="00D42728">
      <w:pPr>
        <w:keepLines w:val="0"/>
        <w:spacing w:before="0" w:after="0" w:line="240" w:lineRule="auto"/>
      </w:pPr>
    </w:p>
    <w:p w:rsidR="00D42728" w:rsidRDefault="00D42728" w:rsidP="00D42728">
      <w:pPr>
        <w:keepLines w:val="0"/>
        <w:spacing w:before="0" w:after="0" w:line="240" w:lineRule="auto"/>
        <w:sectPr w:rsidR="00D42728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855C32" w:rsidRPr="00C94109" w:rsidRDefault="00855C32" w:rsidP="00C94109"/>
    <w:p w:rsidR="00E40326" w:rsidRDefault="00E40326" w:rsidP="001E7E5D"/>
    <w:p w:rsidR="00E40326" w:rsidRDefault="00E40326" w:rsidP="001E7E5D"/>
    <w:p w:rsidR="00E40326" w:rsidRDefault="00E40326" w:rsidP="001E7E5D"/>
    <w:p w:rsidR="00E40326" w:rsidRDefault="00E40326" w:rsidP="001E7E5D"/>
    <w:p w:rsidR="00E40326" w:rsidRDefault="00E40326" w:rsidP="001E7E5D"/>
    <w:p w:rsidR="00E40326" w:rsidRPr="001E7E5D" w:rsidRDefault="00E40326" w:rsidP="001E7E5D">
      <w:pPr>
        <w:sectPr w:rsidR="00E40326" w:rsidRPr="001E7E5D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F3471A" w:rsidRPr="006D08C8" w:rsidRDefault="00F3471A" w:rsidP="00F3471A"/>
    <w:p w:rsidR="00F3471A" w:rsidRPr="006D08C8" w:rsidRDefault="00F3471A" w:rsidP="00F3471A"/>
    <w:p w:rsidR="00F3471A" w:rsidRPr="006D08C8" w:rsidRDefault="00F3471A" w:rsidP="00F3471A"/>
    <w:p w:rsidR="00F3471A" w:rsidRPr="006D08C8" w:rsidRDefault="00F3471A" w:rsidP="00F3471A"/>
    <w:p w:rsidR="00F3471A" w:rsidRPr="006D08C8" w:rsidRDefault="00F3471A" w:rsidP="00F3471A"/>
    <w:p w:rsidR="00F3471A" w:rsidRPr="006D08C8" w:rsidRDefault="00F3471A" w:rsidP="00F3471A"/>
    <w:p w:rsidR="00F3471A" w:rsidRDefault="00F3471A" w:rsidP="00F3471A"/>
    <w:p w:rsidR="002253B6" w:rsidRPr="001F3EBD" w:rsidRDefault="002253B6" w:rsidP="00F3471A">
      <w:pPr>
        <w:rPr>
          <w:sz w:val="40"/>
        </w:rPr>
      </w:pPr>
    </w:p>
    <w:p w:rsidR="002253B6" w:rsidRDefault="002253B6" w:rsidP="00F3471A"/>
    <w:p w:rsidR="002253B6" w:rsidRDefault="002253B6" w:rsidP="00F3471A"/>
    <w:p w:rsidR="002253B6" w:rsidRDefault="002253B6" w:rsidP="00F3471A"/>
    <w:p w:rsidR="00017B8D" w:rsidRDefault="00017B8D" w:rsidP="00F3471A"/>
    <w:p w:rsidR="00017B8D" w:rsidRDefault="00017B8D" w:rsidP="00F3471A"/>
    <w:p w:rsidR="00F3471A" w:rsidRPr="006D08C8" w:rsidRDefault="00F3471A" w:rsidP="00F3471A"/>
    <w:p w:rsidR="00F3471A" w:rsidRPr="00A764C0" w:rsidRDefault="001E7E5D" w:rsidP="00F3471A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67456" behindDoc="0" locked="0" layoutInCell="1" allowOverlap="1" wp14:anchorId="7D350327" wp14:editId="75C6F8BC">
                <wp:simplePos x="0" y="0"/>
                <wp:positionH relativeFrom="column">
                  <wp:posOffset>-901065</wp:posOffset>
                </wp:positionH>
                <wp:positionV relativeFrom="paragraph">
                  <wp:posOffset>15875</wp:posOffset>
                </wp:positionV>
                <wp:extent cx="7559675" cy="0"/>
                <wp:effectExtent l="0" t="0" r="22225" b="19050"/>
                <wp:wrapNone/>
                <wp:docPr id="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96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BC8A7" id="AutoShape 32" o:spid="_x0000_s1026" type="#_x0000_t32" style="position:absolute;margin-left:-70.95pt;margin-top:1.25pt;width:595.25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Cg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" strokeweight="1.5pt"/>
            </w:pict>
          </mc:Fallback>
        </mc:AlternateContent>
      </w:r>
    </w:p>
    <w:p w:rsidR="00F3471A" w:rsidRPr="00E53CFA" w:rsidRDefault="00F3471A" w:rsidP="00E53CFA">
      <w:pPr>
        <w:pStyle w:val="Heading"/>
      </w:pPr>
      <w:bookmarkStart w:id="28" w:name="_Toc346795550"/>
      <w:bookmarkStart w:id="29" w:name="_Toc346795555"/>
      <w:bookmarkStart w:id="30" w:name="_Toc347817885"/>
      <w:r>
        <w:t>Paper 3</w:t>
      </w:r>
      <w:bookmarkEnd w:id="28"/>
      <w:bookmarkEnd w:id="29"/>
      <w:bookmarkEnd w:id="30"/>
    </w:p>
    <w:p w:rsidR="00F3471A" w:rsidRPr="00975914" w:rsidRDefault="00F3471A" w:rsidP="00FC4A2B">
      <w:pPr>
        <w:pStyle w:val="HeadingP"/>
      </w:pPr>
      <w:bookmarkStart w:id="31" w:name="_Toc347817886"/>
      <w:proofErr w:type="spellStart"/>
      <w:r w:rsidRPr="00975914">
        <w:t>T</w:t>
      </w:r>
      <w:r w:rsidR="001E7E5D">
        <w:t>itle</w:t>
      </w:r>
      <w:bookmarkEnd w:id="31"/>
      <w:proofErr w:type="spellEnd"/>
    </w:p>
    <w:p w:rsidR="00F3471A" w:rsidRPr="00E704C4" w:rsidRDefault="002253B6" w:rsidP="00F3471A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69504" behindDoc="0" locked="0" layoutInCell="1" allowOverlap="1" wp14:anchorId="6D413104" wp14:editId="790255DE">
                <wp:simplePos x="0" y="0"/>
                <wp:positionH relativeFrom="column">
                  <wp:posOffset>-902970</wp:posOffset>
                </wp:positionH>
                <wp:positionV relativeFrom="paragraph">
                  <wp:posOffset>54638</wp:posOffset>
                </wp:positionV>
                <wp:extent cx="7560000" cy="0"/>
                <wp:effectExtent l="0" t="0" r="22225" b="19050"/>
                <wp:wrapNone/>
                <wp:docPr id="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8075D" id="AutoShape 32" o:spid="_x0000_s1026" type="#_x0000_t32" style="position:absolute;margin-left:-71.1pt;margin-top:4.3pt;width:595.3pt;height:0;z-index:251669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wf+HgIAAD0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" strokeweight="1.5pt"/>
            </w:pict>
          </mc:Fallback>
        </mc:AlternateContent>
      </w:r>
    </w:p>
    <w:p w:rsidR="00F3471A" w:rsidRPr="00E704C4" w:rsidRDefault="00F3471A" w:rsidP="00F3471A"/>
    <w:p w:rsidR="00F3471A" w:rsidRPr="00E704C4" w:rsidRDefault="00F3471A" w:rsidP="00F3471A"/>
    <w:p w:rsidR="00F3471A" w:rsidRDefault="00F3471A" w:rsidP="00074BE6">
      <w:pPr>
        <w:sectPr w:rsidR="00F3471A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F3471A" w:rsidRDefault="00F3471A" w:rsidP="00074BE6">
      <w:pPr>
        <w:sectPr w:rsidR="00F3471A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E53CFA" w:rsidRPr="00A8619C" w:rsidRDefault="001E7E5D" w:rsidP="001E7E5D">
      <w:pPr>
        <w:pStyle w:val="Overskrift1"/>
        <w:numPr>
          <w:ilvl w:val="0"/>
          <w:numId w:val="39"/>
        </w:numPr>
      </w:pPr>
      <w:bookmarkStart w:id="32" w:name="_Toc347817887"/>
      <w:r>
        <w:lastRenderedPageBreak/>
        <w:t>Chapter</w:t>
      </w:r>
      <w:bookmarkEnd w:id="32"/>
      <w:r w:rsidR="00F3471A" w:rsidRPr="00A8619C">
        <w:t xml:space="preserve"> </w:t>
      </w:r>
    </w:p>
    <w:p w:rsidR="003070FD" w:rsidRDefault="006F1464" w:rsidP="00A8619C">
      <w:r w:rsidRPr="00A8619C">
        <w:t xml:space="preserve"> </w:t>
      </w:r>
    </w:p>
    <w:p w:rsidR="00C75178" w:rsidRDefault="00C75178" w:rsidP="00A8619C"/>
    <w:p w:rsidR="00C75178" w:rsidRDefault="00C75178" w:rsidP="00A8619C"/>
    <w:p w:rsidR="00140FED" w:rsidRDefault="00140FED">
      <w:pPr>
        <w:keepLines w:val="0"/>
        <w:spacing w:before="0" w:after="0" w:line="240" w:lineRule="auto"/>
      </w:pPr>
    </w:p>
    <w:p w:rsidR="00140FED" w:rsidRDefault="00140FED">
      <w:pPr>
        <w:keepLines w:val="0"/>
        <w:spacing w:before="0" w:after="0" w:line="240" w:lineRule="auto"/>
      </w:pPr>
      <w:r>
        <w:br w:type="page"/>
      </w:r>
    </w:p>
    <w:p w:rsidR="002253B6" w:rsidRDefault="002253B6" w:rsidP="00A8619C">
      <w:pPr>
        <w:sectPr w:rsidR="002253B6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2253B6" w:rsidRDefault="002253B6" w:rsidP="00A8619C">
      <w:pPr>
        <w:sectPr w:rsidR="002253B6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B01EE0" w:rsidRDefault="00B01EE0" w:rsidP="00A8619C"/>
    <w:p w:rsidR="002253B6" w:rsidRDefault="002253B6" w:rsidP="00A8619C"/>
    <w:p w:rsidR="002253B6" w:rsidRDefault="002253B6" w:rsidP="00A8619C"/>
    <w:p w:rsidR="002253B6" w:rsidRDefault="002253B6" w:rsidP="00A8619C"/>
    <w:p w:rsidR="002253B6" w:rsidRDefault="002253B6" w:rsidP="00A8619C"/>
    <w:p w:rsidR="002253B6" w:rsidRDefault="002253B6" w:rsidP="00A8619C"/>
    <w:p w:rsidR="002253B6" w:rsidRDefault="002253B6" w:rsidP="00A8619C"/>
    <w:p w:rsidR="002253B6" w:rsidRDefault="002253B6" w:rsidP="00A8619C"/>
    <w:p w:rsidR="002253B6" w:rsidRPr="001F3EBD" w:rsidRDefault="002253B6" w:rsidP="00A8619C">
      <w:pPr>
        <w:rPr>
          <w:sz w:val="32"/>
        </w:rPr>
      </w:pPr>
    </w:p>
    <w:p w:rsidR="002253B6" w:rsidRDefault="002253B6" w:rsidP="00A8619C"/>
    <w:p w:rsidR="002253B6" w:rsidRDefault="002253B6" w:rsidP="00A8619C"/>
    <w:p w:rsidR="002253B6" w:rsidRDefault="002253B6" w:rsidP="00A8619C"/>
    <w:p w:rsidR="002253B6" w:rsidRDefault="002253B6" w:rsidP="002253B6"/>
    <w:p w:rsidR="002253B6" w:rsidRPr="006D08C8" w:rsidRDefault="002253B6" w:rsidP="002253B6"/>
    <w:p w:rsidR="002253B6" w:rsidRPr="00A764C0" w:rsidRDefault="001E7E5D" w:rsidP="002253B6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71552" behindDoc="0" locked="0" layoutInCell="1" allowOverlap="1" wp14:anchorId="69A529BF" wp14:editId="003F6739">
                <wp:simplePos x="0" y="0"/>
                <wp:positionH relativeFrom="column">
                  <wp:posOffset>-901065</wp:posOffset>
                </wp:positionH>
                <wp:positionV relativeFrom="paragraph">
                  <wp:posOffset>29210</wp:posOffset>
                </wp:positionV>
                <wp:extent cx="7559675" cy="0"/>
                <wp:effectExtent l="0" t="0" r="22225" b="19050"/>
                <wp:wrapNone/>
                <wp:docPr id="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96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9010E" id="AutoShape 32" o:spid="_x0000_s1026" type="#_x0000_t32" style="position:absolute;margin-left:-70.95pt;margin-top:2.3pt;width:595.25pt;height:0;z-index:251671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T4EIA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" strokeweight="1.5pt"/>
            </w:pict>
          </mc:Fallback>
        </mc:AlternateContent>
      </w:r>
    </w:p>
    <w:p w:rsidR="002253B6" w:rsidRPr="00E53CFA" w:rsidRDefault="002253B6" w:rsidP="002253B6">
      <w:pPr>
        <w:pStyle w:val="Heading"/>
      </w:pPr>
      <w:bookmarkStart w:id="33" w:name="_Toc346795551"/>
      <w:bookmarkStart w:id="34" w:name="_Toc346795556"/>
      <w:bookmarkStart w:id="35" w:name="_Toc347817888"/>
      <w:r>
        <w:t>Paper 4</w:t>
      </w:r>
      <w:bookmarkEnd w:id="33"/>
      <w:bookmarkEnd w:id="34"/>
      <w:bookmarkEnd w:id="35"/>
    </w:p>
    <w:p w:rsidR="002253B6" w:rsidRPr="00975914" w:rsidRDefault="002253B6" w:rsidP="00FC4A2B">
      <w:pPr>
        <w:pStyle w:val="HeadingP"/>
      </w:pPr>
      <w:bookmarkStart w:id="36" w:name="_Toc347817889"/>
      <w:proofErr w:type="spellStart"/>
      <w:r w:rsidRPr="00975914">
        <w:t>T</w:t>
      </w:r>
      <w:r w:rsidR="001E7E5D">
        <w:t>itle</w:t>
      </w:r>
      <w:bookmarkEnd w:id="36"/>
      <w:proofErr w:type="spellEnd"/>
    </w:p>
    <w:p w:rsidR="002253B6" w:rsidRPr="00E704C4" w:rsidRDefault="002253B6" w:rsidP="002253B6">
      <w:r>
        <w:rPr>
          <w:b/>
          <w:noProof/>
          <w:sz w:val="28"/>
          <w:szCs w:val="28"/>
          <w:lang w:val="nb-NO"/>
        </w:rPr>
        <mc:AlternateContent>
          <mc:Choice Requires="wps">
            <w:drawing>
              <wp:anchor distT="4294967293" distB="4294967293" distL="114300" distR="114300" simplePos="0" relativeHeight="251672576" behindDoc="0" locked="0" layoutInCell="1" allowOverlap="1" wp14:anchorId="1B67993A" wp14:editId="706DFD4B">
                <wp:simplePos x="0" y="0"/>
                <wp:positionH relativeFrom="column">
                  <wp:posOffset>-902970</wp:posOffset>
                </wp:positionH>
                <wp:positionV relativeFrom="paragraph">
                  <wp:posOffset>68286</wp:posOffset>
                </wp:positionV>
                <wp:extent cx="7560000" cy="0"/>
                <wp:effectExtent l="0" t="0" r="22225" b="19050"/>
                <wp:wrapNone/>
                <wp:docPr id="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4A978" id="AutoShape 32" o:spid="_x0000_s1026" type="#_x0000_t32" style="position:absolute;margin-left:-71.1pt;margin-top:5.4pt;width:595.3pt;height:0;z-index:2516725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laHgIAAD0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" strokeweight="1.5pt"/>
            </w:pict>
          </mc:Fallback>
        </mc:AlternateContent>
      </w:r>
    </w:p>
    <w:p w:rsidR="002253B6" w:rsidRPr="00E704C4" w:rsidRDefault="002253B6" w:rsidP="002253B6"/>
    <w:p w:rsidR="002253B6" w:rsidRPr="00E704C4" w:rsidRDefault="002253B6" w:rsidP="002253B6"/>
    <w:p w:rsidR="002253B6" w:rsidRDefault="002253B6" w:rsidP="00A8619C">
      <w:pPr>
        <w:sectPr w:rsidR="002253B6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2253B6" w:rsidRDefault="002253B6" w:rsidP="00A8619C">
      <w:pPr>
        <w:sectPr w:rsidR="002253B6" w:rsidSect="000156B8">
          <w:pgSz w:w="11906" w:h="16838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2253B6" w:rsidRDefault="002253B6" w:rsidP="001E7E5D">
      <w:pPr>
        <w:pStyle w:val="Overskrift1"/>
        <w:numPr>
          <w:ilvl w:val="0"/>
          <w:numId w:val="40"/>
        </w:numPr>
      </w:pPr>
      <w:bookmarkStart w:id="37" w:name="_Toc347817890"/>
      <w:r>
        <w:lastRenderedPageBreak/>
        <w:t>Chapter</w:t>
      </w:r>
      <w:bookmarkEnd w:id="37"/>
    </w:p>
    <w:p w:rsidR="001E7E5D" w:rsidRDefault="001E7E5D" w:rsidP="001E7E5D"/>
    <w:p w:rsidR="001E7E5D" w:rsidRDefault="001E7E5D" w:rsidP="001E7E5D"/>
    <w:p w:rsidR="00140FED" w:rsidRDefault="00140FED">
      <w:pPr>
        <w:keepLines w:val="0"/>
        <w:spacing w:before="0" w:after="0" w:line="240" w:lineRule="auto"/>
      </w:pPr>
    </w:p>
    <w:p w:rsidR="002A6C24" w:rsidRDefault="002A6C24" w:rsidP="001E7E5D"/>
    <w:sectPr w:rsidR="002A6C24" w:rsidSect="000156B8"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31">
      <wne:acd wne:acdName="acd5"/>
    </wne:keymap>
    <wne:keymap wne:kcmPrimary="0632">
      <wne:acd wne:acdName="acd6"/>
    </wne:keymap>
    <wne:keymap wne:kcmPrimary="0633">
      <wne:acd wne:acdName="acd7"/>
    </wne:keymap>
    <wne:keymap wne:kcmPrimary="0634">
      <wne:acd wne:acdName="acd8"/>
    </wne:keymap>
    <wne:keymap wne:kcmPrimary="0635">
      <wne:acd wne:acdName="acd9"/>
    </wne:keymap>
    <wne:keymap wne:kcmPrimary="0642" wne:kcmSecondary="0031">
      <wne:acd wne:acdName="acd12"/>
    </wne:keymap>
    <wne:keymap wne:kcmPrimary="0642" wne:kcmSecondary="0032">
      <wne:acd wne:acdName="acd13"/>
    </wne:keymap>
    <wne:keymap wne:kcmPrimary="0642" wne:kcmSecondary="0033">
      <wne:acd wne:acdName="acd24"/>
    </wne:keymap>
    <wne:keymap wne:kcmPrimary="0648" wne:kcmSecondary="0031">
      <wne:acd wne:acdName="acd2"/>
    </wne:keymap>
    <wne:keymap wne:kcmPrimary="0648" wne:kcmSecondary="0032">
      <wne:acd wne:acdName="acd18"/>
    </wne:keymap>
    <wne:keymap wne:kcmPrimary="0648" wne:kcmSecondary="0033">
      <wne:acd wne:acdName="acd19"/>
    </wne:keymap>
    <wne:keymap wne:kcmPrimary="0648" wne:kcmSecondary="0034">
      <wne:acd wne:acdName="acd20"/>
    </wne:keymap>
    <wne:keymap wne:kcmPrimary="0648" wne:kcmSecondary="004C">
      <wne:acd wne:acdName="acd11"/>
    </wne:keymap>
    <wne:keymap wne:kcmPrimary="0648" wne:kcmSecondary="0050">
      <wne:acd wne:acdName="acd16"/>
    </wne:keymap>
    <wne:keymap wne:kcmPrimary="0648" wne:kcmSecondary="0054">
      <wne:acd wne:acdName="acd29"/>
    </wne:keymap>
    <wne:keymap wne:kcmPrimary="064A" wne:kcmSecondary="0031">
      <wne:acd wne:acdName="acd3"/>
    </wne:keymap>
    <wne:keymap wne:kcmPrimary="064A" wne:kcmSecondary="0032">
      <wne:acd wne:acdName="acd10"/>
    </wne:keymap>
    <wne:keymap wne:kcmPrimary="064A" wne:kcmSecondary="0033">
      <wne:acd wne:acdName="acd23"/>
    </wne:keymap>
    <wne:keymap wne:kcmPrimary="064A" wne:kcmSecondary="0041">
      <wne:acd wne:acdName="acd22"/>
    </wne:keymap>
    <wne:keymap wne:kcmPrimary="064A" wne:kcmSecondary="0042">
      <wne:acd wne:acdName="acd14"/>
    </wne:keymap>
    <wne:keymap wne:kcmPrimary="064A" wne:kcmSecondary="0043">
      <wne:acd wne:acdName="acd30"/>
    </wne:keymap>
    <wne:keymap wne:kcmPrimary="064A" wne:kcmSecondary="0046">
      <wne:acd wne:acdName="acd0"/>
    </wne:keymap>
    <wne:keymap wne:kcmPrimary="064A" wne:kcmSecondary="0047">
      <wne:acd wne:acdName="acd15"/>
    </wne:keymap>
    <wne:keymap wne:kcmPrimary="064A" wne:kcmSecondary="0048">
      <wne:acd wne:acdName="acd27"/>
    </wne:keymap>
    <wne:keymap wne:kcmPrimary="064A" wne:kcmSecondary="0049">
      <wne:acd wne:acdName="acd28"/>
    </wne:keymap>
    <wne:keymap wne:kcmPrimary="064A" wne:kcmSecondary="004B">
      <wne:acd wne:acdName="acd4"/>
    </wne:keymap>
    <wne:keymap wne:kcmPrimary="064A" wne:kcmSecondary="004C">
      <wne:acd wne:acdName="acd25"/>
    </wne:keymap>
    <wne:keymap wne:kcmPrimary="064A" wne:kcmSecondary="004D">
      <wne:acd wne:acdName="acd26"/>
    </wne:keymap>
    <wne:keymap wne:kcmPrimary="064C">
      <wne:acd wne:acdName="acd13"/>
    </wne:keymap>
    <wne:keymap wne:kcmPrimary="064E" wne:kcmSecondary="0042">
      <wne:macro wne:macroName="NORMAL.NEWMACROS.BREAKS"/>
    </wne:keymap>
    <wne:keymap wne:kcmPrimary="064E" wne:kcmSecondary="004E">
      <wne:acd wne:acdName="acd17"/>
    </wne:keymap>
    <wne:keymap wne:kcmPrimary="0652" wne:kcmSecondary="0031">
      <wne:acd wne:acdName="acd34"/>
    </wne:keymap>
    <wne:keymap wne:kcmPrimary="0652" wne:kcmSecondary="0032">
      <wne:acd wne:acdName="acd35"/>
    </wne:keymap>
    <wne:keymap wne:kcmPrimary="0652" wne:kcmSecondary="0033">
      <wne:acd wne:acdName="acd36"/>
    </wne:keymap>
    <wne:keymap wne:kcmPrimary="0654">
      <wne:acd wne:acdName="acd1"/>
    </wne:keymap>
    <wne:keymap wne:kcmPrimary="0655">
      <wne:acd wne:acdName="acd21"/>
    </wne:keymap>
    <wne:keymap wne:kcmPrimary="0657" wne:kcmSecondary="0031">
      <wne:acd wne:acdName="acd31"/>
    </wne:keymap>
    <wne:keymap wne:kcmPrimary="0657" wne:kcmSecondary="0032">
      <wne:acd wne:acdName="acd32"/>
    </wne:keymap>
    <wne:keymap wne:kcmPrimary="0657" wne:kcmSecondary="0033">
      <wne:acd wne:acdName="acd3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GAGkAZwB1AHIAZQA=" wne:acdName="acd0" wne:fciIndexBasedOn="0065"/>
    <wne:acd wne:argValue="AgBUAGEAYgBsAGUA" wne:acdName="acd1" wne:fciIndexBasedOn="0065"/>
    <wne:acd wne:argValue="AgBIAGUAYQBkACAAMQA=" wne:acdName="acd2" wne:fciIndexBasedOn="0065"/>
    <wne:acd wne:argValue="AQAAADEA" wne:acdName="acd3" wne:fciIndexBasedOn="0065"/>
    <wne:acd wne:argValue="AQAAAC8A" wne:acdName="acd4" wne:fciIndexBasedOn="0065"/>
    <wne:acd wne:argValue="AQAAAAEA" wne:acdName="acd5" wne:fciIndexBasedOn="0065"/>
    <wne:acd wne:argValue="AQAAAAIA" wne:acdName="acd6" wne:fciIndexBasedOn="0065"/>
    <wne:acd wne:argValue="AQAAAAMA" wne:acdName="acd7" wne:fciIndexBasedOn="0065"/>
    <wne:acd wne:argValue="AQAAAAQA" wne:acdName="acd8" wne:fciIndexBasedOn="0065"/>
    <wne:acd wne:argValue="AQAAAAUA" wne:acdName="acd9" wne:fciIndexBasedOn="0065"/>
    <wne:acd wne:argValue="AQAAADoA" wne:acdName="acd10" wne:fciIndexBasedOn="0065"/>
    <wne:acd wne:argValue="AgBQAGEAcABlAHIALwBDAGgAYQBwAHQAIABkAGkAdgBpAGQAZQByAHMA" wne:acdName="acd11" wne:fciIndexBasedOn="0065"/>
    <wne:acd wne:argValue="AQAAADAA" wne:acdName="acd12" wne:fciIndexBasedOn="0065"/>
    <wne:acd wne:argValue="AQAAADYA" wne:acdName="acd13" wne:fciIndexBasedOn="0065"/>
    <wne:acd wne:argValue="AgBMAGkAcwB0ACAATABlAHQAdABlAHIAIAAyAA==" wne:acdName="acd14" wne:fciIndexBasedOn="0065"/>
    <wne:acd wne:argValue="AQAAAEQA" wne:acdName="acd15" wne:fciIndexBasedOn="0065"/>
    <wne:acd wne:argValue="AgBIAGUAYQBkAGkAbgBnAA==" wne:acdName="acd16" wne:fciIndexBasedOn="0065"/>
    <wne:acd wne:argValue="AQAAAAAA" wne:acdName="acd17" wne:fciIndexBasedOn="0065"/>
    <wne:acd wne:argValue="AgBIAGUAYQBkACAAMgA=" wne:acdName="acd18" wne:fciIndexBasedOn="0065"/>
    <wne:acd wne:argValue="AgBIAGUAYQBkACAAMwA=" wne:acdName="acd19" wne:fciIndexBasedOn="0065"/>
    <wne:acd wne:argValue="AgBIAGUAYQBkACAANAA=" wne:acdName="acd20" wne:fciIndexBasedOn="0065"/>
    <wne:acd wne:argValue="AgBVAG4AZABlAHIAbABpAG4AZQA=" wne:acdName="acd21" wne:fciIndexBasedOn="0065"/>
    <wne:acd wne:argValue="AgBMAGkAcwB0ACAATABlAHQAdABlAHIA" wne:acdName="acd22" wne:fciIndexBasedOn="0065"/>
    <wne:acd wne:argValue="AQAAADsA" wne:acdName="acd23" wne:fciIndexBasedOn="0065"/>
    <wne:acd wne:argValue="AQAAADcA" wne:acdName="acd24" wne:fciIndexBasedOn="0065"/>
    <wne:acd wne:argValue="AQAAADIA" wne:acdName="acd25" wne:fciIndexBasedOn="0065"/>
    <wne:acd wne:argValue="AQAAADMA" wne:acdName="acd26" wne:fciIndexBasedOn="0065"/>
    <wne:acd wne:argValue="AQAAAEUA" wne:acdName="acd27" wne:fciIndexBasedOn="0065"/>
    <wne:acd wne:argValue="AQAAAEYA" wne:acdName="acd28" wne:fciIndexBasedOn="0065"/>
    <wne:acd wne:argValue="AgBIAGUAYQBkAGkAbgBnACAAUAA=" wne:acdName="acd29" wne:fciIndexBasedOn="0065"/>
    <wne:acd wne:argValue="AgBMAGkAcwB0ACAATABlAHQAdABlAHIAIAAzAA==" wne:acdName="acd30" wne:fciIndexBasedOn="0065"/>
    <wne:acd wne:argValue="AgBMAGkAcwB0ACAAbABpAG4AZQAgADEA" wne:acdName="acd31" wne:fciIndexBasedOn="0065"/>
    <wne:acd wne:argValue="AgBMAGkAcwB0ACAAbABpAG4AZQAgADIA" wne:acdName="acd32" wne:fciIndexBasedOn="0065"/>
    <wne:acd wne:argValue="AgBMAGkAcwB0ACAAbABpAG4AZQAgADMA" wne:acdName="acd33" wne:fciIndexBasedOn="0065"/>
    <wne:acd wne:argValue="AgBMAGkAcwB0ACAAUgBvAG0AIAAxAA==" wne:acdName="acd34" wne:fciIndexBasedOn="0065"/>
    <wne:acd wne:argValue="AgBMAGkAcwB0ACAAUgBvAG0AIAAyAA==" wne:acdName="acd35" wne:fciIndexBasedOn="0065"/>
    <wne:acd wne:argValue="AgBMAGkAcwB0ACAAUgBvAG0AIAAzAA==" wne:acdName="acd3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417" w:rsidRDefault="00DB0417" w:rsidP="0099716F">
      <w:r>
        <w:separator/>
      </w:r>
    </w:p>
  </w:endnote>
  <w:endnote w:type="continuationSeparator" w:id="0">
    <w:p w:rsidR="00DB0417" w:rsidRDefault="00DB0417" w:rsidP="00997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A965F2" w:rsidRDefault="00A965F2" w:rsidP="00071297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i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</w:pPr>
    <w:r>
      <w:fldChar w:fldCharType="begin"/>
    </w:r>
    <w:r>
      <w:instrText>PAGE   \* MERGEFORMAT</w:instrText>
    </w:r>
    <w:r>
      <w:fldChar w:fldCharType="separate"/>
    </w:r>
    <w:r w:rsidR="00B037D9" w:rsidRPr="00B037D9">
      <w:rPr>
        <w:noProof/>
        <w:lang w:val="nb-NO"/>
      </w:rPr>
      <w:t>ii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  <w:r>
      <w:fldChar w:fldCharType="begin"/>
    </w:r>
    <w:r>
      <w:instrText>PAGE   \* MERGEFORMAT</w:instrText>
    </w:r>
    <w:r>
      <w:fldChar w:fldCharType="separate"/>
    </w:r>
    <w:r w:rsidR="00B037D9" w:rsidRPr="00B037D9">
      <w:rPr>
        <w:noProof/>
        <w:lang w:val="nb-NO"/>
      </w:rPr>
      <w:t>v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vi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 w:rsidR="00B037D9">
      <w:rPr>
        <w:noProof/>
      </w:rPr>
      <w:t>viii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  <w:r>
      <w:fldChar w:fldCharType="begin"/>
    </w:r>
    <w:r>
      <w:instrText>PAGE   \* MERGEFORMAT</w:instrText>
    </w:r>
    <w:r>
      <w:fldChar w:fldCharType="separate"/>
    </w:r>
    <w:r w:rsidR="00B037D9" w:rsidRPr="00B037D9">
      <w:rPr>
        <w:noProof/>
        <w:lang w:val="nb-NO"/>
      </w:rPr>
      <w:t>ix</w:t>
    </w:r>
    <w: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  <w:r>
      <w:fldChar w:fldCharType="begin"/>
    </w:r>
    <w:r>
      <w:instrText>PAGE   \* MERGEFORMAT</w:instrText>
    </w:r>
    <w:r>
      <w:fldChar w:fldCharType="separate"/>
    </w:r>
    <w:r w:rsidR="00B037D9" w:rsidRPr="00B037D9">
      <w:rPr>
        <w:noProof/>
        <w:lang w:val="nb-NO"/>
      </w:rPr>
      <w:t>3</w:t>
    </w:r>
    <w: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</w:pPr>
    <w:r>
      <w:fldChar w:fldCharType="begin"/>
    </w:r>
    <w:r>
      <w:instrText>PAGE   \* MERGEFORMAT</w:instrText>
    </w:r>
    <w:r>
      <w:fldChar w:fldCharType="separate"/>
    </w:r>
    <w:r w:rsidR="00853DB3" w:rsidRPr="00853DB3">
      <w:rPr>
        <w:noProof/>
        <w:lang w:val="nb-NO"/>
      </w:rPr>
      <w:t>2</w:t>
    </w:r>
    <w:r>
      <w:fldChar w:fldCharType="end"/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071297">
    <w:pPr>
      <w:pStyle w:val="Bunntekst"/>
    </w:pPr>
    <w:r>
      <w:fldChar w:fldCharType="begin"/>
    </w:r>
    <w:r>
      <w:instrText>PAGE   \* MERGEFORMAT</w:instrText>
    </w:r>
    <w:r>
      <w:fldChar w:fldCharType="separate"/>
    </w:r>
    <w:r w:rsidR="00B037D9">
      <w:rPr>
        <w:noProof/>
      </w:rPr>
      <w:t>2</w:t>
    </w:r>
    <w:r>
      <w:fldChar w:fldCharType="end"/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>
    <w:pPr>
      <w:pStyle w:val="Bunnteks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417" w:rsidRDefault="00DB0417" w:rsidP="0099716F">
      <w:r>
        <w:separator/>
      </w:r>
    </w:p>
  </w:footnote>
  <w:footnote w:type="continuationSeparator" w:id="0">
    <w:p w:rsidR="00DB0417" w:rsidRDefault="00DB0417" w:rsidP="00997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8F174C">
    <w:pPr>
      <w:pStyle w:val="Topptekst"/>
    </w:pPr>
    <w:r>
      <w:t xml:space="preserve">  </w:t>
    </w:r>
    <w:r>
      <w:tab/>
    </w:r>
    <w:r>
      <w:tab/>
    </w:r>
    <w:r w:rsidR="00B037D9">
      <w:fldChar w:fldCharType="begin"/>
    </w:r>
    <w:r w:rsidR="00B037D9">
      <w:instrText xml:space="preserve"> STYLEREF  "Heading 1" \l \n  \* MERGEFORMAT </w:instrText>
    </w:r>
    <w:r w:rsidR="00B037D9">
      <w:fldChar w:fldCharType="separate"/>
    </w:r>
    <w:r w:rsidR="00A66C6C" w:rsidRPr="00A66C6C">
      <w:rPr>
        <w:b/>
        <w:bCs/>
        <w:noProof/>
      </w:rPr>
      <w:t>1</w:t>
    </w:r>
    <w:r w:rsidR="00B037D9">
      <w:rPr>
        <w:b/>
        <w:bCs/>
        <w:noProof/>
      </w:rPr>
      <w:fldChar w:fldCharType="end"/>
    </w:r>
    <w:r>
      <w:t xml:space="preserve"> </w:t>
    </w:r>
    <w:r w:rsidR="00B037D9">
      <w:fldChar w:fldCharType="begin"/>
    </w:r>
    <w:r w:rsidR="00B037D9">
      <w:instrText xml:space="preserve"> STYLEREF  "Heading 1"  \* MERGEFORMAT </w:instrText>
    </w:r>
    <w:r w:rsidR="00B037D9">
      <w:fldChar w:fldCharType="separate"/>
    </w:r>
    <w:r w:rsidR="00A66C6C">
      <w:rPr>
        <w:noProof/>
      </w:rPr>
      <w:t>Introduction</w:t>
    </w:r>
    <w:r w:rsidR="00B037D9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Pr="005A2C08" w:rsidRDefault="00A965F2" w:rsidP="008F174C">
    <w:pPr>
      <w:pStyle w:val="Top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Pr="005A2C08" w:rsidRDefault="00A965F2" w:rsidP="008F174C">
    <w:pPr>
      <w:pStyle w:val="Toppteks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8F174C">
    <w:pPr>
      <w:pStyle w:val="Toppteks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Pr="000156B8" w:rsidRDefault="00A965F2" w:rsidP="008F174C">
    <w:pPr>
      <w:pStyle w:val="Toppteks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4C5962">
    <w:pPr>
      <w:pStyle w:val="Topptekst"/>
      <w:tabs>
        <w:tab w:val="right" w:pos="9072"/>
      </w:tabs>
    </w:pPr>
    <w:r w:rsidRPr="00B037D9">
      <w:rPr>
        <w:lang w:val="nb-NO"/>
      </w:rPr>
      <w:t xml:space="preserve">   </w:t>
    </w:r>
    <w:r w:rsidRPr="00B037D9">
      <w:rPr>
        <w:lang w:val="nb-NO"/>
      </w:rPr>
      <w:tab/>
    </w:r>
    <w:r w:rsidR="001F3EBD">
      <w:fldChar w:fldCharType="begin"/>
    </w:r>
    <w:r w:rsidR="001F3EBD" w:rsidRPr="00B037D9">
      <w:rPr>
        <w:lang w:val="nb-NO"/>
      </w:rPr>
      <w:instrText xml:space="preserve"> STYLEREF  "Heading 1" \l \n  \* MERGEFORMAT </w:instrText>
    </w:r>
    <w:r w:rsidR="001F3EBD">
      <w:fldChar w:fldCharType="separate"/>
    </w:r>
    <w:r w:rsidR="00B037D9">
      <w:rPr>
        <w:b/>
        <w:bCs/>
        <w:noProof/>
        <w:lang w:val="nb-NO"/>
      </w:rPr>
      <w:t>Feil! Bruk kategorien Hjem til å bruke Heading 1 på teksten du vil skal vises her.</w:t>
    </w:r>
    <w:r w:rsidR="001F3EBD">
      <w:rPr>
        <w:b/>
        <w:bCs/>
        <w:noProof/>
      </w:rPr>
      <w:fldChar w:fldCharType="end"/>
    </w:r>
    <w:r w:rsidRPr="00B037D9">
      <w:rPr>
        <w:lang w:val="nb-NO"/>
      </w:rPr>
      <w:t xml:space="preserve"> </w:t>
    </w:r>
    <w:r w:rsidR="001F3EBD">
      <w:fldChar w:fldCharType="begin"/>
    </w:r>
    <w:r w:rsidR="001F3EBD" w:rsidRPr="00B037D9">
      <w:rPr>
        <w:lang w:val="nb-NO"/>
      </w:rPr>
      <w:instrText xml:space="preserve"> STYLEREF  "Heading 1"  \* MERGEFORMAT </w:instrText>
    </w:r>
    <w:r w:rsidR="001F3EBD">
      <w:fldChar w:fldCharType="separate"/>
    </w:r>
    <w:r w:rsidR="00B037D9">
      <w:rPr>
        <w:b/>
        <w:bCs/>
        <w:noProof/>
        <w:lang w:val="nb-NO"/>
      </w:rPr>
      <w:t>Feil! Bruk kategorien Hjem til å bruke Heading 1 på teksten du vil skal vises her.</w:t>
    </w:r>
    <w:r w:rsidR="001F3EBD">
      <w:rPr>
        <w:noProof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8F174C">
    <w:pPr>
      <w:pStyle w:val="Toppteks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Pr="0016027C" w:rsidRDefault="00D42728" w:rsidP="008F174C">
    <w:pPr>
      <w:pStyle w:val="Topptekst"/>
      <w:tabs>
        <w:tab w:val="right" w:pos="9072"/>
      </w:tabs>
    </w:pPr>
    <w:r>
      <w:fldChar w:fldCharType="begin"/>
    </w:r>
    <w:r>
      <w:instrText xml:space="preserve"> TITLE   \* MERGEFORMAT </w:instrText>
    </w:r>
    <w:r>
      <w:fldChar w:fldCharType="separate"/>
    </w:r>
    <w:proofErr w:type="spellStart"/>
    <w:r w:rsidR="00117F2B">
      <w:t>Templet</w:t>
    </w:r>
    <w:proofErr w:type="spellEnd"/>
    <w:r w:rsidR="00117F2B">
      <w:t xml:space="preserve"> Thesis Paper</w:t>
    </w:r>
    <w:r>
      <w:fldChar w:fldCharType="end"/>
    </w:r>
    <w:r w:rsidR="00140FED">
      <w:tab/>
    </w:r>
    <w:r w:rsidR="00A965F2">
      <w:t xml:space="preserve">      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DEB" w:rsidRPr="0016027C" w:rsidRDefault="00485CB5" w:rsidP="008F174C">
    <w:pPr>
      <w:pStyle w:val="Topptekst"/>
      <w:tabs>
        <w:tab w:val="right" w:pos="9072"/>
      </w:tabs>
    </w:pPr>
    <w:r>
      <w:fldChar w:fldCharType="begin"/>
    </w:r>
    <w:r>
      <w:instrText xml:space="preserve"> TITLE   \* MERGEFORMAT </w:instrText>
    </w:r>
    <w:r>
      <w:fldChar w:fldCharType="separate"/>
    </w:r>
    <w:proofErr w:type="spellStart"/>
    <w:r w:rsidR="00D42728">
      <w:t>Templet</w:t>
    </w:r>
    <w:proofErr w:type="spellEnd"/>
    <w:r w:rsidR="00D42728">
      <w:t xml:space="preserve"> Thesis Paper</w:t>
    </w:r>
    <w:r>
      <w:fldChar w:fldCharType="end"/>
    </w:r>
    <w:r w:rsidR="00FA6DEB">
      <w:tab/>
      <w:t xml:space="preserve"> </w:t>
    </w:r>
    <w:fldSimple w:instr=" STYLEREF  Heading  \* MERGEFORMAT ">
      <w:r w:rsidR="00B037D9">
        <w:rPr>
          <w:noProof/>
        </w:rPr>
        <w:t>Paper 1</w:t>
      </w:r>
    </w:fldSimple>
    <w:r w:rsidR="00FA6DEB">
      <w:t xml:space="preserve">      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Default="00A965F2" w:rsidP="008F174C">
    <w:pPr>
      <w:pStyle w:val="Topptekst"/>
    </w:pPr>
    <w:r>
      <w:t xml:space="preserve">                                           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5F2" w:rsidRPr="0016027C" w:rsidRDefault="00D42728" w:rsidP="008F174C">
    <w:pPr>
      <w:pStyle w:val="Topptekst"/>
      <w:tabs>
        <w:tab w:val="right" w:pos="9072"/>
      </w:tabs>
    </w:pPr>
    <w:r>
      <w:fldChar w:fldCharType="begin"/>
    </w:r>
    <w:r>
      <w:instrText xml:space="preserve"> TITLE   \* MERGEFORMAT </w:instrText>
    </w:r>
    <w:r>
      <w:fldChar w:fldCharType="separate"/>
    </w:r>
    <w:proofErr w:type="spellStart"/>
    <w:r w:rsidR="00117F2B">
      <w:t>Templet</w:t>
    </w:r>
    <w:proofErr w:type="spellEnd"/>
    <w:r w:rsidR="00117F2B">
      <w:t xml:space="preserve"> Thesis Paper</w:t>
    </w:r>
    <w:r>
      <w:fldChar w:fldCharType="end"/>
    </w:r>
    <w:r w:rsidR="00140FED">
      <w:t xml:space="preserve"> </w:t>
    </w:r>
    <w:r w:rsidR="00140FED">
      <w:tab/>
    </w:r>
    <w:r w:rsidR="00B037D9">
      <w:fldChar w:fldCharType="begin"/>
    </w:r>
    <w:r w:rsidR="00B037D9">
      <w:instrText xml:space="preserve"> STYLEREF  Heading  \* MERGEFORMAT </w:instrText>
    </w:r>
    <w:r w:rsidR="00B037D9">
      <w:fldChar w:fldCharType="separate"/>
    </w:r>
    <w:r>
      <w:rPr>
        <w:noProof/>
      </w:rPr>
      <w:t>Paper 2</w:t>
    </w:r>
    <w:r w:rsidR="00B037D9">
      <w:rPr>
        <w:noProof/>
      </w:rPr>
      <w:fldChar w:fldCharType="end"/>
    </w:r>
    <w:r w:rsidR="00A965F2"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29A3F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9C21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2427B7A"/>
    <w:lvl w:ilvl="0">
      <w:start w:val="1"/>
      <w:numFmt w:val="decimal"/>
      <w:pStyle w:val="Nummerertliste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31E2456"/>
    <w:lvl w:ilvl="0">
      <w:start w:val="1"/>
      <w:numFmt w:val="decimal"/>
      <w:pStyle w:val="Nummerertliste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5669B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629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81E5520"/>
    <w:lvl w:ilvl="0">
      <w:start w:val="1"/>
      <w:numFmt w:val="bullet"/>
      <w:pStyle w:val="Punktlist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54080A"/>
    <w:lvl w:ilvl="0">
      <w:start w:val="1"/>
      <w:numFmt w:val="bullet"/>
      <w:pStyle w:val="Punktlist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A744D1C"/>
    <w:lvl w:ilvl="0">
      <w:start w:val="1"/>
      <w:numFmt w:val="decimal"/>
      <w:pStyle w:val="Nummerertlist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5C0F4CC"/>
    <w:lvl w:ilvl="0">
      <w:start w:val="1"/>
      <w:numFmt w:val="bullet"/>
      <w:pStyle w:val="Punkt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D5ABE"/>
    <w:multiLevelType w:val="hybridMultilevel"/>
    <w:tmpl w:val="C28CF280"/>
    <w:lvl w:ilvl="0" w:tplc="CEAE7B82">
      <w:start w:val="1"/>
      <w:numFmt w:val="lowerLetter"/>
      <w:pStyle w:val="ListLetter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BC7012F"/>
    <w:multiLevelType w:val="multilevel"/>
    <w:tmpl w:val="14BE3CF2"/>
    <w:styleLink w:val="Bullet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316C19"/>
    <w:multiLevelType w:val="multilevel"/>
    <w:tmpl w:val="0414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0D2910F6"/>
    <w:multiLevelType w:val="hybridMultilevel"/>
    <w:tmpl w:val="E5E87D3C"/>
    <w:lvl w:ilvl="0" w:tplc="C7B042A4">
      <w:start w:val="1"/>
      <w:numFmt w:val="lowerRoman"/>
      <w:pStyle w:val="ListRom2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2228DC"/>
    <w:multiLevelType w:val="hybridMultilevel"/>
    <w:tmpl w:val="8F1CA8EC"/>
    <w:lvl w:ilvl="0" w:tplc="163087E6">
      <w:start w:val="1"/>
      <w:numFmt w:val="lowerLetter"/>
      <w:lvlText w:val="%1)"/>
      <w:lvlJc w:val="left"/>
      <w:pPr>
        <w:ind w:left="643" w:hanging="360"/>
      </w:p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>
    <w:nsid w:val="1D9E79DE"/>
    <w:multiLevelType w:val="multilevel"/>
    <w:tmpl w:val="99389BC4"/>
    <w:lvl w:ilvl="0">
      <w:start w:val="1"/>
      <w:numFmt w:val="decimal"/>
      <w:pStyle w:val="Overskrift1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verskrift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1"/>
      <w:lvlText w:val="%1.%2.%3.%4"/>
      <w:lvlJc w:val="left"/>
      <w:pPr>
        <w:ind w:left="864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22543812"/>
    <w:multiLevelType w:val="hybridMultilevel"/>
    <w:tmpl w:val="CB145F88"/>
    <w:lvl w:ilvl="0" w:tplc="53BA59F0">
      <w:start w:val="1"/>
      <w:numFmt w:val="lowerLetter"/>
      <w:pStyle w:val="ListLetter3"/>
      <w:lvlText w:val="%1."/>
      <w:lvlJc w:val="left"/>
      <w:pPr>
        <w:ind w:left="92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47A2239"/>
    <w:multiLevelType w:val="multilevel"/>
    <w:tmpl w:val="0B0E76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42D93B92"/>
    <w:multiLevelType w:val="hybridMultilevel"/>
    <w:tmpl w:val="54246A30"/>
    <w:lvl w:ilvl="0" w:tplc="5A56185E">
      <w:start w:val="1"/>
      <w:numFmt w:val="lowerLetter"/>
      <w:pStyle w:val="ListLetter2"/>
      <w:lvlText w:val="%1."/>
      <w:lvlJc w:val="left"/>
      <w:pPr>
        <w:ind w:left="644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>
    <w:nsid w:val="4FD97566"/>
    <w:multiLevelType w:val="hybridMultilevel"/>
    <w:tmpl w:val="96E453BC"/>
    <w:lvl w:ilvl="0" w:tplc="EECCCC30">
      <w:start w:val="1"/>
      <w:numFmt w:val="lowerRoman"/>
      <w:pStyle w:val="ListRom3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394115"/>
    <w:multiLevelType w:val="hybridMultilevel"/>
    <w:tmpl w:val="F0A212E4"/>
    <w:lvl w:ilvl="0" w:tplc="1C180BB8">
      <w:start w:val="1"/>
      <w:numFmt w:val="bullet"/>
      <w:pStyle w:val="Listline1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363" w:hanging="360"/>
      </w:pPr>
    </w:lvl>
    <w:lvl w:ilvl="2" w:tplc="0414001B" w:tentative="1">
      <w:start w:val="1"/>
      <w:numFmt w:val="lowerRoman"/>
      <w:lvlText w:val="%3."/>
      <w:lvlJc w:val="right"/>
      <w:pPr>
        <w:ind w:left="2083" w:hanging="180"/>
      </w:pPr>
    </w:lvl>
    <w:lvl w:ilvl="3" w:tplc="0414000F" w:tentative="1">
      <w:start w:val="1"/>
      <w:numFmt w:val="decimal"/>
      <w:lvlText w:val="%4."/>
      <w:lvlJc w:val="left"/>
      <w:pPr>
        <w:ind w:left="2803" w:hanging="360"/>
      </w:pPr>
    </w:lvl>
    <w:lvl w:ilvl="4" w:tplc="04140019" w:tentative="1">
      <w:start w:val="1"/>
      <w:numFmt w:val="lowerLetter"/>
      <w:lvlText w:val="%5."/>
      <w:lvlJc w:val="left"/>
      <w:pPr>
        <w:ind w:left="3523" w:hanging="360"/>
      </w:pPr>
    </w:lvl>
    <w:lvl w:ilvl="5" w:tplc="0414001B" w:tentative="1">
      <w:start w:val="1"/>
      <w:numFmt w:val="lowerRoman"/>
      <w:lvlText w:val="%6."/>
      <w:lvlJc w:val="right"/>
      <w:pPr>
        <w:ind w:left="4243" w:hanging="180"/>
      </w:pPr>
    </w:lvl>
    <w:lvl w:ilvl="6" w:tplc="0414000F" w:tentative="1">
      <w:start w:val="1"/>
      <w:numFmt w:val="decimal"/>
      <w:lvlText w:val="%7."/>
      <w:lvlJc w:val="left"/>
      <w:pPr>
        <w:ind w:left="4963" w:hanging="360"/>
      </w:pPr>
    </w:lvl>
    <w:lvl w:ilvl="7" w:tplc="04140019" w:tentative="1">
      <w:start w:val="1"/>
      <w:numFmt w:val="lowerLetter"/>
      <w:lvlText w:val="%8."/>
      <w:lvlJc w:val="left"/>
      <w:pPr>
        <w:ind w:left="5683" w:hanging="360"/>
      </w:pPr>
    </w:lvl>
    <w:lvl w:ilvl="8" w:tplc="0414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>
    <w:nsid w:val="546B4F9C"/>
    <w:multiLevelType w:val="multilevel"/>
    <w:tmpl w:val="EF80BFD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>
    <w:nsid w:val="579B1227"/>
    <w:multiLevelType w:val="hybridMultilevel"/>
    <w:tmpl w:val="41C8EC28"/>
    <w:lvl w:ilvl="0" w:tplc="336ABD54">
      <w:start w:val="1"/>
      <w:numFmt w:val="decimal"/>
      <w:lvlText w:val="%1."/>
      <w:lvlJc w:val="left"/>
      <w:pPr>
        <w:ind w:left="1287" w:hanging="360"/>
      </w:pPr>
    </w:lvl>
    <w:lvl w:ilvl="1" w:tplc="04140019" w:tentative="1">
      <w:start w:val="1"/>
      <w:numFmt w:val="lowerLetter"/>
      <w:lvlText w:val="%2."/>
      <w:lvlJc w:val="left"/>
      <w:pPr>
        <w:ind w:left="2007" w:hanging="360"/>
      </w:pPr>
    </w:lvl>
    <w:lvl w:ilvl="2" w:tplc="0414001B" w:tentative="1">
      <w:start w:val="1"/>
      <w:numFmt w:val="lowerRoman"/>
      <w:lvlText w:val="%3."/>
      <w:lvlJc w:val="right"/>
      <w:pPr>
        <w:ind w:left="2727" w:hanging="180"/>
      </w:pPr>
    </w:lvl>
    <w:lvl w:ilvl="3" w:tplc="0414000F" w:tentative="1">
      <w:start w:val="1"/>
      <w:numFmt w:val="decimal"/>
      <w:lvlText w:val="%4."/>
      <w:lvlJc w:val="left"/>
      <w:pPr>
        <w:ind w:left="3447" w:hanging="360"/>
      </w:pPr>
    </w:lvl>
    <w:lvl w:ilvl="4" w:tplc="04140019" w:tentative="1">
      <w:start w:val="1"/>
      <w:numFmt w:val="lowerLetter"/>
      <w:lvlText w:val="%5."/>
      <w:lvlJc w:val="left"/>
      <w:pPr>
        <w:ind w:left="4167" w:hanging="360"/>
      </w:pPr>
    </w:lvl>
    <w:lvl w:ilvl="5" w:tplc="0414001B" w:tentative="1">
      <w:start w:val="1"/>
      <w:numFmt w:val="lowerRoman"/>
      <w:lvlText w:val="%6."/>
      <w:lvlJc w:val="right"/>
      <w:pPr>
        <w:ind w:left="4887" w:hanging="180"/>
      </w:pPr>
    </w:lvl>
    <w:lvl w:ilvl="6" w:tplc="0414000F" w:tentative="1">
      <w:start w:val="1"/>
      <w:numFmt w:val="decimal"/>
      <w:lvlText w:val="%7."/>
      <w:lvlJc w:val="left"/>
      <w:pPr>
        <w:ind w:left="5607" w:hanging="360"/>
      </w:pPr>
    </w:lvl>
    <w:lvl w:ilvl="7" w:tplc="04140019" w:tentative="1">
      <w:start w:val="1"/>
      <w:numFmt w:val="lowerLetter"/>
      <w:lvlText w:val="%8."/>
      <w:lvlJc w:val="left"/>
      <w:pPr>
        <w:ind w:left="6327" w:hanging="360"/>
      </w:pPr>
    </w:lvl>
    <w:lvl w:ilvl="8" w:tplc="0414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AB64379"/>
    <w:multiLevelType w:val="hybridMultilevel"/>
    <w:tmpl w:val="120219D8"/>
    <w:lvl w:ilvl="0" w:tplc="0414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C9C0745C">
      <w:start w:val="1"/>
      <w:numFmt w:val="lowerRoman"/>
      <w:pStyle w:val="ListRom1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1A66F6"/>
    <w:multiLevelType w:val="multilevel"/>
    <w:tmpl w:val="CAE8A2F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61BF14D2"/>
    <w:multiLevelType w:val="multilevel"/>
    <w:tmpl w:val="C70819BE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>
    <w:nsid w:val="72964403"/>
    <w:multiLevelType w:val="multilevel"/>
    <w:tmpl w:val="040A738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>
    <w:nsid w:val="77B05B19"/>
    <w:multiLevelType w:val="multilevel"/>
    <w:tmpl w:val="49EAF4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15"/>
  </w:num>
  <w:num w:numId="6">
    <w:abstractNumId w:val="11"/>
  </w:num>
  <w:num w:numId="7">
    <w:abstractNumId w:val="10"/>
  </w:num>
  <w:num w:numId="8">
    <w:abstractNumId w:val="14"/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4"/>
  </w:num>
  <w:num w:numId="14">
    <w:abstractNumId w:val="2"/>
  </w:num>
  <w:num w:numId="15">
    <w:abstractNumId w:val="1"/>
  </w:num>
  <w:num w:numId="16">
    <w:abstractNumId w:val="0"/>
  </w:num>
  <w:num w:numId="17">
    <w:abstractNumId w:val="24"/>
  </w:num>
  <w:num w:numId="18">
    <w:abstractNumId w:val="24"/>
    <w:lvlOverride w:ilvl="0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</w:num>
  <w:num w:numId="21">
    <w:abstractNumId w:val="24"/>
    <w:lvlOverride w:ilvl="0">
      <w:startOverride w:val="1"/>
    </w:lvlOverride>
  </w:num>
  <w:num w:numId="22">
    <w:abstractNumId w:val="24"/>
    <w:lvlOverride w:ilvl="0">
      <w:startOverride w:val="1"/>
    </w:lvlOverride>
  </w:num>
  <w:num w:numId="23">
    <w:abstractNumId w:val="24"/>
    <w:lvlOverride w:ilvl="0">
      <w:startOverride w:val="1"/>
    </w:lvlOverride>
  </w:num>
  <w:num w:numId="24">
    <w:abstractNumId w:val="26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</w:num>
  <w:num w:numId="27">
    <w:abstractNumId w:val="14"/>
    <w:lvlOverride w:ilvl="0">
      <w:startOverride w:val="1"/>
    </w:lvlOverride>
  </w:num>
  <w:num w:numId="28">
    <w:abstractNumId w:val="14"/>
    <w:lvlOverride w:ilvl="0">
      <w:startOverride w:val="1"/>
    </w:lvlOverride>
  </w:num>
  <w:num w:numId="29">
    <w:abstractNumId w:val="18"/>
  </w:num>
  <w:num w:numId="30">
    <w:abstractNumId w:val="22"/>
  </w:num>
  <w:num w:numId="31">
    <w:abstractNumId w:val="16"/>
  </w:num>
  <w:num w:numId="32">
    <w:abstractNumId w:val="17"/>
  </w:num>
  <w:num w:numId="33">
    <w:abstractNumId w:val="21"/>
  </w:num>
  <w:num w:numId="34">
    <w:abstractNumId w:val="25"/>
  </w:num>
  <w:num w:numId="35">
    <w:abstractNumId w:val="27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23"/>
  </w:num>
  <w:num w:numId="44">
    <w:abstractNumId w:val="19"/>
  </w:num>
  <w:num w:numId="45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efaultTabStop w:val="709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1C5"/>
    <w:rsid w:val="000049BE"/>
    <w:rsid w:val="00006D4C"/>
    <w:rsid w:val="00014A5A"/>
    <w:rsid w:val="000156B8"/>
    <w:rsid w:val="00017B8D"/>
    <w:rsid w:val="0003131D"/>
    <w:rsid w:val="000374B1"/>
    <w:rsid w:val="00040543"/>
    <w:rsid w:val="000510FC"/>
    <w:rsid w:val="00053EF3"/>
    <w:rsid w:val="00071297"/>
    <w:rsid w:val="00072121"/>
    <w:rsid w:val="000746F0"/>
    <w:rsid w:val="00074BE6"/>
    <w:rsid w:val="00091BFF"/>
    <w:rsid w:val="000C0D94"/>
    <w:rsid w:val="000C11FB"/>
    <w:rsid w:val="000C20F0"/>
    <w:rsid w:val="000D3D7C"/>
    <w:rsid w:val="000D6AA3"/>
    <w:rsid w:val="000E7B18"/>
    <w:rsid w:val="000F0D60"/>
    <w:rsid w:val="000F28BA"/>
    <w:rsid w:val="0010594E"/>
    <w:rsid w:val="0011235F"/>
    <w:rsid w:val="00112ADF"/>
    <w:rsid w:val="00113EB6"/>
    <w:rsid w:val="00114185"/>
    <w:rsid w:val="00117F2B"/>
    <w:rsid w:val="00140FED"/>
    <w:rsid w:val="0015146D"/>
    <w:rsid w:val="00156815"/>
    <w:rsid w:val="0016027C"/>
    <w:rsid w:val="00172280"/>
    <w:rsid w:val="00175276"/>
    <w:rsid w:val="001830B5"/>
    <w:rsid w:val="00193051"/>
    <w:rsid w:val="00197B7E"/>
    <w:rsid w:val="001A154E"/>
    <w:rsid w:val="001A2911"/>
    <w:rsid w:val="001D3A8F"/>
    <w:rsid w:val="001E7C8D"/>
    <w:rsid w:val="001E7E5D"/>
    <w:rsid w:val="001F21ED"/>
    <w:rsid w:val="001F3EBD"/>
    <w:rsid w:val="002253B6"/>
    <w:rsid w:val="00227E72"/>
    <w:rsid w:val="00235E6F"/>
    <w:rsid w:val="002377E2"/>
    <w:rsid w:val="0025568C"/>
    <w:rsid w:val="002607C0"/>
    <w:rsid w:val="00263284"/>
    <w:rsid w:val="002A407C"/>
    <w:rsid w:val="002A6C24"/>
    <w:rsid w:val="002C02A4"/>
    <w:rsid w:val="002D02A9"/>
    <w:rsid w:val="002D075D"/>
    <w:rsid w:val="002F223F"/>
    <w:rsid w:val="0030165B"/>
    <w:rsid w:val="003070FD"/>
    <w:rsid w:val="003301AF"/>
    <w:rsid w:val="003350C6"/>
    <w:rsid w:val="00341C07"/>
    <w:rsid w:val="003572C0"/>
    <w:rsid w:val="00366D5D"/>
    <w:rsid w:val="00371D98"/>
    <w:rsid w:val="0037530B"/>
    <w:rsid w:val="0037772B"/>
    <w:rsid w:val="00380BE8"/>
    <w:rsid w:val="00381CE0"/>
    <w:rsid w:val="00384425"/>
    <w:rsid w:val="00395EA8"/>
    <w:rsid w:val="003B7DBA"/>
    <w:rsid w:val="003C40DF"/>
    <w:rsid w:val="003D57B6"/>
    <w:rsid w:val="003E0195"/>
    <w:rsid w:val="003E3E53"/>
    <w:rsid w:val="004223F7"/>
    <w:rsid w:val="00426F32"/>
    <w:rsid w:val="004548E6"/>
    <w:rsid w:val="004666B3"/>
    <w:rsid w:val="00467284"/>
    <w:rsid w:val="00485CB5"/>
    <w:rsid w:val="00491567"/>
    <w:rsid w:val="00494732"/>
    <w:rsid w:val="004C3D16"/>
    <w:rsid w:val="004C4B77"/>
    <w:rsid w:val="004C5962"/>
    <w:rsid w:val="004C7D06"/>
    <w:rsid w:val="004D6D75"/>
    <w:rsid w:val="004F2E0D"/>
    <w:rsid w:val="004F469D"/>
    <w:rsid w:val="0050280E"/>
    <w:rsid w:val="005037AD"/>
    <w:rsid w:val="00510703"/>
    <w:rsid w:val="005157D2"/>
    <w:rsid w:val="005346EB"/>
    <w:rsid w:val="00541BF3"/>
    <w:rsid w:val="005516A6"/>
    <w:rsid w:val="00551863"/>
    <w:rsid w:val="005943C5"/>
    <w:rsid w:val="005A2C08"/>
    <w:rsid w:val="005B0322"/>
    <w:rsid w:val="005B15A5"/>
    <w:rsid w:val="005B5052"/>
    <w:rsid w:val="005B7AFC"/>
    <w:rsid w:val="005D318A"/>
    <w:rsid w:val="005D6A4A"/>
    <w:rsid w:val="005E3352"/>
    <w:rsid w:val="005E5278"/>
    <w:rsid w:val="005F691B"/>
    <w:rsid w:val="0060011C"/>
    <w:rsid w:val="006135F9"/>
    <w:rsid w:val="00621C18"/>
    <w:rsid w:val="006221F0"/>
    <w:rsid w:val="006271FF"/>
    <w:rsid w:val="00637EC6"/>
    <w:rsid w:val="00641B94"/>
    <w:rsid w:val="006869CB"/>
    <w:rsid w:val="006912CA"/>
    <w:rsid w:val="00692D27"/>
    <w:rsid w:val="006A1648"/>
    <w:rsid w:val="006A4EAE"/>
    <w:rsid w:val="006C1AC0"/>
    <w:rsid w:val="006C45F7"/>
    <w:rsid w:val="006C586B"/>
    <w:rsid w:val="006D08C8"/>
    <w:rsid w:val="006D74E7"/>
    <w:rsid w:val="006E025B"/>
    <w:rsid w:val="006E5002"/>
    <w:rsid w:val="006F0184"/>
    <w:rsid w:val="006F1464"/>
    <w:rsid w:val="007035F7"/>
    <w:rsid w:val="00707244"/>
    <w:rsid w:val="00707BC6"/>
    <w:rsid w:val="007378F7"/>
    <w:rsid w:val="00740DAF"/>
    <w:rsid w:val="00744BEC"/>
    <w:rsid w:val="00746F2C"/>
    <w:rsid w:val="00751206"/>
    <w:rsid w:val="00756DF0"/>
    <w:rsid w:val="00776B83"/>
    <w:rsid w:val="007814C4"/>
    <w:rsid w:val="00785B3D"/>
    <w:rsid w:val="00786BFE"/>
    <w:rsid w:val="007A1E75"/>
    <w:rsid w:val="007A5330"/>
    <w:rsid w:val="007B514D"/>
    <w:rsid w:val="007B6DF2"/>
    <w:rsid w:val="007C1A8F"/>
    <w:rsid w:val="007C6575"/>
    <w:rsid w:val="007C7D44"/>
    <w:rsid w:val="007D3704"/>
    <w:rsid w:val="0080241D"/>
    <w:rsid w:val="00810FF6"/>
    <w:rsid w:val="00824A87"/>
    <w:rsid w:val="0084640A"/>
    <w:rsid w:val="008523F0"/>
    <w:rsid w:val="00853DB3"/>
    <w:rsid w:val="00855C32"/>
    <w:rsid w:val="00861229"/>
    <w:rsid w:val="008662DA"/>
    <w:rsid w:val="008978F7"/>
    <w:rsid w:val="008A0EC9"/>
    <w:rsid w:val="008D66DB"/>
    <w:rsid w:val="008E5B73"/>
    <w:rsid w:val="008F0F85"/>
    <w:rsid w:val="008F174C"/>
    <w:rsid w:val="00904185"/>
    <w:rsid w:val="0092777A"/>
    <w:rsid w:val="00937AD6"/>
    <w:rsid w:val="00944912"/>
    <w:rsid w:val="00975914"/>
    <w:rsid w:val="009821F4"/>
    <w:rsid w:val="0099716F"/>
    <w:rsid w:val="009C5B7D"/>
    <w:rsid w:val="009E47F3"/>
    <w:rsid w:val="009F4A89"/>
    <w:rsid w:val="009F6AFF"/>
    <w:rsid w:val="00A02F11"/>
    <w:rsid w:val="00A14607"/>
    <w:rsid w:val="00A17F43"/>
    <w:rsid w:val="00A21A54"/>
    <w:rsid w:val="00A26B8C"/>
    <w:rsid w:val="00A479B3"/>
    <w:rsid w:val="00A53D2B"/>
    <w:rsid w:val="00A561F8"/>
    <w:rsid w:val="00A6182F"/>
    <w:rsid w:val="00A640BE"/>
    <w:rsid w:val="00A66C6C"/>
    <w:rsid w:val="00A764C0"/>
    <w:rsid w:val="00A800E7"/>
    <w:rsid w:val="00A815DB"/>
    <w:rsid w:val="00A8619C"/>
    <w:rsid w:val="00A87413"/>
    <w:rsid w:val="00A9078E"/>
    <w:rsid w:val="00A93F1C"/>
    <w:rsid w:val="00A955A6"/>
    <w:rsid w:val="00A965F2"/>
    <w:rsid w:val="00A97E2F"/>
    <w:rsid w:val="00AA6018"/>
    <w:rsid w:val="00AC1FE8"/>
    <w:rsid w:val="00AC5852"/>
    <w:rsid w:val="00AD103E"/>
    <w:rsid w:val="00AE4ED8"/>
    <w:rsid w:val="00AE6CA4"/>
    <w:rsid w:val="00AF4F83"/>
    <w:rsid w:val="00AF5E3F"/>
    <w:rsid w:val="00B01EE0"/>
    <w:rsid w:val="00B037D9"/>
    <w:rsid w:val="00B051A7"/>
    <w:rsid w:val="00B13C2B"/>
    <w:rsid w:val="00B23ECB"/>
    <w:rsid w:val="00B31294"/>
    <w:rsid w:val="00B45C62"/>
    <w:rsid w:val="00B52E0A"/>
    <w:rsid w:val="00B96B1D"/>
    <w:rsid w:val="00BA5746"/>
    <w:rsid w:val="00BA6417"/>
    <w:rsid w:val="00BB051E"/>
    <w:rsid w:val="00BB6993"/>
    <w:rsid w:val="00BC3E6D"/>
    <w:rsid w:val="00C00D41"/>
    <w:rsid w:val="00C06046"/>
    <w:rsid w:val="00C20B61"/>
    <w:rsid w:val="00C26FA1"/>
    <w:rsid w:val="00C43D64"/>
    <w:rsid w:val="00C50EE3"/>
    <w:rsid w:val="00C65966"/>
    <w:rsid w:val="00C75178"/>
    <w:rsid w:val="00C75A39"/>
    <w:rsid w:val="00C777F7"/>
    <w:rsid w:val="00C91014"/>
    <w:rsid w:val="00C94109"/>
    <w:rsid w:val="00C964CC"/>
    <w:rsid w:val="00CA624B"/>
    <w:rsid w:val="00CA7FF3"/>
    <w:rsid w:val="00CC5D15"/>
    <w:rsid w:val="00CD5E28"/>
    <w:rsid w:val="00CF06AA"/>
    <w:rsid w:val="00D01BF7"/>
    <w:rsid w:val="00D227CB"/>
    <w:rsid w:val="00D34D37"/>
    <w:rsid w:val="00D42728"/>
    <w:rsid w:val="00D42D4B"/>
    <w:rsid w:val="00D53345"/>
    <w:rsid w:val="00D6065E"/>
    <w:rsid w:val="00D6124C"/>
    <w:rsid w:val="00D75178"/>
    <w:rsid w:val="00D76BDE"/>
    <w:rsid w:val="00D90B37"/>
    <w:rsid w:val="00D91F47"/>
    <w:rsid w:val="00D940FE"/>
    <w:rsid w:val="00DB0417"/>
    <w:rsid w:val="00DD079B"/>
    <w:rsid w:val="00DD46E4"/>
    <w:rsid w:val="00DF5429"/>
    <w:rsid w:val="00E241C5"/>
    <w:rsid w:val="00E24470"/>
    <w:rsid w:val="00E26533"/>
    <w:rsid w:val="00E2677C"/>
    <w:rsid w:val="00E3707B"/>
    <w:rsid w:val="00E40326"/>
    <w:rsid w:val="00E43221"/>
    <w:rsid w:val="00E53CFA"/>
    <w:rsid w:val="00E67E1E"/>
    <w:rsid w:val="00E704C4"/>
    <w:rsid w:val="00E71907"/>
    <w:rsid w:val="00E75243"/>
    <w:rsid w:val="00E775F3"/>
    <w:rsid w:val="00E86D5E"/>
    <w:rsid w:val="00EA01B0"/>
    <w:rsid w:val="00EA0AAB"/>
    <w:rsid w:val="00EB60CC"/>
    <w:rsid w:val="00EB6116"/>
    <w:rsid w:val="00EC301A"/>
    <w:rsid w:val="00ED4BA3"/>
    <w:rsid w:val="00F070B2"/>
    <w:rsid w:val="00F1591D"/>
    <w:rsid w:val="00F15E53"/>
    <w:rsid w:val="00F22D20"/>
    <w:rsid w:val="00F2585D"/>
    <w:rsid w:val="00F3471A"/>
    <w:rsid w:val="00F36C15"/>
    <w:rsid w:val="00F47C42"/>
    <w:rsid w:val="00F606A9"/>
    <w:rsid w:val="00F77472"/>
    <w:rsid w:val="00F802C7"/>
    <w:rsid w:val="00F8781D"/>
    <w:rsid w:val="00F9457D"/>
    <w:rsid w:val="00FA18E1"/>
    <w:rsid w:val="00FA6DEB"/>
    <w:rsid w:val="00FB4485"/>
    <w:rsid w:val="00FB7D13"/>
    <w:rsid w:val="00FC0C17"/>
    <w:rsid w:val="00FC229B"/>
    <w:rsid w:val="00FC4A2B"/>
    <w:rsid w:val="00FD0B74"/>
    <w:rsid w:val="00FD6BFE"/>
    <w:rsid w:val="00FD6EAA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AAB"/>
    <w:pPr>
      <w:keepLines/>
      <w:spacing w:before="120" w:after="120" w:line="288" w:lineRule="auto"/>
    </w:pPr>
    <w:rPr>
      <w:rFonts w:ascii="Arial" w:hAnsi="Arial"/>
      <w:sz w:val="22"/>
      <w:lang w:val="en-US"/>
    </w:rPr>
  </w:style>
  <w:style w:type="paragraph" w:styleId="Overskrift1">
    <w:name w:val="heading 1"/>
    <w:basedOn w:val="Heading"/>
    <w:next w:val="Normal"/>
    <w:autoRedefine/>
    <w:qFormat/>
    <w:rsid w:val="001E7E5D"/>
    <w:pPr>
      <w:numPr>
        <w:numId w:val="34"/>
      </w:numPr>
      <w:jc w:val="left"/>
      <w:outlineLvl w:val="0"/>
    </w:pPr>
  </w:style>
  <w:style w:type="paragraph" w:styleId="Overskrift2">
    <w:name w:val="heading 2"/>
    <w:basedOn w:val="Overskrift1"/>
    <w:next w:val="Normal"/>
    <w:autoRedefine/>
    <w:qFormat/>
    <w:rsid w:val="006F1464"/>
    <w:pPr>
      <w:numPr>
        <w:ilvl w:val="1"/>
      </w:numPr>
      <w:spacing w:before="180" w:after="180" w:line="276" w:lineRule="auto"/>
      <w:outlineLvl w:val="1"/>
    </w:pPr>
    <w:rPr>
      <w:sz w:val="28"/>
    </w:rPr>
  </w:style>
  <w:style w:type="paragraph" w:styleId="Overskrift3">
    <w:name w:val="heading 3"/>
    <w:basedOn w:val="Overskrift2"/>
    <w:next w:val="Normal"/>
    <w:autoRedefine/>
    <w:qFormat/>
    <w:rsid w:val="006F1464"/>
    <w:pPr>
      <w:numPr>
        <w:ilvl w:val="2"/>
      </w:numPr>
      <w:spacing w:before="120" w:after="120" w:line="264" w:lineRule="auto"/>
      <w:outlineLvl w:val="2"/>
    </w:pPr>
    <w:rPr>
      <w:sz w:val="24"/>
    </w:rPr>
  </w:style>
  <w:style w:type="paragraph" w:styleId="Overskrift4">
    <w:name w:val="heading 4"/>
    <w:basedOn w:val="Overskrift3"/>
    <w:next w:val="Normal"/>
    <w:link w:val="Overskrift4Tegn"/>
    <w:autoRedefine/>
    <w:uiPriority w:val="9"/>
    <w:unhideWhenUsed/>
    <w:rsid w:val="006F1464"/>
    <w:pPr>
      <w:numPr>
        <w:ilvl w:val="3"/>
      </w:numPr>
      <w:outlineLvl w:val="3"/>
    </w:pPr>
    <w:rPr>
      <w:b w:val="0"/>
      <w:bCs/>
      <w:szCs w:val="28"/>
    </w:rPr>
  </w:style>
  <w:style w:type="paragraph" w:styleId="Overskrift5">
    <w:name w:val="heading 5"/>
    <w:basedOn w:val="Overskrift4"/>
    <w:next w:val="Normal"/>
    <w:autoRedefine/>
    <w:rsid w:val="00C94109"/>
    <w:pPr>
      <w:outlineLvl w:val="4"/>
    </w:pPr>
    <w:rPr>
      <w:sz w:val="22"/>
      <w:lang w:val="en-GB"/>
    </w:rPr>
  </w:style>
  <w:style w:type="paragraph" w:styleId="Overskrift6">
    <w:name w:val="heading 6"/>
    <w:basedOn w:val="Normal"/>
    <w:next w:val="Normal"/>
    <w:pPr>
      <w:spacing w:before="240" w:after="60"/>
      <w:jc w:val="both"/>
      <w:outlineLvl w:val="5"/>
    </w:pPr>
    <w:rPr>
      <w:i/>
      <w:lang w:val="en-GB"/>
    </w:rPr>
  </w:style>
  <w:style w:type="paragraph" w:styleId="Overskrift7">
    <w:name w:val="heading 7"/>
    <w:basedOn w:val="Normal"/>
    <w:next w:val="Normal"/>
    <w:pPr>
      <w:spacing w:before="240" w:after="60"/>
      <w:jc w:val="both"/>
      <w:outlineLvl w:val="6"/>
    </w:pPr>
    <w:rPr>
      <w:lang w:val="en-GB"/>
    </w:rPr>
  </w:style>
  <w:style w:type="paragraph" w:styleId="Overskrift8">
    <w:name w:val="heading 8"/>
    <w:basedOn w:val="Normal"/>
    <w:next w:val="Normal"/>
    <w:pPr>
      <w:spacing w:before="240" w:after="60"/>
      <w:jc w:val="both"/>
      <w:outlineLvl w:val="7"/>
    </w:pPr>
    <w:rPr>
      <w:i/>
      <w:lang w:val="en-GB"/>
    </w:rPr>
  </w:style>
  <w:style w:type="paragraph" w:styleId="Overskrift9">
    <w:name w:val="heading 9"/>
    <w:basedOn w:val="Normal"/>
    <w:next w:val="Normal"/>
    <w:pPr>
      <w:spacing w:before="240" w:after="60"/>
      <w:jc w:val="both"/>
      <w:outlineLvl w:val="8"/>
    </w:pPr>
    <w:rPr>
      <w:i/>
      <w:sz w:val="18"/>
      <w:lang w:val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Heading">
    <w:name w:val="Heading"/>
    <w:basedOn w:val="Normal"/>
    <w:next w:val="Normal"/>
    <w:autoRedefine/>
    <w:qFormat/>
    <w:rsid w:val="008D66DB"/>
    <w:pPr>
      <w:keepNext/>
      <w:spacing w:line="300" w:lineRule="auto"/>
      <w:jc w:val="right"/>
    </w:pPr>
    <w:rPr>
      <w:b/>
      <w:sz w:val="32"/>
    </w:rPr>
  </w:style>
  <w:style w:type="character" w:customStyle="1" w:styleId="Overskrift4Tegn">
    <w:name w:val="Overskrift 4 Tegn"/>
    <w:link w:val="Overskrift4"/>
    <w:uiPriority w:val="9"/>
    <w:rsid w:val="006F1464"/>
    <w:rPr>
      <w:rFonts w:ascii="Arial" w:hAnsi="Arial"/>
      <w:bCs/>
      <w:sz w:val="24"/>
      <w:szCs w:val="28"/>
      <w:lang w:val="en-US"/>
    </w:rPr>
  </w:style>
  <w:style w:type="paragraph" w:styleId="Tittel">
    <w:name w:val="Title"/>
    <w:basedOn w:val="Normal"/>
    <w:rsid w:val="005516A6"/>
    <w:pPr>
      <w:jc w:val="center"/>
    </w:pPr>
    <w:rPr>
      <w:b/>
      <w:sz w:val="52"/>
      <w:szCs w:val="52"/>
      <w:lang w:val="en-GB"/>
    </w:rPr>
  </w:style>
  <w:style w:type="paragraph" w:styleId="Bobletekst">
    <w:name w:val="Balloon Text"/>
    <w:basedOn w:val="Normal"/>
    <w:semiHidden/>
    <w:rsid w:val="00CA7FF3"/>
    <w:rPr>
      <w:rFonts w:ascii="Tahoma" w:hAnsi="Tahoma" w:cs="Tahoma"/>
      <w:sz w:val="16"/>
      <w:szCs w:val="16"/>
    </w:rPr>
  </w:style>
  <w:style w:type="paragraph" w:styleId="Punktliste3">
    <w:name w:val="List Bullet 3"/>
    <w:basedOn w:val="Normal"/>
    <w:autoRedefine/>
    <w:uiPriority w:val="99"/>
    <w:unhideWhenUsed/>
    <w:rsid w:val="00C20B61"/>
    <w:pPr>
      <w:numPr>
        <w:numId w:val="11"/>
      </w:numPr>
      <w:spacing w:before="60" w:after="60"/>
      <w:ind w:left="924" w:hanging="357"/>
      <w:contextualSpacing/>
    </w:pPr>
  </w:style>
  <w:style w:type="paragraph" w:styleId="Topptekst">
    <w:name w:val="header"/>
    <w:basedOn w:val="Normal"/>
    <w:link w:val="TopptekstTegn"/>
    <w:autoRedefine/>
    <w:uiPriority w:val="99"/>
    <w:unhideWhenUsed/>
    <w:rsid w:val="008F174C"/>
    <w:pPr>
      <w:tabs>
        <w:tab w:val="left" w:pos="0"/>
        <w:tab w:val="right" w:leader="underscore" w:pos="9072"/>
      </w:tabs>
    </w:pPr>
    <w:rPr>
      <w:u w:val="single"/>
    </w:rPr>
  </w:style>
  <w:style w:type="character" w:customStyle="1" w:styleId="TopptekstTegn">
    <w:name w:val="Topptekst Tegn"/>
    <w:link w:val="Topptekst"/>
    <w:uiPriority w:val="99"/>
    <w:rsid w:val="008F174C"/>
    <w:rPr>
      <w:rFonts w:ascii="Arial" w:hAnsi="Arial"/>
      <w:sz w:val="22"/>
      <w:u w:val="single"/>
      <w:lang w:val="en-US"/>
    </w:rPr>
  </w:style>
  <w:style w:type="paragraph" w:styleId="Bunntekst">
    <w:name w:val="footer"/>
    <w:basedOn w:val="Normal"/>
    <w:link w:val="BunntekstTegn"/>
    <w:autoRedefine/>
    <w:uiPriority w:val="99"/>
    <w:unhideWhenUsed/>
    <w:rsid w:val="00071297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link w:val="Bunntekst"/>
    <w:uiPriority w:val="99"/>
    <w:rsid w:val="00071297"/>
    <w:rPr>
      <w:rFonts w:ascii="Arial" w:hAnsi="Arial"/>
      <w:sz w:val="22"/>
      <w:lang w:val="en-US"/>
    </w:rPr>
  </w:style>
  <w:style w:type="paragraph" w:customStyle="1" w:styleId="Overskrift11">
    <w:name w:val="Overskrift 11"/>
    <w:basedOn w:val="Normal"/>
    <w:rsid w:val="00ED4BA3"/>
    <w:pPr>
      <w:numPr>
        <w:numId w:val="5"/>
      </w:numPr>
    </w:pPr>
  </w:style>
  <w:style w:type="paragraph" w:styleId="Nummerertliste3">
    <w:name w:val="List Number 3"/>
    <w:basedOn w:val="Normal"/>
    <w:autoRedefine/>
    <w:uiPriority w:val="99"/>
    <w:unhideWhenUsed/>
    <w:rsid w:val="00C20B61"/>
    <w:pPr>
      <w:numPr>
        <w:numId w:val="14"/>
      </w:numPr>
      <w:spacing w:before="60" w:after="60"/>
      <w:ind w:left="924" w:hanging="357"/>
      <w:contextualSpacing/>
    </w:pPr>
  </w:style>
  <w:style w:type="paragraph" w:customStyle="1" w:styleId="Table">
    <w:name w:val="Table"/>
    <w:basedOn w:val="Normal"/>
    <w:next w:val="Normal"/>
    <w:autoRedefine/>
    <w:qFormat/>
    <w:rsid w:val="00263284"/>
    <w:pPr>
      <w:keepNext/>
      <w:spacing w:after="60"/>
    </w:pPr>
    <w:rPr>
      <w:i/>
    </w:rPr>
  </w:style>
  <w:style w:type="paragraph" w:customStyle="1" w:styleId="Figure">
    <w:name w:val="Figure"/>
    <w:basedOn w:val="Normal"/>
    <w:next w:val="Normal"/>
    <w:autoRedefine/>
    <w:qFormat/>
    <w:rsid w:val="00263284"/>
    <w:pPr>
      <w:spacing w:before="60"/>
    </w:pPr>
    <w:rPr>
      <w:i/>
    </w:rPr>
  </w:style>
  <w:style w:type="paragraph" w:customStyle="1" w:styleId="Head1">
    <w:name w:val="Head 1"/>
    <w:basedOn w:val="Topptekst"/>
    <w:next w:val="Normal"/>
    <w:autoRedefine/>
    <w:qFormat/>
    <w:rsid w:val="008D66DB"/>
    <w:pPr>
      <w:spacing w:before="240" w:after="240"/>
    </w:pPr>
    <w:rPr>
      <w:b/>
      <w:sz w:val="32"/>
      <w:u w:val="none"/>
    </w:rPr>
  </w:style>
  <w:style w:type="paragraph" w:customStyle="1" w:styleId="Head2">
    <w:name w:val="Head 2"/>
    <w:basedOn w:val="Head1"/>
    <w:next w:val="Normal"/>
    <w:autoRedefine/>
    <w:qFormat/>
    <w:rsid w:val="008D66DB"/>
    <w:pPr>
      <w:keepNext/>
      <w:spacing w:before="180" w:after="180" w:line="276" w:lineRule="auto"/>
    </w:pPr>
    <w:rPr>
      <w:sz w:val="28"/>
    </w:rPr>
  </w:style>
  <w:style w:type="paragraph" w:customStyle="1" w:styleId="Head3">
    <w:name w:val="Head 3"/>
    <w:basedOn w:val="Head2"/>
    <w:next w:val="Normal"/>
    <w:autoRedefine/>
    <w:qFormat/>
    <w:rsid w:val="008D66DB"/>
    <w:pPr>
      <w:spacing w:before="120" w:after="120" w:line="264" w:lineRule="auto"/>
    </w:pPr>
    <w:rPr>
      <w:sz w:val="24"/>
    </w:rPr>
  </w:style>
  <w:style w:type="paragraph" w:customStyle="1" w:styleId="Head4">
    <w:name w:val="Head 4"/>
    <w:basedOn w:val="Head3"/>
    <w:next w:val="Normal"/>
    <w:autoRedefine/>
    <w:rsid w:val="00A8619C"/>
    <w:rPr>
      <w:sz w:val="22"/>
    </w:rPr>
  </w:style>
  <w:style w:type="paragraph" w:customStyle="1" w:styleId="HeadingP">
    <w:name w:val="Heading P"/>
    <w:basedOn w:val="Heading"/>
    <w:autoRedefine/>
    <w:rsid w:val="00FC4A2B"/>
    <w:rPr>
      <w:lang w:val="nb-NO"/>
    </w:rPr>
  </w:style>
  <w:style w:type="paragraph" w:customStyle="1" w:styleId="Title1">
    <w:name w:val="Title1"/>
    <w:basedOn w:val="Normal"/>
    <w:autoRedefine/>
    <w:rsid w:val="00AE6CA4"/>
    <w:pPr>
      <w:jc w:val="center"/>
    </w:pPr>
    <w:rPr>
      <w:sz w:val="48"/>
    </w:rPr>
  </w:style>
  <w:style w:type="paragraph" w:customStyle="1" w:styleId="Subtitle1">
    <w:name w:val="Subtitle1"/>
    <w:basedOn w:val="Title1"/>
    <w:autoRedefine/>
    <w:rsid w:val="00AE6CA4"/>
    <w:rPr>
      <w:sz w:val="44"/>
      <w:szCs w:val="44"/>
    </w:rPr>
  </w:style>
  <w:style w:type="paragraph" w:styleId="Overskriftforinnholdsfortegnelse">
    <w:name w:val="TOC Heading"/>
    <w:basedOn w:val="Overskrift1"/>
    <w:next w:val="Normal"/>
    <w:uiPriority w:val="39"/>
    <w:unhideWhenUsed/>
    <w:rsid w:val="00A764C0"/>
    <w:pPr>
      <w:spacing w:before="360" w:after="240" w:line="276" w:lineRule="auto"/>
      <w:outlineLvl w:val="9"/>
    </w:pPr>
    <w:rPr>
      <w:rFonts w:ascii="Cambria" w:hAnsi="Cambria"/>
      <w:b w:val="0"/>
      <w:bCs/>
      <w:color w:val="365F91"/>
      <w:sz w:val="28"/>
      <w:szCs w:val="28"/>
      <w:lang w:eastAsia="en-US"/>
    </w:rPr>
  </w:style>
  <w:style w:type="paragraph" w:styleId="INNH2">
    <w:name w:val="toc 2"/>
    <w:basedOn w:val="INNH1"/>
    <w:next w:val="Normal"/>
    <w:autoRedefine/>
    <w:uiPriority w:val="39"/>
    <w:rsid w:val="00E43221"/>
    <w:pPr>
      <w:tabs>
        <w:tab w:val="clear" w:pos="9062"/>
        <w:tab w:val="left" w:pos="567"/>
        <w:tab w:val="right" w:leader="dot" w:pos="9072"/>
      </w:tabs>
      <w:spacing w:before="40"/>
      <w:ind w:left="993" w:right="227" w:hanging="709"/>
    </w:pPr>
    <w:rPr>
      <w:lang w:eastAsia="en-US"/>
    </w:rPr>
  </w:style>
  <w:style w:type="paragraph" w:styleId="INNH3">
    <w:name w:val="toc 3"/>
    <w:basedOn w:val="INNH2"/>
    <w:next w:val="Normal"/>
    <w:autoRedefine/>
    <w:uiPriority w:val="39"/>
    <w:rsid w:val="00E43221"/>
    <w:pPr>
      <w:tabs>
        <w:tab w:val="clear" w:pos="0"/>
        <w:tab w:val="left" w:leader="dot" w:pos="284"/>
      </w:tabs>
      <w:spacing w:before="20"/>
      <w:ind w:left="1135" w:right="284" w:hanging="851"/>
      <w:jc w:val="both"/>
    </w:pPr>
  </w:style>
  <w:style w:type="character" w:styleId="Hyperkobling">
    <w:name w:val="Hyperlink"/>
    <w:uiPriority w:val="99"/>
    <w:unhideWhenUsed/>
    <w:rsid w:val="00A764C0"/>
    <w:rPr>
      <w:color w:val="0000FF"/>
      <w:u w:val="single"/>
    </w:rPr>
  </w:style>
  <w:style w:type="paragraph" w:styleId="INNH4">
    <w:name w:val="toc 4"/>
    <w:basedOn w:val="Normal"/>
    <w:next w:val="Normal"/>
    <w:autoRedefine/>
    <w:uiPriority w:val="39"/>
    <w:unhideWhenUsed/>
    <w:rsid w:val="00FD0B74"/>
    <w:pPr>
      <w:tabs>
        <w:tab w:val="left" w:pos="567"/>
        <w:tab w:val="left" w:pos="709"/>
        <w:tab w:val="right" w:leader="dot" w:pos="9072"/>
      </w:tabs>
      <w:spacing w:after="60"/>
    </w:pPr>
    <w:rPr>
      <w:noProof/>
      <w:szCs w:val="22"/>
    </w:rPr>
  </w:style>
  <w:style w:type="paragraph" w:styleId="INNH1">
    <w:name w:val="toc 1"/>
    <w:basedOn w:val="Normal"/>
    <w:next w:val="Normal"/>
    <w:autoRedefine/>
    <w:uiPriority w:val="39"/>
    <w:unhideWhenUsed/>
    <w:rsid w:val="00E43221"/>
    <w:pPr>
      <w:tabs>
        <w:tab w:val="left" w:pos="0"/>
        <w:tab w:val="right" w:leader="dot" w:pos="9062"/>
      </w:tabs>
      <w:spacing w:before="60"/>
      <w:ind w:left="851" w:right="284" w:hanging="567"/>
    </w:pPr>
    <w:rPr>
      <w:noProof/>
      <w:sz w:val="24"/>
      <w:szCs w:val="24"/>
    </w:rPr>
  </w:style>
  <w:style w:type="paragraph" w:customStyle="1" w:styleId="Overskrift21">
    <w:name w:val="Overskrift 21"/>
    <w:basedOn w:val="Normal"/>
    <w:rsid w:val="00ED4BA3"/>
    <w:pPr>
      <w:numPr>
        <w:ilvl w:val="1"/>
        <w:numId w:val="5"/>
      </w:numPr>
    </w:pPr>
  </w:style>
  <w:style w:type="paragraph" w:styleId="INNH5">
    <w:name w:val="toc 5"/>
    <w:basedOn w:val="INNH3"/>
    <w:next w:val="Normal"/>
    <w:autoRedefine/>
    <w:uiPriority w:val="39"/>
    <w:unhideWhenUsed/>
    <w:rsid w:val="00E24470"/>
    <w:pPr>
      <w:spacing w:line="264" w:lineRule="auto"/>
      <w:ind w:left="567" w:hanging="567"/>
    </w:pPr>
    <w:rPr>
      <w:sz w:val="22"/>
      <w:szCs w:val="22"/>
    </w:rPr>
  </w:style>
  <w:style w:type="numbering" w:customStyle="1" w:styleId="Bulleted">
    <w:name w:val="Bulleted"/>
    <w:basedOn w:val="Ingenliste"/>
    <w:rsid w:val="001830B5"/>
    <w:pPr>
      <w:numPr>
        <w:numId w:val="6"/>
      </w:numPr>
    </w:pPr>
  </w:style>
  <w:style w:type="paragraph" w:customStyle="1" w:styleId="PaperChaptdividers">
    <w:name w:val="Paper/Chapt dividers"/>
    <w:basedOn w:val="Normal"/>
    <w:autoRedefine/>
    <w:rsid w:val="00975914"/>
    <w:pPr>
      <w:jc w:val="right"/>
    </w:pPr>
    <w:rPr>
      <w:b/>
      <w:bCs/>
      <w:sz w:val="32"/>
    </w:rPr>
  </w:style>
  <w:style w:type="paragraph" w:styleId="INNH7">
    <w:name w:val="toc 7"/>
    <w:basedOn w:val="Normal"/>
    <w:next w:val="Normal"/>
    <w:autoRedefine/>
    <w:uiPriority w:val="39"/>
    <w:unhideWhenUsed/>
    <w:rsid w:val="00E24470"/>
    <w:pPr>
      <w:keepNext/>
      <w:tabs>
        <w:tab w:val="right" w:leader="dot" w:pos="9072"/>
      </w:tabs>
      <w:spacing w:before="240" w:after="240"/>
      <w:ind w:left="567" w:hanging="567"/>
      <w:contextualSpacing/>
    </w:pPr>
    <w:rPr>
      <w:b/>
      <w:sz w:val="24"/>
    </w:rPr>
  </w:style>
  <w:style w:type="paragraph" w:styleId="Listeavsnitt">
    <w:name w:val="List Paragraph"/>
    <w:basedOn w:val="Normal"/>
    <w:uiPriority w:val="34"/>
    <w:rsid w:val="000D6AA3"/>
    <w:pPr>
      <w:ind w:left="720"/>
    </w:pPr>
  </w:style>
  <w:style w:type="paragraph" w:styleId="Punktliste">
    <w:name w:val="List Bullet"/>
    <w:basedOn w:val="Normal"/>
    <w:autoRedefine/>
    <w:uiPriority w:val="99"/>
    <w:unhideWhenUsed/>
    <w:rsid w:val="00C20B61"/>
    <w:pPr>
      <w:numPr>
        <w:numId w:val="3"/>
      </w:numPr>
      <w:spacing w:before="60" w:after="60"/>
      <w:ind w:left="357" w:hanging="357"/>
      <w:contextualSpacing/>
    </w:pPr>
  </w:style>
  <w:style w:type="paragraph" w:styleId="Punktliste2">
    <w:name w:val="List Bullet 2"/>
    <w:basedOn w:val="Normal"/>
    <w:autoRedefine/>
    <w:uiPriority w:val="99"/>
    <w:unhideWhenUsed/>
    <w:rsid w:val="00C20B61"/>
    <w:pPr>
      <w:numPr>
        <w:numId w:val="4"/>
      </w:numPr>
      <w:spacing w:before="60" w:after="60"/>
      <w:ind w:left="641" w:hanging="357"/>
      <w:contextualSpacing/>
    </w:pPr>
  </w:style>
  <w:style w:type="paragraph" w:styleId="Liste">
    <w:name w:val="List"/>
    <w:basedOn w:val="Normal"/>
    <w:autoRedefine/>
    <w:uiPriority w:val="99"/>
    <w:unhideWhenUsed/>
    <w:rsid w:val="006F1464"/>
    <w:pPr>
      <w:ind w:left="284" w:hanging="284"/>
      <w:contextualSpacing/>
    </w:pPr>
  </w:style>
  <w:style w:type="paragraph" w:styleId="Liste2">
    <w:name w:val="List 2"/>
    <w:basedOn w:val="Normal"/>
    <w:autoRedefine/>
    <w:uiPriority w:val="99"/>
    <w:unhideWhenUsed/>
    <w:rsid w:val="00EA01B0"/>
    <w:pPr>
      <w:ind w:left="568" w:hanging="284"/>
    </w:pPr>
  </w:style>
  <w:style w:type="paragraph" w:styleId="Liste3">
    <w:name w:val="List 3"/>
    <w:basedOn w:val="Normal"/>
    <w:autoRedefine/>
    <w:uiPriority w:val="99"/>
    <w:unhideWhenUsed/>
    <w:rsid w:val="00EA01B0"/>
    <w:pPr>
      <w:ind w:left="851" w:hanging="284"/>
      <w:contextualSpacing/>
    </w:pPr>
  </w:style>
  <w:style w:type="paragraph" w:styleId="Liste-forts">
    <w:name w:val="List Continue"/>
    <w:basedOn w:val="Normal"/>
    <w:autoRedefine/>
    <w:uiPriority w:val="99"/>
    <w:unhideWhenUsed/>
    <w:rsid w:val="00EA01B0"/>
    <w:pPr>
      <w:ind w:left="284"/>
      <w:contextualSpacing/>
    </w:pPr>
  </w:style>
  <w:style w:type="paragraph" w:styleId="Liste-forts5">
    <w:name w:val="List Continue 5"/>
    <w:basedOn w:val="Normal"/>
    <w:uiPriority w:val="99"/>
    <w:unhideWhenUsed/>
    <w:rsid w:val="000D6AA3"/>
    <w:pPr>
      <w:ind w:left="1415"/>
      <w:contextualSpacing/>
    </w:pPr>
  </w:style>
  <w:style w:type="paragraph" w:styleId="Nummerertliste">
    <w:name w:val="List Number"/>
    <w:basedOn w:val="Normal"/>
    <w:autoRedefine/>
    <w:uiPriority w:val="99"/>
    <w:unhideWhenUsed/>
    <w:rsid w:val="00A640BE"/>
    <w:pPr>
      <w:numPr>
        <w:numId w:val="1"/>
      </w:numPr>
      <w:spacing w:before="60" w:after="60"/>
      <w:ind w:left="357" w:hanging="357"/>
    </w:pPr>
  </w:style>
  <w:style w:type="paragraph" w:styleId="Nummerertliste2">
    <w:name w:val="List Number 2"/>
    <w:basedOn w:val="Normal"/>
    <w:autoRedefine/>
    <w:uiPriority w:val="99"/>
    <w:unhideWhenUsed/>
    <w:rsid w:val="00C20B61"/>
    <w:pPr>
      <w:numPr>
        <w:numId w:val="2"/>
      </w:numPr>
      <w:spacing w:before="60" w:after="60"/>
      <w:ind w:left="641" w:hanging="357"/>
      <w:contextualSpacing/>
    </w:pPr>
  </w:style>
  <w:style w:type="character" w:styleId="Svakutheving">
    <w:name w:val="Subtle Emphasis"/>
    <w:uiPriority w:val="19"/>
    <w:rsid w:val="00904185"/>
    <w:rPr>
      <w:i/>
      <w:iCs/>
      <w:color w:val="808080"/>
    </w:rPr>
  </w:style>
  <w:style w:type="paragraph" w:styleId="Liste-forts2">
    <w:name w:val="List Continue 2"/>
    <w:basedOn w:val="Normal"/>
    <w:autoRedefine/>
    <w:uiPriority w:val="99"/>
    <w:unhideWhenUsed/>
    <w:rsid w:val="00EA01B0"/>
    <w:pPr>
      <w:ind w:left="567"/>
      <w:contextualSpacing/>
    </w:pPr>
  </w:style>
  <w:style w:type="paragraph" w:styleId="Liste-forts3">
    <w:name w:val="List Continue 3"/>
    <w:basedOn w:val="Normal"/>
    <w:autoRedefine/>
    <w:uiPriority w:val="99"/>
    <w:unhideWhenUsed/>
    <w:rsid w:val="00EA01B0"/>
    <w:pPr>
      <w:ind w:left="851"/>
      <w:contextualSpacing/>
    </w:pPr>
  </w:style>
  <w:style w:type="paragraph" w:styleId="Liste-forts4">
    <w:name w:val="List Continue 4"/>
    <w:basedOn w:val="Normal"/>
    <w:uiPriority w:val="99"/>
    <w:unhideWhenUsed/>
    <w:rsid w:val="00904185"/>
    <w:pPr>
      <w:ind w:left="1132"/>
      <w:contextualSpacing/>
    </w:pPr>
  </w:style>
  <w:style w:type="paragraph" w:customStyle="1" w:styleId="ListLetter">
    <w:name w:val="List Letter"/>
    <w:basedOn w:val="Nummerertliste"/>
    <w:autoRedefine/>
    <w:rsid w:val="00E40326"/>
    <w:pPr>
      <w:numPr>
        <w:numId w:val="7"/>
      </w:numPr>
    </w:pPr>
  </w:style>
  <w:style w:type="paragraph" w:customStyle="1" w:styleId="ListLetter2">
    <w:name w:val="List Letter 2"/>
    <w:basedOn w:val="ListLetter"/>
    <w:autoRedefine/>
    <w:rsid w:val="00E40326"/>
    <w:pPr>
      <w:numPr>
        <w:numId w:val="29"/>
      </w:numPr>
    </w:pPr>
  </w:style>
  <w:style w:type="character" w:styleId="Sterkreferanse">
    <w:name w:val="Intense Reference"/>
    <w:uiPriority w:val="32"/>
    <w:rsid w:val="00366D5D"/>
    <w:rPr>
      <w:b/>
      <w:bCs/>
      <w:smallCaps/>
      <w:color w:val="C0504D"/>
      <w:spacing w:val="5"/>
      <w:u w:val="single"/>
    </w:rPr>
  </w:style>
  <w:style w:type="table" w:styleId="Tabellrutenett">
    <w:name w:val="Table Grid"/>
    <w:basedOn w:val="Vanligtabell"/>
    <w:uiPriority w:val="59"/>
    <w:rsid w:val="00AC58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verskrift31">
    <w:name w:val="Overskrift 31"/>
    <w:basedOn w:val="Normal"/>
    <w:rsid w:val="00ED4BA3"/>
    <w:pPr>
      <w:numPr>
        <w:ilvl w:val="2"/>
        <w:numId w:val="5"/>
      </w:numPr>
    </w:pPr>
  </w:style>
  <w:style w:type="paragraph" w:customStyle="1" w:styleId="Overskrift41">
    <w:name w:val="Overskrift 41"/>
    <w:basedOn w:val="Normal"/>
    <w:rsid w:val="00ED4BA3"/>
    <w:pPr>
      <w:numPr>
        <w:ilvl w:val="3"/>
        <w:numId w:val="5"/>
      </w:numPr>
    </w:pPr>
  </w:style>
  <w:style w:type="paragraph" w:styleId="INNH9">
    <w:name w:val="toc 9"/>
    <w:basedOn w:val="INNH1"/>
    <w:next w:val="Normal"/>
    <w:autoRedefine/>
    <w:uiPriority w:val="39"/>
    <w:unhideWhenUsed/>
    <w:rsid w:val="00AF4F83"/>
    <w:rPr>
      <w:sz w:val="22"/>
    </w:rPr>
  </w:style>
  <w:style w:type="paragraph" w:styleId="INNH8">
    <w:name w:val="toc 8"/>
    <w:basedOn w:val="INNH2"/>
    <w:next w:val="Normal"/>
    <w:autoRedefine/>
    <w:uiPriority w:val="39"/>
    <w:unhideWhenUsed/>
    <w:rsid w:val="00AF4F83"/>
    <w:rPr>
      <w:sz w:val="22"/>
    </w:rPr>
  </w:style>
  <w:style w:type="paragraph" w:styleId="Undertittel">
    <w:name w:val="Subtitle"/>
    <w:basedOn w:val="Normal"/>
    <w:next w:val="Normal"/>
    <w:link w:val="UndertittelTegn"/>
    <w:uiPriority w:val="11"/>
    <w:rsid w:val="005516A6"/>
    <w:pPr>
      <w:spacing w:after="60"/>
      <w:jc w:val="center"/>
      <w:outlineLvl w:val="1"/>
    </w:pPr>
    <w:rPr>
      <w:rFonts w:cs="Arial"/>
      <w:sz w:val="44"/>
      <w:szCs w:val="24"/>
    </w:rPr>
  </w:style>
  <w:style w:type="character" w:customStyle="1" w:styleId="UndertittelTegn">
    <w:name w:val="Undertittel Tegn"/>
    <w:link w:val="Undertittel"/>
    <w:uiPriority w:val="11"/>
    <w:rsid w:val="005516A6"/>
    <w:rPr>
      <w:rFonts w:ascii="Arial" w:eastAsia="Times New Roman" w:hAnsi="Arial" w:cs="Arial"/>
      <w:sz w:val="44"/>
      <w:szCs w:val="24"/>
      <w:lang w:val="en-US"/>
    </w:rPr>
  </w:style>
  <w:style w:type="paragraph" w:customStyle="1" w:styleId="Author">
    <w:name w:val="Author"/>
    <w:basedOn w:val="Normal"/>
    <w:next w:val="Normal"/>
    <w:rsid w:val="005516A6"/>
    <w:pPr>
      <w:jc w:val="center"/>
    </w:pPr>
    <w:rPr>
      <w:sz w:val="36"/>
    </w:rPr>
  </w:style>
  <w:style w:type="paragraph" w:customStyle="1" w:styleId="Publisher">
    <w:name w:val="Publisher"/>
    <w:basedOn w:val="Normal"/>
    <w:rsid w:val="005516A6"/>
    <w:pPr>
      <w:jc w:val="center"/>
    </w:pPr>
    <w:rPr>
      <w:sz w:val="28"/>
    </w:rPr>
  </w:style>
  <w:style w:type="paragraph" w:styleId="INNH6">
    <w:name w:val="toc 6"/>
    <w:basedOn w:val="INNH4"/>
    <w:next w:val="Normal"/>
    <w:autoRedefine/>
    <w:uiPriority w:val="39"/>
    <w:unhideWhenUsed/>
    <w:rsid w:val="00E24470"/>
    <w:pPr>
      <w:tabs>
        <w:tab w:val="clear" w:pos="709"/>
        <w:tab w:val="left" w:pos="284"/>
      </w:tabs>
      <w:spacing w:before="20" w:after="0" w:line="264" w:lineRule="auto"/>
      <w:ind w:left="426" w:hanging="426"/>
    </w:pPr>
  </w:style>
  <w:style w:type="paragraph" w:styleId="Fotnotetekst">
    <w:name w:val="footnote text"/>
    <w:basedOn w:val="Normal"/>
    <w:link w:val="FotnotetekstTegn"/>
    <w:uiPriority w:val="99"/>
    <w:semiHidden/>
    <w:unhideWhenUsed/>
    <w:rsid w:val="00A97E2F"/>
    <w:rPr>
      <w:sz w:val="20"/>
    </w:rPr>
  </w:style>
  <w:style w:type="character" w:customStyle="1" w:styleId="FotnotetekstTegn">
    <w:name w:val="Fotnotetekst Tegn"/>
    <w:link w:val="Fotnotetekst"/>
    <w:uiPriority w:val="99"/>
    <w:semiHidden/>
    <w:rsid w:val="00A97E2F"/>
    <w:rPr>
      <w:rFonts w:ascii="Arial" w:hAnsi="Arial"/>
      <w:lang w:val="en-US"/>
    </w:rPr>
  </w:style>
  <w:style w:type="character" w:styleId="Fotnotereferanse">
    <w:name w:val="footnote reference"/>
    <w:uiPriority w:val="99"/>
    <w:semiHidden/>
    <w:unhideWhenUsed/>
    <w:rsid w:val="00A97E2F"/>
    <w:rPr>
      <w:vertAlign w:val="superscript"/>
    </w:rPr>
  </w:style>
  <w:style w:type="paragraph" w:customStyle="1" w:styleId="ListLetter3">
    <w:name w:val="List Letter 3"/>
    <w:basedOn w:val="ListLetter2"/>
    <w:next w:val="Normal"/>
    <w:autoRedefine/>
    <w:rsid w:val="00E40326"/>
    <w:pPr>
      <w:numPr>
        <w:numId w:val="31"/>
      </w:numPr>
    </w:pPr>
  </w:style>
  <w:style w:type="paragraph" w:customStyle="1" w:styleId="Listline1">
    <w:name w:val="List line 1"/>
    <w:basedOn w:val="Punktliste"/>
    <w:rsid w:val="006A1648"/>
    <w:pPr>
      <w:numPr>
        <w:numId w:val="42"/>
      </w:numPr>
      <w:ind w:left="318" w:hanging="318"/>
      <w:jc w:val="both"/>
    </w:pPr>
  </w:style>
  <w:style w:type="paragraph" w:customStyle="1" w:styleId="Listline2">
    <w:name w:val="List line 2"/>
    <w:basedOn w:val="Listline1"/>
    <w:rsid w:val="006A1648"/>
    <w:pPr>
      <w:ind w:left="624" w:hanging="340"/>
    </w:pPr>
  </w:style>
  <w:style w:type="paragraph" w:customStyle="1" w:styleId="Listline3">
    <w:name w:val="List line 3"/>
    <w:basedOn w:val="Listline2"/>
    <w:rsid w:val="006A1648"/>
    <w:pPr>
      <w:ind w:left="885" w:hanging="318"/>
    </w:pPr>
  </w:style>
  <w:style w:type="paragraph" w:customStyle="1" w:styleId="ListRom1">
    <w:name w:val="List Rom 1"/>
    <w:basedOn w:val="Listeavsnitt"/>
    <w:autoRedefine/>
    <w:rsid w:val="0080241D"/>
    <w:pPr>
      <w:numPr>
        <w:ilvl w:val="2"/>
        <w:numId w:val="43"/>
      </w:numPr>
      <w:spacing w:before="60" w:after="60"/>
      <w:ind w:left="426" w:hanging="284"/>
      <w:contextualSpacing/>
    </w:pPr>
    <w:rPr>
      <w:lang w:val="nb-NO"/>
    </w:rPr>
  </w:style>
  <w:style w:type="paragraph" w:customStyle="1" w:styleId="ListRom2">
    <w:name w:val="List Rom 2"/>
    <w:basedOn w:val="ListRom1"/>
    <w:autoRedefine/>
    <w:qFormat/>
    <w:rsid w:val="0080241D"/>
    <w:pPr>
      <w:numPr>
        <w:ilvl w:val="0"/>
        <w:numId w:val="45"/>
      </w:numPr>
      <w:ind w:left="709" w:hanging="283"/>
    </w:pPr>
  </w:style>
  <w:style w:type="paragraph" w:customStyle="1" w:styleId="ListRom3">
    <w:name w:val="List Rom 3"/>
    <w:basedOn w:val="ListRom2"/>
    <w:autoRedefine/>
    <w:qFormat/>
    <w:rsid w:val="0080241D"/>
    <w:pPr>
      <w:numPr>
        <w:numId w:val="44"/>
      </w:numPr>
      <w:ind w:left="993" w:hanging="284"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NEWMACROS.BREAKS" wne:name="TemplateProject.NewMacros.Breaks" wne:bEncrypt="00" wne:cmg="56"/>
    <wne:mcd wne:macroName="TEMPLATEPROJECT.NEWCHAPTER.BREAKS" wne:name="TemplateProject.NewChapter.Breaks" wne:bEncrypt="00" wne:cmg="56"/>
    <wne:mcd wne:macroName="TEMPLATEPROJECT.NEWCHAPTER.NEWCHAPTER" wne:name="TemplateProject.NewChapter.NewChap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26" Type="http://schemas.openxmlformats.org/officeDocument/2006/relationships/header" Target="header7.xml"/><Relationship Id="rId39" Type="http://schemas.openxmlformats.org/officeDocument/2006/relationships/theme" Target="theme/theme1.xml"/><Relationship Id="rId21" Type="http://schemas.openxmlformats.org/officeDocument/2006/relationships/header" Target="header4.xml"/><Relationship Id="rId34" Type="http://schemas.openxmlformats.org/officeDocument/2006/relationships/header" Target="header10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5" Type="http://schemas.openxmlformats.org/officeDocument/2006/relationships/footer" Target="footer10.xml"/><Relationship Id="rId33" Type="http://schemas.openxmlformats.org/officeDocument/2006/relationships/header" Target="header9.xml"/><Relationship Id="rId38" Type="http://schemas.openxmlformats.org/officeDocument/2006/relationships/fontTable" Target="fontTable.xml"/><Relationship Id="rId2" Type="http://schemas.microsoft.com/office/2006/relationships/keyMapCustomizations" Target="customizations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29" Type="http://schemas.openxmlformats.org/officeDocument/2006/relationships/footer" Target="footer12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32" Type="http://schemas.openxmlformats.org/officeDocument/2006/relationships/footer" Target="footer15.xml"/><Relationship Id="rId37" Type="http://schemas.openxmlformats.org/officeDocument/2006/relationships/footer" Target="footer17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23" Type="http://schemas.openxmlformats.org/officeDocument/2006/relationships/header" Target="header5.xml"/><Relationship Id="rId28" Type="http://schemas.openxmlformats.org/officeDocument/2006/relationships/header" Target="header8.xml"/><Relationship Id="rId36" Type="http://schemas.openxmlformats.org/officeDocument/2006/relationships/header" Target="header11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31" Type="http://schemas.openxmlformats.org/officeDocument/2006/relationships/footer" Target="footer1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Relationship Id="rId22" Type="http://schemas.openxmlformats.org/officeDocument/2006/relationships/footer" Target="footer9.xml"/><Relationship Id="rId27" Type="http://schemas.openxmlformats.org/officeDocument/2006/relationships/footer" Target="footer11.xml"/><Relationship Id="rId30" Type="http://schemas.openxmlformats.org/officeDocument/2006/relationships/footer" Target="footer13.xml"/><Relationship Id="rId35" Type="http://schemas.openxmlformats.org/officeDocument/2006/relationships/footer" Target="footer16.xml"/><Relationship Id="rId8" Type="http://schemas.openxmlformats.org/officeDocument/2006/relationships/footnotes" Target="footnotes.xml"/><Relationship Id="rId3" Type="http://schemas.openxmlformats.org/officeDocument/2006/relationships/customXml" Target="../customXml/item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4B4FB-C378-4850-A103-C01A8DBD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Templet thesis Paper.dotm</Template>
  <TotalTime>2071</TotalTime>
  <Pages>39</Pages>
  <Words>485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Templet Thesis Paper</vt:lpstr>
      <vt:lpstr>Templet Thesis Paper</vt:lpstr>
    </vt:vector>
  </TitlesOfParts>
  <Company>Høgskolen i Molde</Company>
  <LinksUpToDate>false</LinksUpToDate>
  <CharactersWithSpaces>3055</CharactersWithSpaces>
  <SharedDoc>false</SharedDoc>
  <HLinks>
    <vt:vector size="288" baseType="variant">
      <vt:variant>
        <vt:i4>1376316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_Toc343242861</vt:lpwstr>
      </vt:variant>
      <vt:variant>
        <vt:i4>1376316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_Toc343242860</vt:lpwstr>
      </vt:variant>
      <vt:variant>
        <vt:i4>1441852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_Toc343242859</vt:lpwstr>
      </vt:variant>
      <vt:variant>
        <vt:i4>1441852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_Toc343242858</vt:lpwstr>
      </vt:variant>
      <vt:variant>
        <vt:i4>1441852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_Toc343242857</vt:lpwstr>
      </vt:variant>
      <vt:variant>
        <vt:i4>1441852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_Toc343242856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_Toc343242855</vt:lpwstr>
      </vt:variant>
      <vt:variant>
        <vt:i4>1441852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_Toc343242854</vt:lpwstr>
      </vt:variant>
      <vt:variant>
        <vt:i4>1441852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_Toc343242853</vt:lpwstr>
      </vt:variant>
      <vt:variant>
        <vt:i4>1310780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_Toc343242873</vt:lpwstr>
      </vt:variant>
      <vt:variant>
        <vt:i4>1310780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_Toc343242872</vt:lpwstr>
      </vt:variant>
      <vt:variant>
        <vt:i4>1310780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_Toc343242871</vt:lpwstr>
      </vt:variant>
      <vt:variant>
        <vt:i4>1310780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_Toc343242870</vt:lpwstr>
      </vt:variant>
      <vt:variant>
        <vt:i4>1376316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_Toc343242869</vt:lpwstr>
      </vt:variant>
      <vt:variant>
        <vt:i4>1376316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_Toc343242868</vt:lpwstr>
      </vt:variant>
      <vt:variant>
        <vt:i4>1376316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_Toc343242867</vt:lpwstr>
      </vt:variant>
      <vt:variant>
        <vt:i4>1376316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_Toc343242866</vt:lpwstr>
      </vt:variant>
      <vt:variant>
        <vt:i4>1376316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_Toc343242865</vt:lpwstr>
      </vt:variant>
      <vt:variant>
        <vt:i4>1376316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_Toc343242864</vt:lpwstr>
      </vt:variant>
      <vt:variant>
        <vt:i4>1441840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_Toc343242454</vt:lpwstr>
      </vt:variant>
      <vt:variant>
        <vt:i4>1441840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_Toc343242453</vt:lpwstr>
      </vt:variant>
      <vt:variant>
        <vt:i4>1441840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_Toc343242452</vt:lpwstr>
      </vt:variant>
      <vt:variant>
        <vt:i4>1441840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_Toc343242451</vt:lpwstr>
      </vt:variant>
      <vt:variant>
        <vt:i4>1441840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_Toc343242450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_Toc343242449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_Toc343242448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_Toc343242447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_Toc343242446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_Toc343242445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_Toc343242444</vt:lpwstr>
      </vt:variant>
      <vt:variant>
        <vt:i4>1507376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_Toc343242443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_Toc343242442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_Toc343242441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_Toc343242440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_Toc343242439</vt:lpwstr>
      </vt:variant>
      <vt:variant>
        <vt:i4>1048624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_Toc343242438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_Toc343242437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_Toc343242436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_Toc343242435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_Toc343242434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_Toc343242433</vt:lpwstr>
      </vt:variant>
      <vt:variant>
        <vt:i4>1048624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_Toc343242432</vt:lpwstr>
      </vt:variant>
      <vt:variant>
        <vt:i4>1048624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_Toc343242431</vt:lpwstr>
      </vt:variant>
      <vt:variant>
        <vt:i4>1048624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_Toc343242430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_Toc343242429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_Toc343242428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_Toc343242427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_Toc343242426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Templet Thesis Paper</dc:title>
  <dc:creator>Jens Erik Østergaard</dc:creator>
  <cp:lastModifiedBy>Østergaard Jens Erik</cp:lastModifiedBy>
  <cp:revision>16</cp:revision>
  <cp:lastPrinted>2013-02-13T07:54:00Z</cp:lastPrinted>
  <dcterms:created xsi:type="dcterms:W3CDTF">2013-02-06T10:38:00Z</dcterms:created>
  <dcterms:modified xsi:type="dcterms:W3CDTF">2013-11-27T10:09:00Z</dcterms:modified>
</cp:coreProperties>
</file>