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5FB08" w14:textId="77777777" w:rsidR="00433688" w:rsidRDefault="00433688" w:rsidP="0047070E">
      <w:pPr>
        <w:ind w:left="284"/>
        <w:sectPr w:rsidR="00433688">
          <w:footerReference w:type="default" r:id="rId7"/>
          <w:pgSz w:w="11907" w:h="16840"/>
          <w:pgMar w:top="454" w:right="1134" w:bottom="1417" w:left="499" w:header="720" w:footer="397" w:gutter="0"/>
          <w:cols w:space="720"/>
        </w:sectPr>
      </w:pPr>
    </w:p>
    <w:bookmarkStart w:id="0" w:name="Liste1"/>
    <w:p w14:paraId="7FAC1A40" w14:textId="77777777" w:rsidR="00D2140C" w:rsidRPr="00C769B2" w:rsidRDefault="008B2BD9" w:rsidP="00D2140C">
      <w:pPr>
        <w:framePr w:w="6631" w:h="357" w:hRule="exact" w:hSpace="142" w:wrap="around" w:vAnchor="page" w:hAnchor="page" w:x="4405" w:y="725"/>
        <w:jc w:val="right"/>
        <w:rPr>
          <w:rFonts w:ascii="Arial" w:hAnsi="Arial" w:cs="Arial"/>
          <w:b/>
          <w:color w:val="808080"/>
          <w:sz w:val="26"/>
          <w:szCs w:val="26"/>
        </w:rPr>
      </w:pPr>
      <w:r>
        <w:rPr>
          <w:rFonts w:ascii="Arial" w:hAnsi="Arial" w:cs="Arial"/>
          <w:b/>
          <w:color w:val="808080"/>
          <w:sz w:val="26"/>
          <w:szCs w:val="26"/>
        </w:rPr>
        <w:fldChar w:fldCharType="begin">
          <w:ffData>
            <w:name w:val="Liste1"/>
            <w:enabled/>
            <w:calcOnExit w:val="0"/>
            <w:ddList>
              <w:result w:val="2"/>
              <w:listEntry w:val="   "/>
              <w:listEntry w:val="Arbeidsmiljøutvalget"/>
              <w:listEntry w:val="Avdeling for helse- og sosialfag "/>
              <w:listEntry w:val="Avdeling for økonomi, informatikk og samfunnsfag"/>
              <w:listEntry w:val="Biblioteket"/>
              <w:listEntry w:val="Budsjettutvalget"/>
              <w:listEntry w:val="Doktorgradsutvalget"/>
              <w:listEntry w:val="Fellesadministrasjonen"/>
              <w:listEntry w:val="Forskningsutvalget"/>
              <w:listEntry w:val="Høgskoledirektøren"/>
              <w:listEntry w:val="Høgskolerådet"/>
              <w:listEntry w:val="IT-senteret"/>
              <w:listEntry w:val="Klagenemnda"/>
              <w:listEntry w:val="Likestillingsutvalget"/>
              <w:listEntry w:val="Rektor"/>
              <w:listEntry w:val="Studiekontoret"/>
              <w:listEntry w:val="Styret"/>
              <w:listEntry w:val="Økonomi/Personalkontoret"/>
            </w:ddList>
          </w:ffData>
        </w:fldChar>
      </w:r>
      <w:r>
        <w:rPr>
          <w:rFonts w:ascii="Arial" w:hAnsi="Arial" w:cs="Arial"/>
          <w:b/>
          <w:color w:val="808080"/>
          <w:sz w:val="26"/>
          <w:szCs w:val="26"/>
        </w:rPr>
        <w:instrText xml:space="preserve"> FORMDROPDOWN </w:instrText>
      </w:r>
      <w:r>
        <w:rPr>
          <w:rFonts w:ascii="Arial" w:hAnsi="Arial" w:cs="Arial"/>
          <w:b/>
          <w:color w:val="808080"/>
          <w:sz w:val="26"/>
          <w:szCs w:val="26"/>
        </w:rPr>
      </w:r>
      <w:r>
        <w:rPr>
          <w:rFonts w:ascii="Arial" w:hAnsi="Arial" w:cs="Arial"/>
          <w:b/>
          <w:color w:val="808080"/>
          <w:sz w:val="26"/>
          <w:szCs w:val="26"/>
        </w:rPr>
        <w:fldChar w:fldCharType="separate"/>
      </w:r>
      <w:r>
        <w:rPr>
          <w:rFonts w:ascii="Arial" w:hAnsi="Arial" w:cs="Arial"/>
          <w:b/>
          <w:color w:val="808080"/>
          <w:sz w:val="26"/>
          <w:szCs w:val="26"/>
        </w:rPr>
        <w:fldChar w:fldCharType="end"/>
      </w:r>
      <w:bookmarkEnd w:id="0"/>
    </w:p>
    <w:p w14:paraId="0877F9DF" w14:textId="77777777" w:rsidR="00D2140C" w:rsidRDefault="00D2140C" w:rsidP="00D2140C">
      <w:pPr>
        <w:framePr w:w="6631" w:h="357" w:hRule="exact" w:hSpace="142" w:wrap="around" w:vAnchor="page" w:hAnchor="page" w:x="4405" w:y="725"/>
        <w:jc w:val="center"/>
      </w:pPr>
    </w:p>
    <w:p w14:paraId="7DB993C9" w14:textId="77777777" w:rsidR="00D2140C" w:rsidRDefault="00D2140C" w:rsidP="00D2140C">
      <w:pPr>
        <w:framePr w:w="6631" w:h="357" w:hRule="exact" w:hSpace="142" w:wrap="around" w:vAnchor="page" w:hAnchor="page" w:x="4405" w:y="725"/>
        <w:ind w:left="-2269"/>
        <w:rPr>
          <w:sz w:val="50"/>
        </w:rPr>
      </w:pPr>
    </w:p>
    <w:p w14:paraId="53677390" w14:textId="77777777" w:rsidR="00433688" w:rsidRDefault="007F738A">
      <w:r>
        <w:rPr>
          <w:noProof/>
          <w:lang w:eastAsia="nb-NO" w:bidi="ar-SA"/>
        </w:rPr>
        <w:drawing>
          <wp:anchor distT="0" distB="0" distL="114300" distR="114300" simplePos="0" relativeHeight="251657728" behindDoc="0" locked="0" layoutInCell="1" allowOverlap="1" wp14:anchorId="7642A0D4" wp14:editId="7520CD50">
            <wp:simplePos x="0" y="0"/>
            <wp:positionH relativeFrom="column">
              <wp:posOffset>-451485</wp:posOffset>
            </wp:positionH>
            <wp:positionV relativeFrom="paragraph">
              <wp:posOffset>75565</wp:posOffset>
            </wp:positionV>
            <wp:extent cx="3364230" cy="796290"/>
            <wp:effectExtent l="0" t="0" r="7620" b="3810"/>
            <wp:wrapNone/>
            <wp:docPr id="9" name="Bilde 9" descr="HiM_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iM_sid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C94ABB" w14:textId="77777777" w:rsidR="0047070E" w:rsidRDefault="0047070E"/>
    <w:p w14:paraId="3F44C598" w14:textId="77777777" w:rsidR="0047070E" w:rsidRDefault="0047070E"/>
    <w:p w14:paraId="4C5D3401" w14:textId="77777777" w:rsidR="00D2140C" w:rsidRDefault="00D2140C"/>
    <w:p w14:paraId="2EA0F7C3" w14:textId="77777777" w:rsidR="00D2140C" w:rsidRDefault="00D2140C"/>
    <w:p w14:paraId="704DAECE" w14:textId="77777777" w:rsidR="00D2140C" w:rsidRDefault="00D2140C"/>
    <w:p w14:paraId="6F38132A" w14:textId="77777777" w:rsidR="00D2140C" w:rsidRDefault="00D2140C"/>
    <w:p w14:paraId="554415B0" w14:textId="77777777" w:rsidR="004F5543" w:rsidRDefault="004F5543">
      <w:pPr>
        <w:sectPr w:rsidR="004F5543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14:paraId="3000DC47" w14:textId="77777777" w:rsidR="0010206B" w:rsidRPr="0010206B" w:rsidRDefault="0010206B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sz w:val="32"/>
          <w:szCs w:val="32"/>
          <w:lang w:eastAsia="nb-NO" w:bidi="ar-SA"/>
        </w:rPr>
      </w:pPr>
      <w:r w:rsidRPr="0010206B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Samarbeidsmidler for fellesprosjekt mellom Høgskolen i Molde</w:t>
      </w:r>
      <w:r w:rsidR="008B6476">
        <w:rPr>
          <w:rFonts w:cs="Times New Roman"/>
          <w:b/>
          <w:bCs/>
          <w:color w:val="000000"/>
          <w:sz w:val="32"/>
          <w:szCs w:val="32"/>
          <w:lang w:eastAsia="nb-NO" w:bidi="ar-SA"/>
        </w:rPr>
        <w:t xml:space="preserve">, </w:t>
      </w:r>
      <w:r w:rsidR="00436712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A</w:t>
      </w:r>
      <w:r w:rsidR="008B6476">
        <w:rPr>
          <w:rFonts w:cs="Times New Roman"/>
          <w:b/>
          <w:bCs/>
          <w:color w:val="000000"/>
          <w:sz w:val="32"/>
          <w:szCs w:val="32"/>
          <w:lang w:eastAsia="nb-NO" w:bidi="ar-SA"/>
        </w:rPr>
        <w:t xml:space="preserve">vd. </w:t>
      </w:r>
      <w:r w:rsidR="00054F8D">
        <w:rPr>
          <w:rFonts w:cs="Times New Roman"/>
          <w:b/>
          <w:bCs/>
          <w:color w:val="000000"/>
          <w:sz w:val="32"/>
          <w:szCs w:val="32"/>
          <w:lang w:eastAsia="nb-NO" w:bidi="ar-SA"/>
        </w:rPr>
        <w:t xml:space="preserve">for </w:t>
      </w:r>
      <w:r w:rsidR="008B6476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helse- og sosialfag</w:t>
      </w:r>
      <w:r w:rsidRPr="0010206B">
        <w:rPr>
          <w:rFonts w:cs="Times New Roman"/>
          <w:b/>
          <w:bCs/>
          <w:color w:val="000000"/>
          <w:sz w:val="32"/>
          <w:szCs w:val="32"/>
          <w:lang w:eastAsia="nb-NO" w:bidi="ar-SA"/>
        </w:rPr>
        <w:t xml:space="preserve"> (H</w:t>
      </w:r>
      <w:r w:rsidR="00436712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i</w:t>
      </w:r>
      <w:r w:rsidRPr="0010206B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M</w:t>
      </w:r>
      <w:r w:rsidR="00436712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olde</w:t>
      </w:r>
      <w:r w:rsidRPr="0010206B">
        <w:rPr>
          <w:rFonts w:cs="Times New Roman"/>
          <w:b/>
          <w:bCs/>
          <w:color w:val="000000"/>
          <w:sz w:val="32"/>
          <w:szCs w:val="32"/>
          <w:lang w:eastAsia="nb-NO" w:bidi="ar-SA"/>
        </w:rPr>
        <w:t>) og praksisfelt.</w:t>
      </w:r>
    </w:p>
    <w:p w14:paraId="2C0F5361" w14:textId="77777777" w:rsidR="0010206B" w:rsidRDefault="0010206B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</w:p>
    <w:p w14:paraId="62FE83EE" w14:textId="2300B0DF" w:rsidR="008D74CC" w:rsidRPr="0010206B" w:rsidRDefault="008D74CC" w:rsidP="008D74CC">
      <w:pPr>
        <w:autoSpaceDE w:val="0"/>
        <w:autoSpaceDN w:val="0"/>
        <w:adjustRightInd w:val="0"/>
        <w:rPr>
          <w:rFonts w:cs="Times New Roman"/>
          <w:bCs/>
          <w:color w:val="000000"/>
          <w:lang w:eastAsia="nb-NO" w:bidi="ar-SA"/>
        </w:rPr>
      </w:pPr>
      <w:r w:rsidRPr="0010206B">
        <w:rPr>
          <w:rFonts w:cs="Times New Roman"/>
          <w:bCs/>
          <w:color w:val="000000"/>
          <w:lang w:eastAsia="nb-NO" w:bidi="ar-SA"/>
        </w:rPr>
        <w:t>Høgskolen i Molde</w:t>
      </w:r>
      <w:r w:rsidR="00436712">
        <w:rPr>
          <w:rFonts w:cs="Times New Roman"/>
          <w:bCs/>
          <w:color w:val="000000"/>
          <w:lang w:eastAsia="nb-NO" w:bidi="ar-SA"/>
        </w:rPr>
        <w:t>, A</w:t>
      </w:r>
      <w:r w:rsidR="00054F8D">
        <w:rPr>
          <w:rFonts w:cs="Times New Roman"/>
          <w:bCs/>
          <w:color w:val="000000"/>
          <w:lang w:eastAsia="nb-NO" w:bidi="ar-SA"/>
        </w:rPr>
        <w:t>vd. for helse- og sosialfag</w:t>
      </w:r>
      <w:r w:rsidR="002206B9" w:rsidRPr="0010206B">
        <w:rPr>
          <w:rFonts w:cs="Times New Roman"/>
          <w:bCs/>
          <w:color w:val="000000"/>
          <w:lang w:eastAsia="nb-NO" w:bidi="ar-SA"/>
        </w:rPr>
        <w:t xml:space="preserve"> lyser ut S</w:t>
      </w:r>
      <w:r w:rsidR="00D01EBF">
        <w:rPr>
          <w:rFonts w:cs="Times New Roman"/>
          <w:bCs/>
          <w:color w:val="000000"/>
          <w:lang w:eastAsia="nb-NO" w:bidi="ar-SA"/>
        </w:rPr>
        <w:t>amarbeidsmidler hvert år</w:t>
      </w:r>
      <w:r w:rsidR="0010206B">
        <w:rPr>
          <w:rFonts w:cs="Times New Roman"/>
          <w:bCs/>
          <w:color w:val="000000"/>
          <w:lang w:eastAsia="nb-NO" w:bidi="ar-SA"/>
        </w:rPr>
        <w:t xml:space="preserve"> med </w:t>
      </w:r>
      <w:r w:rsidR="00BA424C" w:rsidRPr="006379B1">
        <w:rPr>
          <w:rFonts w:cs="Times New Roman"/>
          <w:b/>
          <w:bCs/>
          <w:color w:val="000000"/>
          <w:u w:val="single"/>
          <w:lang w:eastAsia="nb-NO" w:bidi="ar-SA"/>
        </w:rPr>
        <w:t>søknadsfrist</w:t>
      </w:r>
      <w:r w:rsidR="0010206B" w:rsidRPr="006379B1">
        <w:rPr>
          <w:rFonts w:cs="Times New Roman"/>
          <w:b/>
          <w:bCs/>
          <w:color w:val="000000"/>
          <w:u w:val="single"/>
          <w:lang w:eastAsia="nb-NO" w:bidi="ar-SA"/>
        </w:rPr>
        <w:t xml:space="preserve"> 1</w:t>
      </w:r>
      <w:r w:rsidR="0089585F">
        <w:rPr>
          <w:rFonts w:cs="Times New Roman"/>
          <w:b/>
          <w:bCs/>
          <w:color w:val="000000"/>
          <w:u w:val="single"/>
          <w:lang w:eastAsia="nb-NO" w:bidi="ar-SA"/>
        </w:rPr>
        <w:t>5</w:t>
      </w:r>
      <w:r w:rsidR="0010206B" w:rsidRPr="006379B1">
        <w:rPr>
          <w:rFonts w:cs="Times New Roman"/>
          <w:b/>
          <w:bCs/>
          <w:color w:val="000000"/>
          <w:u w:val="single"/>
          <w:lang w:eastAsia="nb-NO" w:bidi="ar-SA"/>
        </w:rPr>
        <w:t xml:space="preserve">. </w:t>
      </w:r>
      <w:r w:rsidR="0089585F">
        <w:rPr>
          <w:rFonts w:cs="Times New Roman"/>
          <w:b/>
          <w:bCs/>
          <w:color w:val="000000"/>
          <w:u w:val="single"/>
          <w:lang w:eastAsia="nb-NO" w:bidi="ar-SA"/>
        </w:rPr>
        <w:t>des</w:t>
      </w:r>
      <w:r w:rsidR="00790388" w:rsidRPr="006379B1">
        <w:rPr>
          <w:rFonts w:cs="Times New Roman"/>
          <w:b/>
          <w:bCs/>
          <w:color w:val="000000"/>
          <w:u w:val="single"/>
          <w:lang w:eastAsia="nb-NO" w:bidi="ar-SA"/>
        </w:rPr>
        <w:t>ember</w:t>
      </w:r>
      <w:r w:rsidR="00790388">
        <w:rPr>
          <w:rFonts w:cs="Times New Roman"/>
          <w:bCs/>
          <w:color w:val="000000"/>
          <w:u w:val="single"/>
          <w:lang w:eastAsia="nb-NO" w:bidi="ar-SA"/>
        </w:rPr>
        <w:t>.</w:t>
      </w:r>
      <w:r w:rsidRPr="0010206B">
        <w:rPr>
          <w:rFonts w:cs="Times New Roman"/>
          <w:bCs/>
          <w:color w:val="000000"/>
          <w:lang w:eastAsia="nb-NO" w:bidi="ar-SA"/>
        </w:rPr>
        <w:t xml:space="preserve"> Søknadsfristen annonseres på </w:t>
      </w:r>
      <w:r w:rsidR="002206B9" w:rsidRPr="0010206B">
        <w:rPr>
          <w:rFonts w:cs="Times New Roman"/>
          <w:bCs/>
          <w:color w:val="000000"/>
          <w:lang w:eastAsia="nb-NO" w:bidi="ar-SA"/>
        </w:rPr>
        <w:t>høgskolen</w:t>
      </w:r>
      <w:r w:rsidR="0010206B">
        <w:rPr>
          <w:rFonts w:cs="Times New Roman"/>
          <w:bCs/>
          <w:color w:val="000000"/>
          <w:lang w:eastAsia="nb-NO" w:bidi="ar-SA"/>
        </w:rPr>
        <w:t xml:space="preserve">s </w:t>
      </w:r>
      <w:r w:rsidR="002206B9" w:rsidRPr="0010206B">
        <w:rPr>
          <w:rFonts w:cs="Times New Roman"/>
          <w:bCs/>
          <w:color w:val="000000"/>
          <w:lang w:eastAsia="nb-NO" w:bidi="ar-SA"/>
        </w:rPr>
        <w:t>hjemmeside,</w:t>
      </w:r>
      <w:r w:rsidR="00FE6C72" w:rsidRPr="0010206B">
        <w:rPr>
          <w:rFonts w:cs="Times New Roman"/>
          <w:bCs/>
          <w:color w:val="000000"/>
          <w:lang w:eastAsia="nb-NO" w:bidi="ar-SA"/>
        </w:rPr>
        <w:t xml:space="preserve"> og</w:t>
      </w:r>
      <w:r w:rsidRPr="0010206B">
        <w:rPr>
          <w:rFonts w:cs="Times New Roman"/>
          <w:bCs/>
          <w:color w:val="000000"/>
          <w:lang w:eastAsia="nb-NO" w:bidi="ar-SA"/>
        </w:rPr>
        <w:t xml:space="preserve"> ved utsendelse til aktuelle praksis</w:t>
      </w:r>
      <w:r w:rsidR="00C427B9" w:rsidRPr="0010206B">
        <w:rPr>
          <w:rFonts w:cs="Times New Roman"/>
          <w:bCs/>
          <w:color w:val="000000"/>
          <w:lang w:eastAsia="nb-NO" w:bidi="ar-SA"/>
        </w:rPr>
        <w:t>felt</w:t>
      </w:r>
      <w:r w:rsidRPr="0010206B">
        <w:rPr>
          <w:rFonts w:cs="Times New Roman"/>
          <w:bCs/>
          <w:color w:val="000000"/>
          <w:lang w:eastAsia="nb-NO" w:bidi="ar-SA"/>
        </w:rPr>
        <w:t xml:space="preserve">. </w:t>
      </w:r>
    </w:p>
    <w:p w14:paraId="59183D8A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</w:p>
    <w:p w14:paraId="11FDCF8C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  <w:r w:rsidRPr="008D74CC">
        <w:rPr>
          <w:rFonts w:cs="Times New Roman"/>
          <w:b/>
          <w:bCs/>
          <w:color w:val="000000"/>
          <w:lang w:eastAsia="nb-NO" w:bidi="ar-SA"/>
        </w:rPr>
        <w:t>Formål</w:t>
      </w:r>
      <w:r w:rsidR="002206B9">
        <w:rPr>
          <w:rFonts w:cs="Times New Roman"/>
          <w:b/>
          <w:bCs/>
          <w:color w:val="000000"/>
          <w:lang w:eastAsia="nb-NO" w:bidi="ar-SA"/>
        </w:rPr>
        <w:t>:</w:t>
      </w:r>
    </w:p>
    <w:p w14:paraId="510FDD5D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I tråd</w:t>
      </w:r>
      <w:r w:rsidR="00FE6C72">
        <w:rPr>
          <w:rFonts w:cs="Times New Roman"/>
          <w:color w:val="000000"/>
          <w:lang w:eastAsia="nb-NO" w:bidi="ar-SA"/>
        </w:rPr>
        <w:t xml:space="preserve"> med føringer fra departementet</w:t>
      </w:r>
      <w:r w:rsidRPr="008D74CC">
        <w:rPr>
          <w:rFonts w:cs="Times New Roman"/>
          <w:color w:val="000000"/>
          <w:lang w:eastAsia="nb-NO" w:bidi="ar-SA"/>
        </w:rPr>
        <w:t xml:space="preserve"> skal samarbeidsmidlene bidra til</w:t>
      </w:r>
      <w:r w:rsidR="006C227C">
        <w:rPr>
          <w:rFonts w:cs="Times New Roman"/>
          <w:color w:val="000000"/>
          <w:lang w:eastAsia="nb-NO" w:bidi="ar-SA"/>
        </w:rPr>
        <w:t>:</w:t>
      </w:r>
    </w:p>
    <w:p w14:paraId="68AC18C4" w14:textId="77777777" w:rsidR="008D74CC" w:rsidRPr="00FE6C72" w:rsidRDefault="008D74CC" w:rsidP="00FE6C7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flere fellesprosjekt mellom H</w:t>
      </w:r>
      <w:r w:rsidR="00436712">
        <w:rPr>
          <w:rFonts w:cs="Times New Roman"/>
          <w:color w:val="000000"/>
          <w:lang w:eastAsia="nb-NO" w:bidi="ar-SA"/>
        </w:rPr>
        <w:t>i</w:t>
      </w:r>
      <w:r w:rsidRPr="00FE6C72">
        <w:rPr>
          <w:rFonts w:cs="Times New Roman"/>
          <w:color w:val="000000"/>
          <w:lang w:eastAsia="nb-NO" w:bidi="ar-SA"/>
        </w:rPr>
        <w:t>M</w:t>
      </w:r>
      <w:r w:rsidR="00436712">
        <w:rPr>
          <w:rFonts w:cs="Times New Roman"/>
          <w:color w:val="000000"/>
          <w:lang w:eastAsia="nb-NO" w:bidi="ar-SA"/>
        </w:rPr>
        <w:t>olde</w:t>
      </w:r>
      <w:r w:rsidRPr="00FE6C72">
        <w:rPr>
          <w:rFonts w:cs="Times New Roman"/>
          <w:color w:val="000000"/>
          <w:lang w:eastAsia="nb-NO" w:bidi="ar-SA"/>
        </w:rPr>
        <w:t xml:space="preserve"> og praksisfeltet</w:t>
      </w:r>
    </w:p>
    <w:p w14:paraId="2D3F0B32" w14:textId="77777777" w:rsidR="008D74CC" w:rsidRPr="00FE6C72" w:rsidRDefault="008D74CC" w:rsidP="00FE6C7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sterkere kobling mellom utdanning og fagutviklingsprosjekter i praksisfeltet</w:t>
      </w:r>
    </w:p>
    <w:p w14:paraId="669D3788" w14:textId="77777777" w:rsidR="008D74CC" w:rsidRPr="00FE6C72" w:rsidRDefault="008D74CC" w:rsidP="00FE6C7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formidling og/eller vitenskapelig publisering av resultatene av fellesprosjektene</w:t>
      </w:r>
    </w:p>
    <w:p w14:paraId="3868495A" w14:textId="77777777" w:rsidR="008D74CC" w:rsidRPr="00FE6C72" w:rsidRDefault="008D74CC" w:rsidP="00FE6C72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å utvikle bærekraftige FOU-miljø</w:t>
      </w:r>
    </w:p>
    <w:p w14:paraId="13D2DF95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</w:p>
    <w:p w14:paraId="1BD82176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  <w:r w:rsidRPr="008D74CC">
        <w:rPr>
          <w:rFonts w:cs="Times New Roman"/>
          <w:b/>
          <w:bCs/>
          <w:color w:val="000000"/>
          <w:lang w:eastAsia="nb-NO" w:bidi="ar-SA"/>
        </w:rPr>
        <w:t xml:space="preserve">Kriterier for bruk </w:t>
      </w:r>
      <w:r>
        <w:rPr>
          <w:rFonts w:cs="Times New Roman"/>
          <w:b/>
          <w:bCs/>
          <w:color w:val="000000"/>
          <w:lang w:eastAsia="nb-NO" w:bidi="ar-SA"/>
        </w:rPr>
        <w:t>av samarbeidsmidlene mellom H</w:t>
      </w:r>
      <w:r w:rsidR="00436712">
        <w:rPr>
          <w:rFonts w:cs="Times New Roman"/>
          <w:b/>
          <w:bCs/>
          <w:color w:val="000000"/>
          <w:lang w:eastAsia="nb-NO" w:bidi="ar-SA"/>
        </w:rPr>
        <w:t>i</w:t>
      </w:r>
      <w:r>
        <w:rPr>
          <w:rFonts w:cs="Times New Roman"/>
          <w:b/>
          <w:bCs/>
          <w:color w:val="000000"/>
          <w:lang w:eastAsia="nb-NO" w:bidi="ar-SA"/>
        </w:rPr>
        <w:t>M</w:t>
      </w:r>
      <w:r w:rsidR="00436712">
        <w:rPr>
          <w:rFonts w:cs="Times New Roman"/>
          <w:b/>
          <w:bCs/>
          <w:color w:val="000000"/>
          <w:lang w:eastAsia="nb-NO" w:bidi="ar-SA"/>
        </w:rPr>
        <w:t>olde</w:t>
      </w:r>
      <w:r w:rsidRPr="008D74CC">
        <w:rPr>
          <w:rFonts w:cs="Times New Roman"/>
          <w:b/>
          <w:bCs/>
          <w:color w:val="000000"/>
          <w:lang w:eastAsia="nb-NO" w:bidi="ar-SA"/>
        </w:rPr>
        <w:t xml:space="preserve"> og samarbeidspartnerne</w:t>
      </w:r>
      <w:r w:rsidR="002206B9">
        <w:rPr>
          <w:rFonts w:cs="Times New Roman"/>
          <w:b/>
          <w:bCs/>
          <w:color w:val="000000"/>
          <w:lang w:eastAsia="nb-NO" w:bidi="ar-SA"/>
        </w:rPr>
        <w:t>:</w:t>
      </w:r>
    </w:p>
    <w:p w14:paraId="4D886689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Fellesprosjektene skal omhandle ett eller flere av følgende tema:</w:t>
      </w:r>
    </w:p>
    <w:p w14:paraId="04D2783B" w14:textId="77777777" w:rsidR="008D74CC" w:rsidRPr="00B86198" w:rsidRDefault="00B86198" w:rsidP="00B86198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>
        <w:rPr>
          <w:rFonts w:cs="Times New Roman"/>
          <w:color w:val="000000"/>
          <w:lang w:eastAsia="nb-NO" w:bidi="ar-SA"/>
        </w:rPr>
        <w:t>fagutviklings</w:t>
      </w:r>
      <w:r w:rsidR="008D74CC" w:rsidRPr="00FE6C72">
        <w:rPr>
          <w:rFonts w:cs="Times New Roman"/>
          <w:color w:val="000000"/>
          <w:lang w:eastAsia="nb-NO" w:bidi="ar-SA"/>
        </w:rPr>
        <w:t xml:space="preserve">arbeid </w:t>
      </w:r>
      <w:r>
        <w:rPr>
          <w:rFonts w:cs="Times New Roman"/>
          <w:color w:val="000000"/>
          <w:lang w:eastAsia="nb-NO" w:bidi="ar-SA"/>
        </w:rPr>
        <w:t xml:space="preserve">og/eller forskning </w:t>
      </w:r>
      <w:r w:rsidR="008D74CC" w:rsidRPr="00FE6C72">
        <w:rPr>
          <w:rFonts w:cs="Times New Roman"/>
          <w:color w:val="000000"/>
          <w:lang w:eastAsia="nb-NO" w:bidi="ar-SA"/>
        </w:rPr>
        <w:t>med sikte på evaluering og utvikling av fag og yrkesutøvelse på</w:t>
      </w:r>
      <w:r>
        <w:rPr>
          <w:rFonts w:cs="Times New Roman"/>
          <w:color w:val="000000"/>
          <w:lang w:eastAsia="nb-NO" w:bidi="ar-SA"/>
        </w:rPr>
        <w:t xml:space="preserve"> </w:t>
      </w:r>
      <w:r w:rsidR="008D74CC" w:rsidRPr="00B86198">
        <w:rPr>
          <w:rFonts w:cs="Times New Roman"/>
          <w:color w:val="000000"/>
          <w:lang w:eastAsia="nb-NO" w:bidi="ar-SA"/>
        </w:rPr>
        <w:t>praksisstedene</w:t>
      </w:r>
    </w:p>
    <w:p w14:paraId="195B1679" w14:textId="77777777" w:rsidR="008D74CC" w:rsidRPr="00FE6C72" w:rsidRDefault="008D74CC" w:rsidP="00FE6C7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utvikling av modeller og tilrettelegging for kombinerte stillinger</w:t>
      </w:r>
    </w:p>
    <w:p w14:paraId="5679EBC9" w14:textId="77777777" w:rsidR="008D74CC" w:rsidRPr="00FE6C72" w:rsidRDefault="008D74CC" w:rsidP="00FE6C7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utvikling og dokumentasjon av praksismodeller i relasjon til</w:t>
      </w:r>
    </w:p>
    <w:p w14:paraId="1E5750F8" w14:textId="77777777" w:rsidR="008D74CC" w:rsidRPr="00FE6C72" w:rsidRDefault="008D74CC" w:rsidP="00FE6C72">
      <w:pPr>
        <w:pStyle w:val="ListParagraph"/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praksisundervisning</w:t>
      </w:r>
    </w:p>
    <w:p w14:paraId="16C9F07F" w14:textId="77777777" w:rsidR="008D74CC" w:rsidRPr="00FE6C72" w:rsidRDefault="008D74CC" w:rsidP="00FE6C7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styrking av veiledningskompetanse gjennom fellesprosjekter</w:t>
      </w:r>
    </w:p>
    <w:p w14:paraId="5C1BE6AA" w14:textId="77777777" w:rsidR="008D74CC" w:rsidRPr="00FE6C72" w:rsidRDefault="008D74CC" w:rsidP="00FE6C7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utvikling og dokumentasjon av ulike hospiteringsordninger</w:t>
      </w:r>
    </w:p>
    <w:p w14:paraId="356D003E" w14:textId="77777777" w:rsidR="008D74CC" w:rsidRPr="00FE6C72" w:rsidRDefault="008D74CC" w:rsidP="00FE6C72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videreutvikling av det tverrfaglige læringspotensialet</w:t>
      </w:r>
    </w:p>
    <w:p w14:paraId="31AF275C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</w:p>
    <w:p w14:paraId="2785D049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b/>
          <w:bCs/>
          <w:color w:val="000000"/>
          <w:lang w:eastAsia="nb-NO" w:bidi="ar-SA"/>
        </w:rPr>
      </w:pPr>
      <w:r w:rsidRPr="008D74CC">
        <w:rPr>
          <w:rFonts w:cs="Times New Roman"/>
          <w:b/>
          <w:bCs/>
          <w:color w:val="000000"/>
          <w:lang w:eastAsia="nb-NO" w:bidi="ar-SA"/>
        </w:rPr>
        <w:t>Krav til prosjektsøknaden, (jfr. vedlagte skjema)</w:t>
      </w:r>
      <w:r w:rsidR="002206B9">
        <w:rPr>
          <w:rFonts w:cs="Times New Roman"/>
          <w:b/>
          <w:bCs/>
          <w:color w:val="000000"/>
          <w:lang w:eastAsia="nb-NO" w:bidi="ar-SA"/>
        </w:rPr>
        <w:t>:</w:t>
      </w:r>
    </w:p>
    <w:p w14:paraId="53944E85" w14:textId="77777777" w:rsidR="008D74CC" w:rsidRPr="00FE6C72" w:rsidRDefault="008D74CC" w:rsidP="00FE6C7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skal inneholde en beskrivelse av prosjektet (prosjektets mål, metoder, etiske</w:t>
      </w:r>
    </w:p>
    <w:p w14:paraId="7B952186" w14:textId="77777777" w:rsidR="008D74CC" w:rsidRPr="00FE6C72" w:rsidRDefault="008D74CC" w:rsidP="00FE6C72">
      <w:pPr>
        <w:autoSpaceDE w:val="0"/>
        <w:autoSpaceDN w:val="0"/>
        <w:adjustRightInd w:val="0"/>
        <w:ind w:firstLine="72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vurderinger, varighet og tidsforbruk, budsjett, ferdigstillingsplan og plan for</w:t>
      </w:r>
    </w:p>
    <w:p w14:paraId="23341063" w14:textId="77777777" w:rsidR="008D74CC" w:rsidRPr="00FE6C72" w:rsidRDefault="008D74CC" w:rsidP="00FE6C72">
      <w:pPr>
        <w:autoSpaceDE w:val="0"/>
        <w:autoSpaceDN w:val="0"/>
        <w:adjustRightInd w:val="0"/>
        <w:ind w:firstLine="72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formidling og/eller publisering. Maksimum 2 sider, standard skrift)</w:t>
      </w:r>
    </w:p>
    <w:p w14:paraId="1F655F70" w14:textId="77777777" w:rsidR="008D74CC" w:rsidRPr="00FE6C72" w:rsidRDefault="008D74CC" w:rsidP="00FE6C7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beskrivelse av samarbeidet mellom H</w:t>
      </w:r>
      <w:r w:rsidR="00436712">
        <w:rPr>
          <w:rFonts w:cs="Times New Roman"/>
          <w:color w:val="000000"/>
          <w:lang w:eastAsia="nb-NO" w:bidi="ar-SA"/>
        </w:rPr>
        <w:t>i</w:t>
      </w:r>
      <w:r w:rsidRPr="00FE6C72">
        <w:rPr>
          <w:rFonts w:cs="Times New Roman"/>
          <w:color w:val="000000"/>
          <w:lang w:eastAsia="nb-NO" w:bidi="ar-SA"/>
        </w:rPr>
        <w:t>M</w:t>
      </w:r>
      <w:r w:rsidR="00436712">
        <w:rPr>
          <w:rFonts w:cs="Times New Roman"/>
          <w:color w:val="000000"/>
          <w:lang w:eastAsia="nb-NO" w:bidi="ar-SA"/>
        </w:rPr>
        <w:t>olde</w:t>
      </w:r>
      <w:r w:rsidRPr="00FE6C72">
        <w:rPr>
          <w:rFonts w:cs="Times New Roman"/>
          <w:color w:val="000000"/>
          <w:lang w:eastAsia="nb-NO" w:bidi="ar-SA"/>
        </w:rPr>
        <w:t xml:space="preserve"> og samarbeidspartnerne</w:t>
      </w:r>
    </w:p>
    <w:p w14:paraId="0F0B0B61" w14:textId="77777777" w:rsidR="008D74CC" w:rsidRPr="00FE6C72" w:rsidRDefault="008D74CC" w:rsidP="00FE6C7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E6C72">
        <w:rPr>
          <w:rFonts w:cs="Times New Roman"/>
          <w:color w:val="000000"/>
          <w:lang w:eastAsia="nb-NO" w:bidi="ar-SA"/>
        </w:rPr>
        <w:t>beskrivelse av totalbudsjett for prosjektet og partenes ressursmessige bidrag</w:t>
      </w:r>
    </w:p>
    <w:p w14:paraId="35C04ADA" w14:textId="77777777" w:rsidR="008D74CC" w:rsidRPr="00FE6C72" w:rsidRDefault="00FE6C72" w:rsidP="00FE6C72">
      <w:pPr>
        <w:pStyle w:val="ListParagraph"/>
        <w:numPr>
          <w:ilvl w:val="0"/>
          <w:numId w:val="6"/>
        </w:num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>
        <w:rPr>
          <w:rFonts w:cs="Times New Roman"/>
          <w:color w:val="000000"/>
          <w:lang w:eastAsia="nb-NO" w:bidi="ar-SA"/>
        </w:rPr>
        <w:t>a</w:t>
      </w:r>
      <w:r w:rsidR="008D74CC" w:rsidRPr="00FE6C72">
        <w:rPr>
          <w:rFonts w:cs="Times New Roman"/>
          <w:color w:val="000000"/>
          <w:lang w:eastAsia="nb-NO" w:bidi="ar-SA"/>
        </w:rPr>
        <w:t>ndre finansieringskilder, oppgi hvem og størrelse</w:t>
      </w:r>
    </w:p>
    <w:p w14:paraId="2D045308" w14:textId="77777777" w:rsidR="00FE6C72" w:rsidRDefault="00FE6C72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</w:p>
    <w:p w14:paraId="19F21879" w14:textId="77777777" w:rsidR="008D74CC" w:rsidRPr="008D74CC" w:rsidRDefault="008D74CC" w:rsidP="0010206B">
      <w:pPr>
        <w:autoSpaceDE w:val="0"/>
        <w:autoSpaceDN w:val="0"/>
        <w:adjustRightInd w:val="0"/>
        <w:jc w:val="both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I søknaden skal det fremgå hvem som er søkernes og evt. prosjektleders arbeidsgiver og</w:t>
      </w:r>
    </w:p>
    <w:p w14:paraId="77A1A721" w14:textId="77777777" w:rsidR="008D74CC" w:rsidRPr="008D74CC" w:rsidRDefault="008D74CC" w:rsidP="0010206B">
      <w:pPr>
        <w:autoSpaceDE w:val="0"/>
        <w:autoSpaceDN w:val="0"/>
        <w:adjustRightInd w:val="0"/>
        <w:jc w:val="both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nærmeste leder, og hvordan søknaden er behandlet i de respektive institusjoner</w:t>
      </w:r>
      <w:r w:rsidRPr="008D74CC">
        <w:rPr>
          <w:rFonts w:cs="Times New Roman"/>
          <w:i/>
          <w:iCs/>
          <w:color w:val="000000"/>
          <w:lang w:eastAsia="nb-NO" w:bidi="ar-SA"/>
        </w:rPr>
        <w:t xml:space="preserve">. </w:t>
      </w:r>
      <w:r w:rsidRPr="008D74CC">
        <w:rPr>
          <w:rFonts w:cs="Times New Roman"/>
          <w:color w:val="000000"/>
          <w:lang w:eastAsia="nb-NO" w:bidi="ar-SA"/>
        </w:rPr>
        <w:t>Det bes</w:t>
      </w:r>
    </w:p>
    <w:p w14:paraId="0F95A0A4" w14:textId="77777777" w:rsidR="008D74CC" w:rsidRPr="008D74CC" w:rsidRDefault="008D74CC" w:rsidP="0010206B">
      <w:pPr>
        <w:autoSpaceDE w:val="0"/>
        <w:autoSpaceDN w:val="0"/>
        <w:adjustRightInd w:val="0"/>
        <w:jc w:val="both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oppgitt i søknaden om prosjektet kan ha overføringsverdi til andre utdanninger eller</w:t>
      </w:r>
    </w:p>
    <w:p w14:paraId="7A406C98" w14:textId="77777777" w:rsidR="008D74CC" w:rsidRPr="008D74CC" w:rsidRDefault="008D74CC" w:rsidP="0010206B">
      <w:pPr>
        <w:autoSpaceDE w:val="0"/>
        <w:autoSpaceDN w:val="0"/>
        <w:adjustRightInd w:val="0"/>
        <w:jc w:val="both"/>
        <w:rPr>
          <w:rFonts w:cs="Times New Roman"/>
          <w:color w:val="000000"/>
          <w:lang w:eastAsia="nb-NO" w:bidi="ar-SA"/>
        </w:rPr>
      </w:pPr>
      <w:r w:rsidRPr="008D74CC">
        <w:rPr>
          <w:rFonts w:cs="Times New Roman"/>
          <w:color w:val="000000"/>
          <w:lang w:eastAsia="nb-NO" w:bidi="ar-SA"/>
        </w:rPr>
        <w:t>faggrupper.</w:t>
      </w:r>
    </w:p>
    <w:p w14:paraId="14930C31" w14:textId="77777777" w:rsidR="008D74CC" w:rsidRPr="008D74CC" w:rsidRDefault="008D74CC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</w:p>
    <w:p w14:paraId="684768C6" w14:textId="77777777" w:rsidR="00960AAF" w:rsidRDefault="002206B9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F9174B">
        <w:rPr>
          <w:rFonts w:cs="Times New Roman"/>
          <w:color w:val="000000"/>
          <w:lang w:eastAsia="nb-NO" w:bidi="ar-SA"/>
        </w:rPr>
        <w:t>Dersom de</w:t>
      </w:r>
      <w:r w:rsidR="0010206B">
        <w:rPr>
          <w:rFonts w:cs="Times New Roman"/>
          <w:color w:val="000000"/>
          <w:lang w:eastAsia="nb-NO" w:bidi="ar-SA"/>
        </w:rPr>
        <w:t>t er spø</w:t>
      </w:r>
      <w:r w:rsidR="00960AAF">
        <w:rPr>
          <w:rFonts w:cs="Times New Roman"/>
          <w:color w:val="000000"/>
          <w:lang w:eastAsia="nb-NO" w:bidi="ar-SA"/>
        </w:rPr>
        <w:t>rsmål ta kontakt med kontorsjef</w:t>
      </w:r>
      <w:r w:rsidR="00436712">
        <w:rPr>
          <w:rFonts w:cs="Times New Roman"/>
          <w:color w:val="000000"/>
          <w:lang w:eastAsia="nb-NO" w:bidi="ar-SA"/>
        </w:rPr>
        <w:t>, A</w:t>
      </w:r>
      <w:r w:rsidR="00960AAF">
        <w:rPr>
          <w:rFonts w:cs="Times New Roman"/>
          <w:color w:val="000000"/>
          <w:lang w:eastAsia="nb-NO" w:bidi="ar-SA"/>
        </w:rPr>
        <w:t xml:space="preserve">vd. helse- og sosialfag: </w:t>
      </w:r>
    </w:p>
    <w:p w14:paraId="168B5DE2" w14:textId="60EA206B" w:rsidR="008D74CC" w:rsidRPr="0089585F" w:rsidRDefault="00960AAF" w:rsidP="008D74CC">
      <w:pPr>
        <w:autoSpaceDE w:val="0"/>
        <w:autoSpaceDN w:val="0"/>
        <w:adjustRightInd w:val="0"/>
        <w:rPr>
          <w:rFonts w:cs="Times New Roman"/>
          <w:color w:val="000000"/>
          <w:lang w:eastAsia="nb-NO" w:bidi="ar-SA"/>
        </w:rPr>
      </w:pPr>
      <w:r w:rsidRPr="0089585F">
        <w:rPr>
          <w:rFonts w:cs="Times New Roman"/>
          <w:color w:val="000000"/>
          <w:lang w:eastAsia="nb-NO" w:bidi="ar-SA"/>
        </w:rPr>
        <w:t xml:space="preserve">E-post: </w:t>
      </w:r>
      <w:hyperlink r:id="rId9" w:history="1">
        <w:r w:rsidR="00071525" w:rsidRPr="00071525">
          <w:rPr>
            <w:rStyle w:val="Hyperlink"/>
          </w:rPr>
          <w:t>jakob.fuglseth@himolde.no</w:t>
        </w:r>
      </w:hyperlink>
      <w:r w:rsidRPr="0089585F">
        <w:rPr>
          <w:rFonts w:cs="Times New Roman"/>
          <w:color w:val="000000"/>
          <w:lang w:eastAsia="nb-NO" w:bidi="ar-SA"/>
        </w:rPr>
        <w:t xml:space="preserve">, </w:t>
      </w:r>
      <w:proofErr w:type="spellStart"/>
      <w:r w:rsidRPr="0089585F">
        <w:rPr>
          <w:rFonts w:cs="Times New Roman"/>
          <w:color w:val="000000"/>
          <w:lang w:eastAsia="nb-NO" w:bidi="ar-SA"/>
        </w:rPr>
        <w:t>tlf</w:t>
      </w:r>
      <w:proofErr w:type="spellEnd"/>
      <w:r w:rsidRPr="0089585F">
        <w:rPr>
          <w:rFonts w:cs="Times New Roman"/>
          <w:color w:val="000000"/>
          <w:lang w:eastAsia="nb-NO" w:bidi="ar-SA"/>
        </w:rPr>
        <w:t xml:space="preserve"> </w:t>
      </w:r>
      <w:proofErr w:type="gramStart"/>
      <w:r w:rsidR="00071525" w:rsidRPr="00071525">
        <w:rPr>
          <w:rFonts w:cs="Times New Roman"/>
          <w:color w:val="000000"/>
          <w:lang w:eastAsia="nb-NO" w:bidi="ar-SA"/>
        </w:rPr>
        <w:t>711</w:t>
      </w:r>
      <w:r w:rsidR="00071525">
        <w:rPr>
          <w:rFonts w:cs="Times New Roman"/>
          <w:color w:val="000000"/>
          <w:lang w:eastAsia="nb-NO" w:bidi="ar-SA"/>
        </w:rPr>
        <w:t xml:space="preserve">  </w:t>
      </w:r>
      <w:r w:rsidR="00071525" w:rsidRPr="00071525">
        <w:rPr>
          <w:rFonts w:cs="Times New Roman"/>
          <w:color w:val="000000"/>
          <w:lang w:eastAsia="nb-NO" w:bidi="ar-SA"/>
        </w:rPr>
        <w:t>95718</w:t>
      </w:r>
      <w:proofErr w:type="gramEnd"/>
    </w:p>
    <w:p w14:paraId="7B9D546E" w14:textId="77777777" w:rsidR="006C227C" w:rsidRPr="0089585F" w:rsidRDefault="006C227C" w:rsidP="008D74CC">
      <w:pPr>
        <w:rPr>
          <w:rFonts w:cs="Times New Roman"/>
          <w:szCs w:val="20"/>
          <w:lang w:eastAsia="nb-NO" w:bidi="ar-SA"/>
        </w:rPr>
      </w:pPr>
    </w:p>
    <w:p w14:paraId="5DBCFC0A" w14:textId="77777777" w:rsidR="006C227C" w:rsidRPr="008B6476" w:rsidRDefault="008B6476" w:rsidP="008D74CC">
      <w:pPr>
        <w:rPr>
          <w:rFonts w:cs="Times New Roman"/>
          <w:b/>
          <w:szCs w:val="20"/>
          <w:lang w:eastAsia="nb-NO" w:bidi="ar-SA"/>
        </w:rPr>
      </w:pPr>
      <w:r w:rsidRPr="008B6476">
        <w:rPr>
          <w:rFonts w:cs="Times New Roman"/>
          <w:b/>
          <w:szCs w:val="20"/>
          <w:lang w:eastAsia="nb-NO" w:bidi="ar-SA"/>
        </w:rPr>
        <w:t>Søknad sendes til:</w:t>
      </w:r>
      <w:r w:rsidR="008D74CC" w:rsidRPr="008B6476">
        <w:rPr>
          <w:rFonts w:cs="Times New Roman"/>
          <w:b/>
          <w:szCs w:val="20"/>
          <w:lang w:eastAsia="nb-NO" w:bidi="ar-SA"/>
        </w:rPr>
        <w:t xml:space="preserve"> </w:t>
      </w:r>
    </w:p>
    <w:p w14:paraId="361E040B" w14:textId="77777777" w:rsidR="00B81FB4" w:rsidRPr="00790388" w:rsidRDefault="008D74CC" w:rsidP="008D74CC">
      <w:pPr>
        <w:rPr>
          <w:rFonts w:cs="Times New Roman"/>
          <w:szCs w:val="20"/>
          <w:lang w:eastAsia="nb-NO" w:bidi="ar-SA"/>
        </w:rPr>
      </w:pPr>
      <w:r w:rsidRPr="00F9174B">
        <w:rPr>
          <w:rFonts w:cs="Times New Roman"/>
          <w:szCs w:val="20"/>
          <w:lang w:eastAsia="nb-NO" w:bidi="ar-SA"/>
        </w:rPr>
        <w:t>Høgskolen i Molde,</w:t>
      </w:r>
      <w:r w:rsidR="008B6476">
        <w:rPr>
          <w:rFonts w:cs="Times New Roman"/>
          <w:szCs w:val="20"/>
          <w:lang w:eastAsia="nb-NO" w:bidi="ar-SA"/>
        </w:rPr>
        <w:t xml:space="preserve"> </w:t>
      </w:r>
      <w:r w:rsidR="007F738A" w:rsidRPr="00F9174B">
        <w:rPr>
          <w:rFonts w:cs="Times New Roman"/>
          <w:szCs w:val="20"/>
          <w:lang w:eastAsia="nb-NO" w:bidi="ar-SA"/>
        </w:rPr>
        <w:t>v/</w:t>
      </w:r>
      <w:r w:rsidR="0010206B">
        <w:rPr>
          <w:rFonts w:cs="Times New Roman"/>
          <w:szCs w:val="20"/>
          <w:lang w:eastAsia="nb-NO" w:bidi="ar-SA"/>
        </w:rPr>
        <w:t xml:space="preserve"> kontorsjef for Avd. helse</w:t>
      </w:r>
      <w:r w:rsidR="00436712">
        <w:rPr>
          <w:rFonts w:cs="Times New Roman"/>
          <w:szCs w:val="20"/>
          <w:lang w:eastAsia="nb-NO" w:bidi="ar-SA"/>
        </w:rPr>
        <w:t>-</w:t>
      </w:r>
      <w:r w:rsidR="0010206B">
        <w:rPr>
          <w:rFonts w:cs="Times New Roman"/>
          <w:szCs w:val="20"/>
          <w:lang w:eastAsia="nb-NO" w:bidi="ar-SA"/>
        </w:rPr>
        <w:t xml:space="preserve"> og sosialfag, </w:t>
      </w:r>
      <w:r w:rsidR="007F738A" w:rsidRPr="00F9174B">
        <w:rPr>
          <w:rFonts w:cs="Times New Roman"/>
          <w:szCs w:val="20"/>
          <w:lang w:eastAsia="nb-NO" w:bidi="ar-SA"/>
        </w:rPr>
        <w:t>Postboks</w:t>
      </w:r>
      <w:r w:rsidR="00F9174B">
        <w:rPr>
          <w:rFonts w:cs="Times New Roman"/>
          <w:szCs w:val="20"/>
          <w:lang w:eastAsia="nb-NO" w:bidi="ar-SA"/>
        </w:rPr>
        <w:t xml:space="preserve"> 2110, 6402 Molde</w:t>
      </w:r>
    </w:p>
    <w:p w14:paraId="388DEFDD" w14:textId="77777777" w:rsidR="00436712" w:rsidRDefault="00436712" w:rsidP="008D74CC">
      <w:pPr>
        <w:rPr>
          <w:rFonts w:cs="Times New Roman"/>
          <w:b/>
          <w:sz w:val="32"/>
          <w:szCs w:val="32"/>
          <w:lang w:eastAsia="nb-NO" w:bidi="ar-SA"/>
        </w:rPr>
      </w:pPr>
    </w:p>
    <w:p w14:paraId="3837D145" w14:textId="77777777" w:rsidR="008D74CC" w:rsidRPr="008D74CC" w:rsidRDefault="008D74CC" w:rsidP="008D74CC">
      <w:pPr>
        <w:rPr>
          <w:rFonts w:cs="Times New Roman"/>
          <w:szCs w:val="20"/>
          <w:lang w:eastAsia="nb-NO" w:bidi="ar-SA"/>
        </w:rPr>
      </w:pPr>
      <w:r w:rsidRPr="008D74CC">
        <w:rPr>
          <w:rFonts w:cs="Times New Roman"/>
          <w:b/>
          <w:sz w:val="32"/>
          <w:szCs w:val="32"/>
          <w:lang w:eastAsia="nb-NO" w:bidi="ar-SA"/>
        </w:rPr>
        <w:lastRenderedPageBreak/>
        <w:t>SØKNADSSKJEMA</w:t>
      </w:r>
      <w:r>
        <w:rPr>
          <w:rFonts w:cs="Times New Roman"/>
          <w:b/>
          <w:szCs w:val="20"/>
          <w:lang w:eastAsia="nb-NO" w:bidi="ar-SA"/>
        </w:rPr>
        <w:t>.</w:t>
      </w:r>
    </w:p>
    <w:p w14:paraId="506411B1" w14:textId="77777777" w:rsidR="008D74CC" w:rsidRPr="008D74CC" w:rsidRDefault="008D74CC" w:rsidP="008D74CC">
      <w:pPr>
        <w:rPr>
          <w:rFonts w:cs="Times New Roman"/>
          <w:szCs w:val="20"/>
          <w:lang w:eastAsia="nb-NO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  <w:gridCol w:w="38"/>
      </w:tblGrid>
      <w:tr w:rsidR="008D74CC" w:rsidRPr="008D74CC" w14:paraId="7762B985" w14:textId="77777777" w:rsidTr="008D74CC">
        <w:trPr>
          <w:gridAfter w:val="1"/>
          <w:wAfter w:w="38" w:type="dxa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9409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Institusjon</w:t>
            </w:r>
            <w:r>
              <w:rPr>
                <w:rFonts w:cs="Times New Roman"/>
                <w:b/>
                <w:szCs w:val="20"/>
                <w:lang w:eastAsia="nb-NO" w:bidi="ar-SA"/>
              </w:rPr>
              <w:t>:</w:t>
            </w:r>
            <w:r w:rsidRPr="008D74CC">
              <w:rPr>
                <w:rFonts w:cs="Times New Roman"/>
                <w:b/>
                <w:szCs w:val="20"/>
                <w:lang w:eastAsia="nb-NO" w:bidi="ar-SA"/>
              </w:rPr>
              <w:t xml:space="preserve"> </w:t>
            </w:r>
          </w:p>
          <w:p w14:paraId="7FC6E3D9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(dersom det er flere ansvarlige søkere, skal navnet på alle deltakerne tas med)</w:t>
            </w:r>
          </w:p>
          <w:p w14:paraId="0C200015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F008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Navn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72984AE7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Stilling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577E849D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Avdeling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2BB26F40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Arbeidsgiver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</w:tc>
      </w:tr>
      <w:tr w:rsidR="008D74CC" w:rsidRPr="008D74CC" w14:paraId="56209C92" w14:textId="77777777" w:rsidTr="008D74CC">
        <w:trPr>
          <w:gridAfter w:val="1"/>
          <w:wAfter w:w="38" w:type="dxa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2A44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>
              <w:rPr>
                <w:rFonts w:cs="Times New Roman"/>
                <w:b/>
                <w:szCs w:val="20"/>
                <w:lang w:eastAsia="nb-NO" w:bidi="ar-SA"/>
              </w:rPr>
              <w:t>Høgskolen i Molde:</w:t>
            </w:r>
          </w:p>
          <w:p w14:paraId="00862B6E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 xml:space="preserve">(dersom det er flere ansvarlige søkere, skal navnet på alle deltakerne tas med) </w:t>
            </w:r>
          </w:p>
          <w:p w14:paraId="363CBB55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B7156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Navn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2D67E428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Stilling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05A8AC4D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Avdeling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32E6AA50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Arbeidsgiver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</w:tc>
      </w:tr>
      <w:tr w:rsidR="008D74CC" w:rsidRPr="008D74CC" w14:paraId="24396E60" w14:textId="77777777" w:rsidTr="008D74CC">
        <w:trPr>
          <w:gridAfter w:val="1"/>
          <w:wAfter w:w="38" w:type="dxa"/>
        </w:trPr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38141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Hovedansvarlig prosjektleder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269E3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Navn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78450A0B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Stilling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0B9F4D5F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Avdeling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7967F546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Arbeidsgiver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</w:tc>
      </w:tr>
      <w:tr w:rsidR="008D74CC" w:rsidRPr="008D74CC" w14:paraId="12B9F04B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1ABD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Prosjektnavn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</w:p>
          <w:p w14:paraId="64AA9189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  <w:p w14:paraId="7E9E1C8B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</w:tr>
      <w:tr w:rsidR="008D74CC" w:rsidRPr="008D74CC" w14:paraId="4CBEBF05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2107" w14:textId="77777777" w:rsidR="002206B9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Søkernes begrunnelser for å gjennomføre prosjektet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  <w:r w:rsidRPr="008D74CC">
              <w:rPr>
                <w:rFonts w:cs="Times New Roman"/>
                <w:szCs w:val="20"/>
                <w:lang w:eastAsia="nb-NO" w:bidi="ar-SA"/>
              </w:rPr>
              <w:t xml:space="preserve"> </w:t>
            </w:r>
          </w:p>
          <w:p w14:paraId="0AB3AA5D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 xml:space="preserve">Hvilken overføringsverdi vil det ha for spesialisthelsetjenesten, </w:t>
            </w:r>
            <w:r w:rsidR="002206B9">
              <w:rPr>
                <w:rFonts w:cs="Times New Roman"/>
                <w:szCs w:val="20"/>
                <w:lang w:eastAsia="nb-NO" w:bidi="ar-SA"/>
              </w:rPr>
              <w:t xml:space="preserve">kommuner, </w:t>
            </w:r>
            <w:r w:rsidRPr="008D74CC">
              <w:rPr>
                <w:rFonts w:cs="Times New Roman"/>
                <w:szCs w:val="20"/>
                <w:lang w:eastAsia="nb-NO" w:bidi="ar-SA"/>
              </w:rPr>
              <w:t>høgskolen og eventuelle brukere av tjenestene?</w:t>
            </w:r>
          </w:p>
          <w:p w14:paraId="299B7AB2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</w:tr>
      <w:tr w:rsidR="008D74CC" w:rsidRPr="008D74CC" w14:paraId="0D95D5FF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EE88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Gjennomføring</w:t>
            </w:r>
            <w:r w:rsidR="007F738A">
              <w:rPr>
                <w:rFonts w:cs="Times New Roman"/>
                <w:b/>
                <w:szCs w:val="20"/>
                <w:lang w:eastAsia="nb-NO" w:bidi="ar-SA"/>
              </w:rPr>
              <w:t>/ prosjektbeskrivelse:</w:t>
            </w:r>
            <w:r w:rsidRPr="008D74CC">
              <w:rPr>
                <w:rFonts w:cs="Times New Roman"/>
                <w:b/>
                <w:szCs w:val="20"/>
                <w:lang w:eastAsia="nb-NO" w:bidi="ar-SA"/>
              </w:rPr>
              <w:t xml:space="preserve"> (</w:t>
            </w:r>
            <w:proofErr w:type="spellStart"/>
            <w:r w:rsidRPr="008D74CC">
              <w:rPr>
                <w:rFonts w:cs="Times New Roman"/>
                <w:b/>
                <w:szCs w:val="20"/>
                <w:lang w:eastAsia="nb-NO" w:bidi="ar-SA"/>
              </w:rPr>
              <w:t>max</w:t>
            </w:r>
            <w:proofErr w:type="spellEnd"/>
            <w:r w:rsidRPr="008D74CC">
              <w:rPr>
                <w:rFonts w:cs="Times New Roman"/>
                <w:b/>
                <w:szCs w:val="20"/>
                <w:lang w:eastAsia="nb-NO" w:bidi="ar-SA"/>
              </w:rPr>
              <w:t xml:space="preserve"> 2 sider)</w:t>
            </w:r>
          </w:p>
          <w:p w14:paraId="0775B31F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Prosjektbeskrivelsen skal inneholde en beskrivelse av prosjektet:</w:t>
            </w:r>
          </w:p>
          <w:p w14:paraId="49656C53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mål</w:t>
            </w:r>
          </w:p>
          <w:p w14:paraId="52F9919B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metode</w:t>
            </w:r>
          </w:p>
          <w:p w14:paraId="4B53BEE6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etiske vurderinger</w:t>
            </w:r>
          </w:p>
          <w:p w14:paraId="66CF645B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tidsforbruk</w:t>
            </w:r>
          </w:p>
          <w:p w14:paraId="3D49D8FE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budsjett</w:t>
            </w:r>
          </w:p>
          <w:p w14:paraId="55164B42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ferdigstillingsplan</w:t>
            </w:r>
          </w:p>
          <w:p w14:paraId="53520BA7" w14:textId="77777777" w:rsidR="008D74CC" w:rsidRPr="008D74CC" w:rsidRDefault="008D74CC" w:rsidP="008D74CC">
            <w:pPr>
              <w:numPr>
                <w:ilvl w:val="0"/>
                <w:numId w:val="1"/>
              </w:num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plan for formidling/dokumentasjon</w:t>
            </w:r>
          </w:p>
        </w:tc>
      </w:tr>
      <w:tr w:rsidR="008D74CC" w:rsidRPr="008D74CC" w14:paraId="1C123DF8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4053" w14:textId="77777777" w:rsidR="008D74CC" w:rsidRPr="0010206B" w:rsidRDefault="006C227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>
              <w:rPr>
                <w:rFonts w:cs="Times New Roman"/>
                <w:b/>
                <w:szCs w:val="20"/>
                <w:lang w:eastAsia="nb-NO" w:bidi="ar-SA"/>
              </w:rPr>
              <w:t>Beskriv</w:t>
            </w:r>
            <w:r w:rsidR="008D74CC" w:rsidRPr="006C227C">
              <w:rPr>
                <w:rFonts w:cs="Times New Roman"/>
                <w:b/>
                <w:szCs w:val="20"/>
                <w:lang w:eastAsia="nb-NO" w:bidi="ar-SA"/>
              </w:rPr>
              <w:t xml:space="preserve"> samarbeidet mellom H</w:t>
            </w:r>
            <w:r w:rsidR="00436712">
              <w:rPr>
                <w:rFonts w:cs="Times New Roman"/>
                <w:b/>
                <w:szCs w:val="20"/>
                <w:lang w:eastAsia="nb-NO" w:bidi="ar-SA"/>
              </w:rPr>
              <w:t>i</w:t>
            </w:r>
            <w:r w:rsidR="008D74CC" w:rsidRPr="006C227C">
              <w:rPr>
                <w:rFonts w:cs="Times New Roman"/>
                <w:b/>
                <w:szCs w:val="20"/>
                <w:lang w:eastAsia="nb-NO" w:bidi="ar-SA"/>
              </w:rPr>
              <w:t>M</w:t>
            </w:r>
            <w:r w:rsidR="00436712">
              <w:rPr>
                <w:rFonts w:cs="Times New Roman"/>
                <w:b/>
                <w:szCs w:val="20"/>
                <w:lang w:eastAsia="nb-NO" w:bidi="ar-SA"/>
              </w:rPr>
              <w:t>olde</w:t>
            </w:r>
            <w:r w:rsidR="008D74CC" w:rsidRPr="006C227C">
              <w:rPr>
                <w:rFonts w:cs="Times New Roman"/>
                <w:b/>
                <w:szCs w:val="20"/>
                <w:lang w:eastAsia="nb-NO" w:bidi="ar-SA"/>
              </w:rPr>
              <w:t xml:space="preserve"> og praksisarenaen</w:t>
            </w:r>
            <w:r w:rsidR="002206B9" w:rsidRPr="006C227C">
              <w:rPr>
                <w:rFonts w:cs="Times New Roman"/>
                <w:b/>
                <w:szCs w:val="20"/>
                <w:lang w:eastAsia="nb-NO" w:bidi="ar-SA"/>
              </w:rPr>
              <w:t>:</w:t>
            </w:r>
            <w:r w:rsidR="008D74CC" w:rsidRPr="0010206B">
              <w:rPr>
                <w:rFonts w:cs="Times New Roman"/>
                <w:b/>
                <w:szCs w:val="20"/>
                <w:lang w:eastAsia="nb-NO" w:bidi="ar-SA"/>
              </w:rPr>
              <w:t xml:space="preserve"> </w:t>
            </w:r>
          </w:p>
          <w:p w14:paraId="3D937BD5" w14:textId="77777777" w:rsidR="008D74CC" w:rsidRPr="0010206B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  <w:p w14:paraId="5E025F63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</w:tr>
      <w:tr w:rsidR="008D74CC" w:rsidRPr="008D74CC" w14:paraId="49FE1BDC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273E" w14:textId="77777777" w:rsidR="008D74CC" w:rsidRPr="008D74CC" w:rsidRDefault="008D74CC" w:rsidP="008D74CC">
            <w:pPr>
              <w:rPr>
                <w:rFonts w:cs="Times New Roman"/>
                <w:i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Totalbudsjettet</w:t>
            </w:r>
            <w:r w:rsidR="002206B9">
              <w:rPr>
                <w:rFonts w:cs="Times New Roman"/>
                <w:b/>
                <w:szCs w:val="20"/>
                <w:lang w:eastAsia="nb-NO" w:bidi="ar-SA"/>
              </w:rPr>
              <w:t>:</w:t>
            </w:r>
            <w:r w:rsidR="00790388">
              <w:rPr>
                <w:rFonts w:cs="Times New Roman"/>
                <w:b/>
                <w:szCs w:val="20"/>
                <w:lang w:eastAsia="nb-NO" w:bidi="ar-SA"/>
              </w:rPr>
              <w:t xml:space="preserve"> se vedlegg.</w:t>
            </w:r>
          </w:p>
          <w:p w14:paraId="6C4E2853" w14:textId="77777777" w:rsidR="008D74CC" w:rsidRPr="008D74CC" w:rsidRDefault="008D74CC" w:rsidP="008D74CC">
            <w:pPr>
              <w:rPr>
                <w:rFonts w:cs="Times New Roman"/>
                <w:b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(</w:t>
            </w:r>
            <w:r w:rsidRPr="008D74CC">
              <w:rPr>
                <w:rFonts w:cs="Times New Roman"/>
                <w:szCs w:val="20"/>
                <w:lang w:eastAsia="nb-NO" w:bidi="ar-SA"/>
              </w:rPr>
              <w:t>Annen støtte til prosjektet spesifiseres, likeså partenes ressursmessige bidrag</w:t>
            </w:r>
            <w:r w:rsidRPr="008D74CC">
              <w:rPr>
                <w:rFonts w:cs="Times New Roman"/>
                <w:b/>
                <w:szCs w:val="20"/>
                <w:lang w:eastAsia="nb-NO" w:bidi="ar-SA"/>
              </w:rPr>
              <w:t>)</w:t>
            </w:r>
          </w:p>
          <w:p w14:paraId="0D6DD7D7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</w:p>
        </w:tc>
      </w:tr>
      <w:tr w:rsidR="008D74CC" w:rsidRPr="008D74CC" w14:paraId="2888AB0E" w14:textId="77777777" w:rsidTr="008D74CC">
        <w:tc>
          <w:tcPr>
            <w:tcW w:w="9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AF13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b/>
                <w:szCs w:val="20"/>
                <w:lang w:eastAsia="nb-NO" w:bidi="ar-SA"/>
              </w:rPr>
              <w:t>Underskrifter</w:t>
            </w:r>
            <w:r w:rsidRPr="008D74CC">
              <w:rPr>
                <w:rFonts w:cs="Times New Roman"/>
                <w:szCs w:val="20"/>
                <w:lang w:eastAsia="nb-NO" w:bidi="ar-SA"/>
              </w:rPr>
              <w:t>:</w:t>
            </w:r>
          </w:p>
          <w:p w14:paraId="216C31D0" w14:textId="77777777" w:rsidR="008D74CC" w:rsidRPr="008D74CC" w:rsidRDefault="008D74CC" w:rsidP="008D74CC">
            <w:pPr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Søker bekrefter å: - ha ansvar for framdrift og gjennomføring av prosjekt</w:t>
            </w:r>
          </w:p>
          <w:p w14:paraId="4EBFBE18" w14:textId="77777777" w:rsidR="008D74CC" w:rsidRPr="008D74CC" w:rsidRDefault="008D74CC" w:rsidP="008D74CC">
            <w:pPr>
              <w:ind w:left="360"/>
              <w:rPr>
                <w:rFonts w:cs="Times New Roman"/>
                <w:i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 xml:space="preserve">                       </w:t>
            </w:r>
            <w:r w:rsidR="002206B9">
              <w:rPr>
                <w:rFonts w:cs="Times New Roman"/>
                <w:szCs w:val="20"/>
                <w:lang w:eastAsia="nb-NO" w:bidi="ar-SA"/>
              </w:rPr>
              <w:t xml:space="preserve">-  </w:t>
            </w:r>
            <w:r w:rsidRPr="008D74CC">
              <w:rPr>
                <w:rFonts w:cs="Times New Roman"/>
                <w:szCs w:val="20"/>
                <w:lang w:eastAsia="nb-NO" w:bidi="ar-SA"/>
              </w:rPr>
              <w:t xml:space="preserve">levere </w:t>
            </w:r>
            <w:r w:rsidR="008B6476">
              <w:rPr>
                <w:rFonts w:cs="Times New Roman"/>
                <w:szCs w:val="20"/>
                <w:lang w:eastAsia="nb-NO" w:bidi="ar-SA"/>
              </w:rPr>
              <w:t xml:space="preserve">til høgskolen </w:t>
            </w:r>
            <w:r w:rsidRPr="008D74CC">
              <w:rPr>
                <w:rFonts w:cs="Times New Roman"/>
                <w:szCs w:val="20"/>
                <w:lang w:eastAsia="nb-NO" w:bidi="ar-SA"/>
              </w:rPr>
              <w:t>prosjektrapport og regnskap til fastsatt tid.</w:t>
            </w:r>
          </w:p>
          <w:p w14:paraId="2CEC8E23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0A15B261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7D68E8A9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>____________________________                       ____________________________</w:t>
            </w:r>
          </w:p>
          <w:p w14:paraId="3CB288CA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 xml:space="preserve">Sted/dato                                                                 Søker/ (hoved)prosjektansvarlig </w:t>
            </w:r>
          </w:p>
          <w:p w14:paraId="28368EB7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500DDA72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3E822AB2" w14:textId="77777777" w:rsidR="005D4486" w:rsidRDefault="005D4486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  <w:r>
              <w:rPr>
                <w:rFonts w:cs="Times New Roman"/>
                <w:szCs w:val="20"/>
                <w:lang w:eastAsia="nb-NO" w:bidi="ar-SA"/>
              </w:rPr>
              <w:t>Godkjenning av søknad:</w:t>
            </w:r>
          </w:p>
          <w:p w14:paraId="22ACBBFE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  <w:r w:rsidRPr="008D74CC">
              <w:rPr>
                <w:rFonts w:cs="Times New Roman"/>
                <w:szCs w:val="20"/>
                <w:lang w:eastAsia="nb-NO" w:bidi="ar-SA"/>
              </w:rPr>
              <w:t xml:space="preserve">                   </w:t>
            </w:r>
            <w:r w:rsidR="005D4486">
              <w:rPr>
                <w:rFonts w:cs="Times New Roman"/>
                <w:szCs w:val="20"/>
                <w:lang w:eastAsia="nb-NO" w:bidi="ar-SA"/>
              </w:rPr>
              <w:t xml:space="preserve">  </w:t>
            </w:r>
          </w:p>
          <w:p w14:paraId="57B4C422" w14:textId="77777777" w:rsidR="008D74CC" w:rsidRPr="008D74CC" w:rsidRDefault="00436712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  <w:r>
              <w:rPr>
                <w:rFonts w:cs="Times New Roman"/>
                <w:szCs w:val="20"/>
                <w:lang w:eastAsia="nb-NO" w:bidi="ar-SA"/>
              </w:rPr>
              <w:br/>
            </w:r>
            <w:r w:rsidR="008D74CC" w:rsidRPr="008D74CC">
              <w:rPr>
                <w:rFonts w:cs="Times New Roman"/>
                <w:szCs w:val="20"/>
                <w:lang w:eastAsia="nb-NO" w:bidi="ar-SA"/>
              </w:rPr>
              <w:t>Sted/dato</w:t>
            </w:r>
            <w:r w:rsidR="005D4486">
              <w:rPr>
                <w:rFonts w:cs="Times New Roman"/>
                <w:szCs w:val="20"/>
                <w:lang w:eastAsia="nb-NO" w:bidi="ar-SA"/>
              </w:rPr>
              <w:t>:</w:t>
            </w:r>
            <w:r w:rsidR="008D74CC" w:rsidRPr="008D74CC">
              <w:rPr>
                <w:rFonts w:cs="Times New Roman"/>
                <w:szCs w:val="20"/>
                <w:lang w:eastAsia="nb-NO" w:bidi="ar-SA"/>
              </w:rPr>
              <w:t xml:space="preserve">                                                                  </w:t>
            </w:r>
          </w:p>
          <w:p w14:paraId="4CD5236B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27BC9C42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  <w:p w14:paraId="09C36865" w14:textId="77777777" w:rsidR="008D74CC" w:rsidRPr="008D74CC" w:rsidRDefault="008D74CC" w:rsidP="008D74CC">
            <w:pPr>
              <w:ind w:left="360"/>
              <w:rPr>
                <w:rFonts w:cs="Times New Roman"/>
                <w:szCs w:val="20"/>
                <w:lang w:eastAsia="nb-NO" w:bidi="ar-SA"/>
              </w:rPr>
            </w:pPr>
          </w:p>
        </w:tc>
      </w:tr>
    </w:tbl>
    <w:p w14:paraId="1E17130D" w14:textId="77777777" w:rsidR="00D2140C" w:rsidRDefault="00D2140C" w:rsidP="00436712"/>
    <w:sectPr w:rsidR="00D2140C" w:rsidSect="00436712">
      <w:type w:val="continuous"/>
      <w:pgSz w:w="11907" w:h="16840"/>
      <w:pgMar w:top="1135" w:right="1440" w:bottom="1135" w:left="993" w:header="720" w:footer="39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5A700" w14:textId="77777777" w:rsidR="001E539F" w:rsidRDefault="001E539F">
      <w:r>
        <w:separator/>
      </w:r>
    </w:p>
  </w:endnote>
  <w:endnote w:type="continuationSeparator" w:id="0">
    <w:p w14:paraId="63A4C9E0" w14:textId="77777777" w:rsidR="001E539F" w:rsidRDefault="001E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ndnya"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5398" w14:textId="77777777" w:rsidR="00951E45" w:rsidRPr="00951E45" w:rsidRDefault="00951E45" w:rsidP="00951E45">
    <w:pPr>
      <w:pStyle w:val="Footer"/>
      <w:jc w:val="center"/>
      <w:rPr>
        <w:rFonts w:ascii="Arial" w:hAnsi="Arial" w:cs="Arial"/>
        <w:sz w:val="20"/>
        <w:szCs w:val="20"/>
      </w:rPr>
    </w:pPr>
    <w:r w:rsidRPr="00951E45">
      <w:rPr>
        <w:rStyle w:val="PageNumber"/>
        <w:rFonts w:ascii="Arial" w:hAnsi="Arial" w:cs="Arial"/>
        <w:sz w:val="20"/>
        <w:szCs w:val="20"/>
      </w:rPr>
      <w:fldChar w:fldCharType="begin"/>
    </w:r>
    <w:r w:rsidRPr="00951E45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951E45">
      <w:rPr>
        <w:rStyle w:val="PageNumber"/>
        <w:rFonts w:ascii="Arial" w:hAnsi="Arial" w:cs="Arial"/>
        <w:sz w:val="20"/>
        <w:szCs w:val="20"/>
      </w:rPr>
      <w:fldChar w:fldCharType="separate"/>
    </w:r>
    <w:r w:rsidR="00960AAF">
      <w:rPr>
        <w:rStyle w:val="PageNumber"/>
        <w:rFonts w:ascii="Arial" w:hAnsi="Arial" w:cs="Arial"/>
        <w:noProof/>
        <w:sz w:val="20"/>
        <w:szCs w:val="20"/>
      </w:rPr>
      <w:t>3</w:t>
    </w:r>
    <w:r w:rsidRPr="00951E45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DFF3B" w14:textId="77777777" w:rsidR="001E539F" w:rsidRDefault="001E539F">
      <w:r>
        <w:separator/>
      </w:r>
    </w:p>
  </w:footnote>
  <w:footnote w:type="continuationSeparator" w:id="0">
    <w:p w14:paraId="75922F59" w14:textId="77777777" w:rsidR="001E539F" w:rsidRDefault="001E53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41291"/>
    <w:multiLevelType w:val="hybridMultilevel"/>
    <w:tmpl w:val="CD2CD05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43353"/>
    <w:multiLevelType w:val="hybridMultilevel"/>
    <w:tmpl w:val="73ECA274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87417"/>
    <w:multiLevelType w:val="hybridMultilevel"/>
    <w:tmpl w:val="484AA0E2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A33971"/>
    <w:multiLevelType w:val="hybridMultilevel"/>
    <w:tmpl w:val="E05EF47E"/>
    <w:lvl w:ilvl="0" w:tplc="0414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30265"/>
    <w:multiLevelType w:val="hybridMultilevel"/>
    <w:tmpl w:val="942CE1BC"/>
    <w:lvl w:ilvl="0" w:tplc="E496D06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944657">
    <w:abstractNumId w:val="4"/>
  </w:num>
  <w:num w:numId="2" w16cid:durableId="1929340093">
    <w:abstractNumId w:val="4"/>
  </w:num>
  <w:num w:numId="3" w16cid:durableId="403837055">
    <w:abstractNumId w:val="3"/>
  </w:num>
  <w:num w:numId="4" w16cid:durableId="960188776">
    <w:abstractNumId w:val="2"/>
  </w:num>
  <w:num w:numId="5" w16cid:durableId="1633290662">
    <w:abstractNumId w:val="1"/>
  </w:num>
  <w:num w:numId="6" w16cid:durableId="471292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4CC"/>
    <w:rsid w:val="00054F8D"/>
    <w:rsid w:val="00071525"/>
    <w:rsid w:val="00086D0D"/>
    <w:rsid w:val="0010206B"/>
    <w:rsid w:val="00114ED3"/>
    <w:rsid w:val="00176372"/>
    <w:rsid w:val="00187247"/>
    <w:rsid w:val="001E539F"/>
    <w:rsid w:val="00201DF7"/>
    <w:rsid w:val="0020512C"/>
    <w:rsid w:val="002206B9"/>
    <w:rsid w:val="003444C2"/>
    <w:rsid w:val="003621D9"/>
    <w:rsid w:val="00433688"/>
    <w:rsid w:val="00436712"/>
    <w:rsid w:val="0047070E"/>
    <w:rsid w:val="004B090C"/>
    <w:rsid w:val="004F5543"/>
    <w:rsid w:val="00541A41"/>
    <w:rsid w:val="005D4486"/>
    <w:rsid w:val="006379B1"/>
    <w:rsid w:val="00683715"/>
    <w:rsid w:val="00695516"/>
    <w:rsid w:val="006C227C"/>
    <w:rsid w:val="0076153F"/>
    <w:rsid w:val="00765A0D"/>
    <w:rsid w:val="00790388"/>
    <w:rsid w:val="007F738A"/>
    <w:rsid w:val="00867587"/>
    <w:rsid w:val="0089585F"/>
    <w:rsid w:val="008B2BD9"/>
    <w:rsid w:val="008B6476"/>
    <w:rsid w:val="008D74CC"/>
    <w:rsid w:val="00951E45"/>
    <w:rsid w:val="00960AAF"/>
    <w:rsid w:val="00967660"/>
    <w:rsid w:val="00997D9A"/>
    <w:rsid w:val="009F7174"/>
    <w:rsid w:val="00AC4A56"/>
    <w:rsid w:val="00B81FB4"/>
    <w:rsid w:val="00B86198"/>
    <w:rsid w:val="00BA424C"/>
    <w:rsid w:val="00C050E4"/>
    <w:rsid w:val="00C30A75"/>
    <w:rsid w:val="00C427B9"/>
    <w:rsid w:val="00C73430"/>
    <w:rsid w:val="00C769B2"/>
    <w:rsid w:val="00C85922"/>
    <w:rsid w:val="00D01EBF"/>
    <w:rsid w:val="00D2140C"/>
    <w:rsid w:val="00E86AB7"/>
    <w:rsid w:val="00EB682B"/>
    <w:rsid w:val="00EE2A26"/>
    <w:rsid w:val="00F14686"/>
    <w:rsid w:val="00F64933"/>
    <w:rsid w:val="00F73173"/>
    <w:rsid w:val="00F9174B"/>
    <w:rsid w:val="00FE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7C792"/>
  <w15:docId w15:val="{FBE909F1-541D-4877-99D7-D7524978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Sendnya"/>
      <w:sz w:val="24"/>
      <w:szCs w:val="24"/>
      <w:lang w:eastAsia="zh-CN" w:bidi="or-IN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51E45"/>
  </w:style>
  <w:style w:type="paragraph" w:styleId="ListParagraph">
    <w:name w:val="List Paragraph"/>
    <w:basedOn w:val="Normal"/>
    <w:uiPriority w:val="34"/>
    <w:qFormat/>
    <w:rsid w:val="00FE6C72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C427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7B9"/>
    <w:rPr>
      <w:rFonts w:ascii="Tahoma" w:hAnsi="Tahoma" w:cs="Tahoma"/>
      <w:sz w:val="16"/>
      <w:szCs w:val="16"/>
      <w:lang w:eastAsia="zh-CN" w:bidi="or-IN"/>
    </w:rPr>
  </w:style>
  <w:style w:type="character" w:styleId="Hyperlink">
    <w:name w:val="Hyperlink"/>
    <w:basedOn w:val="DefaultParagraphFont"/>
    <w:unhideWhenUsed/>
    <w:rsid w:val="00960AA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15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5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akob.fuglseth@himolde.n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ler\Brevhode%20HiM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Brevhode HiM.dot</Template>
  <TotalTime>6</TotalTime>
  <Pages>3</Pages>
  <Words>637</Words>
  <Characters>3119</Characters>
  <Application>Microsoft Office Word</Application>
  <DocSecurity>0</DocSecurity>
  <Lines>58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HSM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Sigerseth Palma Røsvik</dc:creator>
  <cp:lastModifiedBy>Marit Austvik Letnes</cp:lastModifiedBy>
  <cp:revision>3</cp:revision>
  <cp:lastPrinted>2018-06-25T11:18:00Z</cp:lastPrinted>
  <dcterms:created xsi:type="dcterms:W3CDTF">2025-03-07T11:18:00Z</dcterms:created>
  <dcterms:modified xsi:type="dcterms:W3CDTF">2025-03-07T11:22:00Z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f5e58e-3ecc-4841-8312-9943fb78e974_Enabled">
    <vt:lpwstr>true</vt:lpwstr>
  </property>
  <property fmtid="{D5CDD505-2E9C-101B-9397-08002B2CF9AE}" pid="3" name="MSIP_Label_d0f5e58e-3ecc-4841-8312-9943fb78e974_SetDate">
    <vt:lpwstr>2025-03-07T11:18:43Z</vt:lpwstr>
  </property>
  <property fmtid="{D5CDD505-2E9C-101B-9397-08002B2CF9AE}" pid="4" name="MSIP_Label_d0f5e58e-3ecc-4841-8312-9943fb78e974_Method">
    <vt:lpwstr>Standard</vt:lpwstr>
  </property>
  <property fmtid="{D5CDD505-2E9C-101B-9397-08002B2CF9AE}" pid="5" name="MSIP_Label_d0f5e58e-3ecc-4841-8312-9943fb78e974_Name">
    <vt:lpwstr>Green</vt:lpwstr>
  </property>
  <property fmtid="{D5CDD505-2E9C-101B-9397-08002B2CF9AE}" pid="6" name="MSIP_Label_d0f5e58e-3ecc-4841-8312-9943fb78e974_SiteId">
    <vt:lpwstr>938c1eb0-9d08-484b-92b9-53f583bd08fb</vt:lpwstr>
  </property>
  <property fmtid="{D5CDD505-2E9C-101B-9397-08002B2CF9AE}" pid="7" name="MSIP_Label_d0f5e58e-3ecc-4841-8312-9943fb78e974_ActionId">
    <vt:lpwstr>47276b81-ee77-401a-bfa6-2e0d24e267c7</vt:lpwstr>
  </property>
  <property fmtid="{D5CDD505-2E9C-101B-9397-08002B2CF9AE}" pid="8" name="MSIP_Label_d0f5e58e-3ecc-4841-8312-9943fb78e974_ContentBits">
    <vt:lpwstr>0</vt:lpwstr>
  </property>
  <property fmtid="{D5CDD505-2E9C-101B-9397-08002B2CF9AE}" pid="9" name="MSIP_Label_d0f5e58e-3ecc-4841-8312-9943fb78e974_Tag">
    <vt:lpwstr>10, 3, 0, 1</vt:lpwstr>
  </property>
</Properties>
</file>